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A10027" w14:textId="77777777" w:rsidR="008F4243" w:rsidRDefault="008F4243" w:rsidP="008F4243">
      <w:pPr>
        <w:jc w:val="right"/>
      </w:pPr>
      <w:bookmarkStart w:id="0" w:name="_GoBack"/>
      <w:bookmarkEnd w:id="0"/>
    </w:p>
    <w:p w14:paraId="3C8FCA96" w14:textId="77777777" w:rsidR="008F4243" w:rsidRDefault="008F4243" w:rsidP="008F4243"/>
    <w:p w14:paraId="735B9E0D" w14:textId="77777777" w:rsidR="008F4243" w:rsidRDefault="008F4243" w:rsidP="008F4243"/>
    <w:p w14:paraId="1CCB5674" w14:textId="77777777" w:rsidR="008F4243" w:rsidRDefault="008F4243" w:rsidP="008F4243">
      <w:pPr>
        <w:rPr>
          <w:rFonts w:ascii="Verdana" w:hAnsi="Verdana"/>
          <w:sz w:val="72"/>
          <w:szCs w:val="72"/>
        </w:rPr>
      </w:pPr>
    </w:p>
    <w:sdt>
      <w:sdtPr>
        <w:rPr>
          <w:sz w:val="60"/>
          <w:szCs w:val="60"/>
        </w:rPr>
        <w:alias w:val="Tittel"/>
        <w:tag w:val=""/>
        <w:id w:val="-1789504439"/>
        <w:placeholder>
          <w:docPart w:val="A3F0035EC5E14F04915664A7FBF72263"/>
        </w:placeholder>
        <w:dataBinding w:prefixMappings="xmlns:ns0='http://purl.org/dc/elements/1.1/' xmlns:ns1='http://schemas.openxmlformats.org/package/2006/metadata/core-properties' " w:xpath="/ns1:coreProperties[1]/ns0:title[1]" w:storeItemID="{6C3C8BC8-F283-45AE-878A-BAB7291924A1}"/>
        <w:text/>
      </w:sdtPr>
      <w:sdtEndPr/>
      <w:sdtContent>
        <w:p w14:paraId="3FC07230" w14:textId="77777777" w:rsidR="008F4243" w:rsidRPr="00AB3690" w:rsidRDefault="00F4350C" w:rsidP="008F4243">
          <w:pPr>
            <w:pStyle w:val="Tittel"/>
            <w:rPr>
              <w:sz w:val="60"/>
              <w:szCs w:val="60"/>
            </w:rPr>
          </w:pPr>
          <w:r>
            <w:rPr>
              <w:sz w:val="60"/>
              <w:szCs w:val="60"/>
            </w:rPr>
            <w:t>Språkplan</w:t>
          </w:r>
        </w:p>
      </w:sdtContent>
    </w:sdt>
    <w:p w14:paraId="54E9714E" w14:textId="77777777" w:rsidR="008F4243" w:rsidRPr="00AB3690" w:rsidRDefault="00F4350C" w:rsidP="008F4243">
      <w:pPr>
        <w:pStyle w:val="Undertittel"/>
      </w:pPr>
      <w:r>
        <w:t>Alstahaug kommune</w:t>
      </w:r>
    </w:p>
    <w:p w14:paraId="1AAC9D52" w14:textId="77777777" w:rsidR="008F4243" w:rsidRDefault="008F4243" w:rsidP="008F4243">
      <w:pPr>
        <w:rPr>
          <w:noProof/>
        </w:rPr>
      </w:pPr>
    </w:p>
    <w:p w14:paraId="6B1C206A" w14:textId="77777777" w:rsidR="008F4243" w:rsidRDefault="008F4243" w:rsidP="008F4243">
      <w:pPr>
        <w:rPr>
          <w:noProof/>
        </w:rPr>
      </w:pPr>
    </w:p>
    <w:p w14:paraId="3114633E" w14:textId="77777777" w:rsidR="008F4243" w:rsidRDefault="008F4243" w:rsidP="008F4243">
      <w:pPr>
        <w:rPr>
          <w:noProof/>
        </w:rPr>
      </w:pPr>
    </w:p>
    <w:p w14:paraId="7630082E" w14:textId="77777777" w:rsidR="008F4243" w:rsidRDefault="008F4243" w:rsidP="008F4243">
      <w:pPr>
        <w:rPr>
          <w:noProof/>
        </w:rPr>
      </w:pPr>
    </w:p>
    <w:p w14:paraId="2BB6B191" w14:textId="77777777" w:rsidR="008F4243" w:rsidRDefault="008F4243" w:rsidP="008F4243">
      <w:pPr>
        <w:rPr>
          <w:noProof/>
        </w:rPr>
      </w:pPr>
      <w:r>
        <w:rPr>
          <w:noProof/>
        </w:rPr>
        <w:drawing>
          <wp:inline distT="0" distB="0" distL="0" distR="0" wp14:anchorId="7D06C9D3" wp14:editId="087996AC">
            <wp:extent cx="5760720" cy="4076065"/>
            <wp:effectExtent l="0" t="0" r="0" b="63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tahaug_sirklene med foto_st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076065"/>
                    </a:xfrm>
                    <a:prstGeom prst="rect">
                      <a:avLst/>
                    </a:prstGeom>
                  </pic:spPr>
                </pic:pic>
              </a:graphicData>
            </a:graphic>
          </wp:inline>
        </w:drawing>
      </w:r>
    </w:p>
    <w:sdt>
      <w:sdtPr>
        <w:rPr>
          <w:rFonts w:ascii="Times New Roman" w:eastAsiaTheme="minorHAnsi" w:hAnsi="Times New Roman" w:cs="Times New Roman"/>
          <w:bCs w:val="0"/>
          <w:color w:val="auto"/>
          <w:spacing w:val="0"/>
          <w:sz w:val="24"/>
          <w:szCs w:val="24"/>
        </w:rPr>
        <w:id w:val="871034355"/>
        <w:docPartObj>
          <w:docPartGallery w:val="Table of Contents"/>
          <w:docPartUnique/>
        </w:docPartObj>
      </w:sdtPr>
      <w:sdtEndPr>
        <w:rPr>
          <w:b/>
        </w:rPr>
      </w:sdtEndPr>
      <w:sdtContent>
        <w:p w14:paraId="1AC6CE09" w14:textId="77777777" w:rsidR="009D555B" w:rsidRDefault="009D555B">
          <w:pPr>
            <w:pStyle w:val="Overskriftforinnholdsfortegnelse"/>
          </w:pPr>
          <w:r>
            <w:t>Innholdsfortegnelse</w:t>
          </w:r>
        </w:p>
        <w:p w14:paraId="57DAF840" w14:textId="77777777" w:rsidR="00531806" w:rsidRDefault="00531806">
          <w:pPr>
            <w:pStyle w:val="INNH1"/>
            <w:rPr>
              <w:rFonts w:asciiTheme="minorHAnsi" w:eastAsiaTheme="minorEastAsia" w:hAnsiTheme="minorHAnsi" w:cstheme="minorBidi"/>
              <w:color w:val="auto"/>
              <w:sz w:val="22"/>
              <w:szCs w:val="22"/>
            </w:rPr>
          </w:pPr>
          <w:r>
            <w:fldChar w:fldCharType="begin"/>
          </w:r>
          <w:r>
            <w:instrText xml:space="preserve"> TOC \o "1-3" \h \z \u </w:instrText>
          </w:r>
          <w:r>
            <w:fldChar w:fldCharType="separate"/>
          </w:r>
          <w:hyperlink w:anchor="_Toc13207113" w:history="1">
            <w:r w:rsidRPr="00C5118D">
              <w:rPr>
                <w:rStyle w:val="Hyperkobling"/>
              </w:rPr>
              <w:t>Innledning</w:t>
            </w:r>
            <w:r>
              <w:rPr>
                <w:webHidden/>
              </w:rPr>
              <w:tab/>
            </w:r>
            <w:r>
              <w:rPr>
                <w:webHidden/>
              </w:rPr>
              <w:fldChar w:fldCharType="begin"/>
            </w:r>
            <w:r>
              <w:rPr>
                <w:webHidden/>
              </w:rPr>
              <w:instrText xml:space="preserve"> PAGEREF _Toc13207113 \h </w:instrText>
            </w:r>
            <w:r>
              <w:rPr>
                <w:webHidden/>
              </w:rPr>
            </w:r>
            <w:r>
              <w:rPr>
                <w:webHidden/>
              </w:rPr>
              <w:fldChar w:fldCharType="separate"/>
            </w:r>
            <w:r w:rsidR="00421CA9">
              <w:rPr>
                <w:webHidden/>
              </w:rPr>
              <w:t>4</w:t>
            </w:r>
            <w:r>
              <w:rPr>
                <w:webHidden/>
              </w:rPr>
              <w:fldChar w:fldCharType="end"/>
            </w:r>
          </w:hyperlink>
        </w:p>
        <w:p w14:paraId="067285F2" w14:textId="77777777" w:rsidR="00531806" w:rsidRDefault="00E06F7E">
          <w:pPr>
            <w:pStyle w:val="INNH1"/>
            <w:rPr>
              <w:rFonts w:asciiTheme="minorHAnsi" w:eastAsiaTheme="minorEastAsia" w:hAnsiTheme="minorHAnsi" w:cstheme="minorBidi"/>
              <w:color w:val="auto"/>
              <w:sz w:val="22"/>
              <w:szCs w:val="22"/>
            </w:rPr>
          </w:pPr>
          <w:hyperlink w:anchor="_Toc13207114" w:history="1">
            <w:r w:rsidR="00531806" w:rsidRPr="00C5118D">
              <w:rPr>
                <w:rStyle w:val="Hyperkobling"/>
              </w:rPr>
              <w:t>A. BARNEHAGENS DEL AV SPRÅKPLANEN</w:t>
            </w:r>
            <w:r w:rsidR="00531806">
              <w:rPr>
                <w:webHidden/>
              </w:rPr>
              <w:tab/>
            </w:r>
            <w:r w:rsidR="00531806">
              <w:rPr>
                <w:webHidden/>
              </w:rPr>
              <w:fldChar w:fldCharType="begin"/>
            </w:r>
            <w:r w:rsidR="00531806">
              <w:rPr>
                <w:webHidden/>
              </w:rPr>
              <w:instrText xml:space="preserve"> PAGEREF _Toc13207114 \h </w:instrText>
            </w:r>
            <w:r w:rsidR="00531806">
              <w:rPr>
                <w:webHidden/>
              </w:rPr>
            </w:r>
            <w:r w:rsidR="00531806">
              <w:rPr>
                <w:webHidden/>
              </w:rPr>
              <w:fldChar w:fldCharType="separate"/>
            </w:r>
            <w:r w:rsidR="00421CA9">
              <w:rPr>
                <w:webHidden/>
              </w:rPr>
              <w:t>6</w:t>
            </w:r>
            <w:r w:rsidR="00531806">
              <w:rPr>
                <w:webHidden/>
              </w:rPr>
              <w:fldChar w:fldCharType="end"/>
            </w:r>
          </w:hyperlink>
        </w:p>
        <w:p w14:paraId="72894E75" w14:textId="77777777" w:rsidR="00531806" w:rsidRDefault="00E06F7E">
          <w:pPr>
            <w:pStyle w:val="INNH2"/>
            <w:tabs>
              <w:tab w:val="left" w:pos="660"/>
            </w:tabs>
            <w:rPr>
              <w:rFonts w:asciiTheme="minorHAnsi" w:eastAsiaTheme="minorEastAsia" w:hAnsiTheme="minorHAnsi" w:cstheme="minorBidi"/>
              <w:color w:val="auto"/>
              <w:sz w:val="22"/>
              <w:szCs w:val="22"/>
            </w:rPr>
          </w:pPr>
          <w:hyperlink w:anchor="_Toc13207115" w:history="1">
            <w:r w:rsidR="00531806" w:rsidRPr="00C5118D">
              <w:rPr>
                <w:rStyle w:val="Hyperkobling"/>
              </w:rPr>
              <w:t>1.</w:t>
            </w:r>
            <w:r w:rsidR="00531806">
              <w:rPr>
                <w:rFonts w:asciiTheme="minorHAnsi" w:eastAsiaTheme="minorEastAsia" w:hAnsiTheme="minorHAnsi" w:cstheme="minorBidi"/>
                <w:color w:val="auto"/>
                <w:sz w:val="22"/>
                <w:szCs w:val="22"/>
              </w:rPr>
              <w:tab/>
            </w:r>
            <w:r w:rsidR="00531806" w:rsidRPr="00C5118D">
              <w:rPr>
                <w:rStyle w:val="Hyperkobling"/>
              </w:rPr>
              <w:t>Språkutvikling</w:t>
            </w:r>
            <w:r w:rsidR="00531806">
              <w:rPr>
                <w:webHidden/>
              </w:rPr>
              <w:tab/>
            </w:r>
            <w:r w:rsidR="00531806">
              <w:rPr>
                <w:webHidden/>
              </w:rPr>
              <w:fldChar w:fldCharType="begin"/>
            </w:r>
            <w:r w:rsidR="00531806">
              <w:rPr>
                <w:webHidden/>
              </w:rPr>
              <w:instrText xml:space="preserve"> PAGEREF _Toc13207115 \h </w:instrText>
            </w:r>
            <w:r w:rsidR="00531806">
              <w:rPr>
                <w:webHidden/>
              </w:rPr>
            </w:r>
            <w:r w:rsidR="00531806">
              <w:rPr>
                <w:webHidden/>
              </w:rPr>
              <w:fldChar w:fldCharType="separate"/>
            </w:r>
            <w:r w:rsidR="00421CA9">
              <w:rPr>
                <w:webHidden/>
              </w:rPr>
              <w:t>7</w:t>
            </w:r>
            <w:r w:rsidR="00531806">
              <w:rPr>
                <w:webHidden/>
              </w:rPr>
              <w:fldChar w:fldCharType="end"/>
            </w:r>
          </w:hyperlink>
        </w:p>
        <w:p w14:paraId="1893CB87" w14:textId="77777777" w:rsidR="00531806" w:rsidRDefault="00E06F7E">
          <w:pPr>
            <w:pStyle w:val="INNH2"/>
            <w:tabs>
              <w:tab w:val="left" w:pos="660"/>
            </w:tabs>
            <w:rPr>
              <w:rFonts w:asciiTheme="minorHAnsi" w:eastAsiaTheme="minorEastAsia" w:hAnsiTheme="minorHAnsi" w:cstheme="minorBidi"/>
              <w:color w:val="auto"/>
              <w:sz w:val="22"/>
              <w:szCs w:val="22"/>
            </w:rPr>
          </w:pPr>
          <w:hyperlink w:anchor="_Toc13207116" w:history="1">
            <w:r w:rsidR="00531806" w:rsidRPr="00C5118D">
              <w:rPr>
                <w:rStyle w:val="Hyperkobling"/>
              </w:rPr>
              <w:t>2.</w:t>
            </w:r>
            <w:r w:rsidR="00531806">
              <w:rPr>
                <w:rFonts w:asciiTheme="minorHAnsi" w:eastAsiaTheme="minorEastAsia" w:hAnsiTheme="minorHAnsi" w:cstheme="minorBidi"/>
                <w:color w:val="auto"/>
                <w:sz w:val="22"/>
                <w:szCs w:val="22"/>
              </w:rPr>
              <w:tab/>
            </w:r>
            <w:r w:rsidR="00531806" w:rsidRPr="00C5118D">
              <w:rPr>
                <w:rStyle w:val="Hyperkobling"/>
              </w:rPr>
              <w:t>Begrepsutvikling</w:t>
            </w:r>
            <w:r w:rsidR="00531806">
              <w:rPr>
                <w:webHidden/>
              </w:rPr>
              <w:tab/>
            </w:r>
            <w:r w:rsidR="00531806">
              <w:rPr>
                <w:webHidden/>
              </w:rPr>
              <w:fldChar w:fldCharType="begin"/>
            </w:r>
            <w:r w:rsidR="00531806">
              <w:rPr>
                <w:webHidden/>
              </w:rPr>
              <w:instrText xml:space="preserve"> PAGEREF _Toc13207116 \h </w:instrText>
            </w:r>
            <w:r w:rsidR="00531806">
              <w:rPr>
                <w:webHidden/>
              </w:rPr>
            </w:r>
            <w:r w:rsidR="00531806">
              <w:rPr>
                <w:webHidden/>
              </w:rPr>
              <w:fldChar w:fldCharType="separate"/>
            </w:r>
            <w:r w:rsidR="00421CA9">
              <w:rPr>
                <w:webHidden/>
              </w:rPr>
              <w:t>8</w:t>
            </w:r>
            <w:r w:rsidR="00531806">
              <w:rPr>
                <w:webHidden/>
              </w:rPr>
              <w:fldChar w:fldCharType="end"/>
            </w:r>
          </w:hyperlink>
        </w:p>
        <w:p w14:paraId="78F3B89B" w14:textId="77777777" w:rsidR="00531806" w:rsidRDefault="00E06F7E">
          <w:pPr>
            <w:pStyle w:val="INNH2"/>
            <w:tabs>
              <w:tab w:val="left" w:pos="660"/>
            </w:tabs>
            <w:rPr>
              <w:rFonts w:asciiTheme="minorHAnsi" w:eastAsiaTheme="minorEastAsia" w:hAnsiTheme="minorHAnsi" w:cstheme="minorBidi"/>
              <w:color w:val="auto"/>
              <w:sz w:val="22"/>
              <w:szCs w:val="22"/>
            </w:rPr>
          </w:pPr>
          <w:hyperlink w:anchor="_Toc13207117" w:history="1">
            <w:r w:rsidR="00531806" w:rsidRPr="00C5118D">
              <w:rPr>
                <w:rStyle w:val="Hyperkobling"/>
              </w:rPr>
              <w:t>3.</w:t>
            </w:r>
            <w:r w:rsidR="00531806">
              <w:rPr>
                <w:rFonts w:asciiTheme="minorHAnsi" w:eastAsiaTheme="minorEastAsia" w:hAnsiTheme="minorHAnsi" w:cstheme="minorBidi"/>
                <w:color w:val="auto"/>
                <w:sz w:val="22"/>
                <w:szCs w:val="22"/>
              </w:rPr>
              <w:tab/>
            </w:r>
            <w:r w:rsidR="00531806" w:rsidRPr="00C5118D">
              <w:rPr>
                <w:rStyle w:val="Hyperkobling"/>
              </w:rPr>
              <w:t>Språklig bevissthet</w:t>
            </w:r>
            <w:r w:rsidR="00531806">
              <w:rPr>
                <w:webHidden/>
              </w:rPr>
              <w:tab/>
            </w:r>
            <w:r w:rsidR="00531806">
              <w:rPr>
                <w:webHidden/>
              </w:rPr>
              <w:fldChar w:fldCharType="begin"/>
            </w:r>
            <w:r w:rsidR="00531806">
              <w:rPr>
                <w:webHidden/>
              </w:rPr>
              <w:instrText xml:space="preserve"> PAGEREF _Toc13207117 \h </w:instrText>
            </w:r>
            <w:r w:rsidR="00531806">
              <w:rPr>
                <w:webHidden/>
              </w:rPr>
            </w:r>
            <w:r w:rsidR="00531806">
              <w:rPr>
                <w:webHidden/>
              </w:rPr>
              <w:fldChar w:fldCharType="separate"/>
            </w:r>
            <w:r w:rsidR="00421CA9">
              <w:rPr>
                <w:webHidden/>
              </w:rPr>
              <w:t>9</w:t>
            </w:r>
            <w:r w:rsidR="00531806">
              <w:rPr>
                <w:webHidden/>
              </w:rPr>
              <w:fldChar w:fldCharType="end"/>
            </w:r>
          </w:hyperlink>
        </w:p>
        <w:p w14:paraId="38FE05D9" w14:textId="77777777" w:rsidR="00531806" w:rsidRDefault="00E06F7E">
          <w:pPr>
            <w:pStyle w:val="INNH2"/>
            <w:tabs>
              <w:tab w:val="left" w:pos="660"/>
            </w:tabs>
            <w:rPr>
              <w:rFonts w:asciiTheme="minorHAnsi" w:eastAsiaTheme="minorEastAsia" w:hAnsiTheme="minorHAnsi" w:cstheme="minorBidi"/>
              <w:color w:val="auto"/>
              <w:sz w:val="22"/>
              <w:szCs w:val="22"/>
            </w:rPr>
          </w:pPr>
          <w:hyperlink w:anchor="_Toc13207118" w:history="1">
            <w:r w:rsidR="00531806" w:rsidRPr="00C5118D">
              <w:rPr>
                <w:rStyle w:val="Hyperkobling"/>
              </w:rPr>
              <w:t>4.</w:t>
            </w:r>
            <w:r w:rsidR="00531806">
              <w:rPr>
                <w:rFonts w:asciiTheme="minorHAnsi" w:eastAsiaTheme="minorEastAsia" w:hAnsiTheme="minorHAnsi" w:cstheme="minorBidi"/>
                <w:color w:val="auto"/>
                <w:sz w:val="22"/>
                <w:szCs w:val="22"/>
              </w:rPr>
              <w:tab/>
            </w:r>
            <w:r w:rsidR="00531806" w:rsidRPr="00C5118D">
              <w:rPr>
                <w:rStyle w:val="Hyperkobling"/>
              </w:rPr>
              <w:t>Språk i hverdagen, språkutviklende samtaler</w:t>
            </w:r>
            <w:r w:rsidR="00531806">
              <w:rPr>
                <w:webHidden/>
              </w:rPr>
              <w:tab/>
            </w:r>
            <w:r w:rsidR="00531806">
              <w:rPr>
                <w:webHidden/>
              </w:rPr>
              <w:fldChar w:fldCharType="begin"/>
            </w:r>
            <w:r w:rsidR="00531806">
              <w:rPr>
                <w:webHidden/>
              </w:rPr>
              <w:instrText xml:space="preserve"> PAGEREF _Toc13207118 \h </w:instrText>
            </w:r>
            <w:r w:rsidR="00531806">
              <w:rPr>
                <w:webHidden/>
              </w:rPr>
            </w:r>
            <w:r w:rsidR="00531806">
              <w:rPr>
                <w:webHidden/>
              </w:rPr>
              <w:fldChar w:fldCharType="separate"/>
            </w:r>
            <w:r w:rsidR="00421CA9">
              <w:rPr>
                <w:webHidden/>
              </w:rPr>
              <w:t>10</w:t>
            </w:r>
            <w:r w:rsidR="00531806">
              <w:rPr>
                <w:webHidden/>
              </w:rPr>
              <w:fldChar w:fldCharType="end"/>
            </w:r>
          </w:hyperlink>
        </w:p>
        <w:p w14:paraId="04333346" w14:textId="77777777" w:rsidR="00531806" w:rsidRDefault="00E06F7E">
          <w:pPr>
            <w:pStyle w:val="INNH2"/>
            <w:tabs>
              <w:tab w:val="left" w:pos="660"/>
            </w:tabs>
            <w:rPr>
              <w:rFonts w:asciiTheme="minorHAnsi" w:eastAsiaTheme="minorEastAsia" w:hAnsiTheme="minorHAnsi" w:cstheme="minorBidi"/>
              <w:color w:val="auto"/>
              <w:sz w:val="22"/>
              <w:szCs w:val="22"/>
            </w:rPr>
          </w:pPr>
          <w:hyperlink w:anchor="_Toc13207119" w:history="1">
            <w:r w:rsidR="00531806" w:rsidRPr="00C5118D">
              <w:rPr>
                <w:rStyle w:val="Hyperkobling"/>
              </w:rPr>
              <w:t>5.</w:t>
            </w:r>
            <w:r w:rsidR="00531806">
              <w:rPr>
                <w:rFonts w:asciiTheme="minorHAnsi" w:eastAsiaTheme="minorEastAsia" w:hAnsiTheme="minorHAnsi" w:cstheme="minorBidi"/>
                <w:color w:val="auto"/>
                <w:sz w:val="22"/>
                <w:szCs w:val="22"/>
              </w:rPr>
              <w:tab/>
            </w:r>
            <w:r w:rsidR="00531806" w:rsidRPr="00C5118D">
              <w:rPr>
                <w:rStyle w:val="Hyperkobling"/>
              </w:rPr>
              <w:t>Språk i barnas lek</w:t>
            </w:r>
            <w:r w:rsidR="00531806">
              <w:rPr>
                <w:webHidden/>
              </w:rPr>
              <w:tab/>
            </w:r>
            <w:r w:rsidR="00531806">
              <w:rPr>
                <w:webHidden/>
              </w:rPr>
              <w:fldChar w:fldCharType="begin"/>
            </w:r>
            <w:r w:rsidR="00531806">
              <w:rPr>
                <w:webHidden/>
              </w:rPr>
              <w:instrText xml:space="preserve"> PAGEREF _Toc13207119 \h </w:instrText>
            </w:r>
            <w:r w:rsidR="00531806">
              <w:rPr>
                <w:webHidden/>
              </w:rPr>
            </w:r>
            <w:r w:rsidR="00531806">
              <w:rPr>
                <w:webHidden/>
              </w:rPr>
              <w:fldChar w:fldCharType="separate"/>
            </w:r>
            <w:r w:rsidR="00421CA9">
              <w:rPr>
                <w:webHidden/>
              </w:rPr>
              <w:t>11</w:t>
            </w:r>
            <w:r w:rsidR="00531806">
              <w:rPr>
                <w:webHidden/>
              </w:rPr>
              <w:fldChar w:fldCharType="end"/>
            </w:r>
          </w:hyperlink>
        </w:p>
        <w:p w14:paraId="3B42A4F3" w14:textId="77777777" w:rsidR="00531806" w:rsidRDefault="00E06F7E">
          <w:pPr>
            <w:pStyle w:val="INNH2"/>
            <w:tabs>
              <w:tab w:val="left" w:pos="660"/>
            </w:tabs>
            <w:rPr>
              <w:rFonts w:asciiTheme="minorHAnsi" w:eastAsiaTheme="minorEastAsia" w:hAnsiTheme="minorHAnsi" w:cstheme="minorBidi"/>
              <w:color w:val="auto"/>
              <w:sz w:val="22"/>
              <w:szCs w:val="22"/>
            </w:rPr>
          </w:pPr>
          <w:hyperlink w:anchor="_Toc13207120" w:history="1">
            <w:r w:rsidR="00531806" w:rsidRPr="00C5118D">
              <w:rPr>
                <w:rStyle w:val="Hyperkobling"/>
              </w:rPr>
              <w:t>6.</w:t>
            </w:r>
            <w:r w:rsidR="00531806">
              <w:rPr>
                <w:rFonts w:asciiTheme="minorHAnsi" w:eastAsiaTheme="minorEastAsia" w:hAnsiTheme="minorHAnsi" w:cstheme="minorBidi"/>
                <w:color w:val="auto"/>
                <w:sz w:val="22"/>
                <w:szCs w:val="22"/>
              </w:rPr>
              <w:tab/>
            </w:r>
            <w:r w:rsidR="00531806" w:rsidRPr="00C5118D">
              <w:rPr>
                <w:rStyle w:val="Hyperkobling"/>
              </w:rPr>
              <w:t>Bok i bruk</w:t>
            </w:r>
            <w:r w:rsidR="00531806">
              <w:rPr>
                <w:webHidden/>
              </w:rPr>
              <w:tab/>
            </w:r>
            <w:r w:rsidR="00531806">
              <w:rPr>
                <w:webHidden/>
              </w:rPr>
              <w:fldChar w:fldCharType="begin"/>
            </w:r>
            <w:r w:rsidR="00531806">
              <w:rPr>
                <w:webHidden/>
              </w:rPr>
              <w:instrText xml:space="preserve"> PAGEREF _Toc13207120 \h </w:instrText>
            </w:r>
            <w:r w:rsidR="00531806">
              <w:rPr>
                <w:webHidden/>
              </w:rPr>
            </w:r>
            <w:r w:rsidR="00531806">
              <w:rPr>
                <w:webHidden/>
              </w:rPr>
              <w:fldChar w:fldCharType="separate"/>
            </w:r>
            <w:r w:rsidR="00421CA9">
              <w:rPr>
                <w:webHidden/>
              </w:rPr>
              <w:t>12</w:t>
            </w:r>
            <w:r w:rsidR="00531806">
              <w:rPr>
                <w:webHidden/>
              </w:rPr>
              <w:fldChar w:fldCharType="end"/>
            </w:r>
          </w:hyperlink>
        </w:p>
        <w:p w14:paraId="06BED1AD" w14:textId="77777777" w:rsidR="00531806" w:rsidRDefault="00E06F7E">
          <w:pPr>
            <w:pStyle w:val="INNH2"/>
            <w:tabs>
              <w:tab w:val="left" w:pos="660"/>
            </w:tabs>
            <w:rPr>
              <w:rFonts w:asciiTheme="minorHAnsi" w:eastAsiaTheme="minorEastAsia" w:hAnsiTheme="minorHAnsi" w:cstheme="minorBidi"/>
              <w:color w:val="auto"/>
              <w:sz w:val="22"/>
              <w:szCs w:val="22"/>
            </w:rPr>
          </w:pPr>
          <w:hyperlink w:anchor="_Toc13207121" w:history="1">
            <w:r w:rsidR="00531806" w:rsidRPr="00C5118D">
              <w:rPr>
                <w:rStyle w:val="Hyperkobling"/>
              </w:rPr>
              <w:t>7.</w:t>
            </w:r>
            <w:r w:rsidR="00531806">
              <w:rPr>
                <w:rFonts w:asciiTheme="minorHAnsi" w:eastAsiaTheme="minorEastAsia" w:hAnsiTheme="minorHAnsi" w:cstheme="minorBidi"/>
                <w:color w:val="auto"/>
                <w:sz w:val="22"/>
                <w:szCs w:val="22"/>
              </w:rPr>
              <w:tab/>
            </w:r>
            <w:r w:rsidR="00531806" w:rsidRPr="00C5118D">
              <w:rPr>
                <w:rStyle w:val="Hyperkobling"/>
              </w:rPr>
              <w:t>Oppdagende skriving</w:t>
            </w:r>
            <w:r w:rsidR="00531806">
              <w:rPr>
                <w:webHidden/>
              </w:rPr>
              <w:tab/>
            </w:r>
            <w:r w:rsidR="00531806">
              <w:rPr>
                <w:webHidden/>
              </w:rPr>
              <w:fldChar w:fldCharType="begin"/>
            </w:r>
            <w:r w:rsidR="00531806">
              <w:rPr>
                <w:webHidden/>
              </w:rPr>
              <w:instrText xml:space="preserve"> PAGEREF _Toc13207121 \h </w:instrText>
            </w:r>
            <w:r w:rsidR="00531806">
              <w:rPr>
                <w:webHidden/>
              </w:rPr>
            </w:r>
            <w:r w:rsidR="00531806">
              <w:rPr>
                <w:webHidden/>
              </w:rPr>
              <w:fldChar w:fldCharType="separate"/>
            </w:r>
            <w:r w:rsidR="00421CA9">
              <w:rPr>
                <w:webHidden/>
              </w:rPr>
              <w:t>13</w:t>
            </w:r>
            <w:r w:rsidR="00531806">
              <w:rPr>
                <w:webHidden/>
              </w:rPr>
              <w:fldChar w:fldCharType="end"/>
            </w:r>
          </w:hyperlink>
        </w:p>
        <w:p w14:paraId="617E93B1" w14:textId="77777777" w:rsidR="00531806" w:rsidRDefault="00E06F7E">
          <w:pPr>
            <w:pStyle w:val="INNH2"/>
            <w:tabs>
              <w:tab w:val="left" w:pos="660"/>
            </w:tabs>
            <w:rPr>
              <w:rFonts w:asciiTheme="minorHAnsi" w:eastAsiaTheme="minorEastAsia" w:hAnsiTheme="minorHAnsi" w:cstheme="minorBidi"/>
              <w:color w:val="auto"/>
              <w:sz w:val="22"/>
              <w:szCs w:val="22"/>
            </w:rPr>
          </w:pPr>
          <w:hyperlink w:anchor="_Toc13207122" w:history="1">
            <w:r w:rsidR="00531806" w:rsidRPr="00C5118D">
              <w:rPr>
                <w:rStyle w:val="Hyperkobling"/>
              </w:rPr>
              <w:t>8.</w:t>
            </w:r>
            <w:r w:rsidR="00531806">
              <w:rPr>
                <w:rFonts w:asciiTheme="minorHAnsi" w:eastAsiaTheme="minorEastAsia" w:hAnsiTheme="minorHAnsi" w:cstheme="minorBidi"/>
                <w:color w:val="auto"/>
                <w:sz w:val="22"/>
                <w:szCs w:val="22"/>
              </w:rPr>
              <w:tab/>
            </w:r>
            <w:r w:rsidR="00531806" w:rsidRPr="00C5118D">
              <w:rPr>
                <w:rStyle w:val="Hyperkobling"/>
              </w:rPr>
              <w:t>Digital praksis</w:t>
            </w:r>
            <w:r w:rsidR="00531806">
              <w:rPr>
                <w:webHidden/>
              </w:rPr>
              <w:tab/>
            </w:r>
            <w:r w:rsidR="00531806">
              <w:rPr>
                <w:webHidden/>
              </w:rPr>
              <w:fldChar w:fldCharType="begin"/>
            </w:r>
            <w:r w:rsidR="00531806">
              <w:rPr>
                <w:webHidden/>
              </w:rPr>
              <w:instrText xml:space="preserve"> PAGEREF _Toc13207122 \h </w:instrText>
            </w:r>
            <w:r w:rsidR="00531806">
              <w:rPr>
                <w:webHidden/>
              </w:rPr>
            </w:r>
            <w:r w:rsidR="00531806">
              <w:rPr>
                <w:webHidden/>
              </w:rPr>
              <w:fldChar w:fldCharType="separate"/>
            </w:r>
            <w:r w:rsidR="00421CA9">
              <w:rPr>
                <w:webHidden/>
              </w:rPr>
              <w:t>14</w:t>
            </w:r>
            <w:r w:rsidR="00531806">
              <w:rPr>
                <w:webHidden/>
              </w:rPr>
              <w:fldChar w:fldCharType="end"/>
            </w:r>
          </w:hyperlink>
        </w:p>
        <w:p w14:paraId="4FF4CFD5" w14:textId="77777777" w:rsidR="00531806" w:rsidRDefault="00E06F7E">
          <w:pPr>
            <w:pStyle w:val="INNH2"/>
            <w:tabs>
              <w:tab w:val="left" w:pos="660"/>
            </w:tabs>
            <w:rPr>
              <w:rFonts w:asciiTheme="minorHAnsi" w:eastAsiaTheme="minorEastAsia" w:hAnsiTheme="minorHAnsi" w:cstheme="minorBidi"/>
              <w:color w:val="auto"/>
              <w:sz w:val="22"/>
              <w:szCs w:val="22"/>
            </w:rPr>
          </w:pPr>
          <w:hyperlink w:anchor="_Toc13207123" w:history="1">
            <w:r w:rsidR="00531806" w:rsidRPr="00C5118D">
              <w:rPr>
                <w:rStyle w:val="Hyperkobling"/>
              </w:rPr>
              <w:t>9.</w:t>
            </w:r>
            <w:r w:rsidR="00531806">
              <w:rPr>
                <w:rFonts w:asciiTheme="minorHAnsi" w:eastAsiaTheme="minorEastAsia" w:hAnsiTheme="minorHAnsi" w:cstheme="minorBidi"/>
                <w:color w:val="auto"/>
                <w:sz w:val="22"/>
                <w:szCs w:val="22"/>
              </w:rPr>
              <w:tab/>
            </w:r>
            <w:r w:rsidR="00531806" w:rsidRPr="00C5118D">
              <w:rPr>
                <w:rStyle w:val="Hyperkobling"/>
              </w:rPr>
              <w:t>Samarbeid barnehage - hjem</w:t>
            </w:r>
            <w:r w:rsidR="00531806">
              <w:rPr>
                <w:webHidden/>
              </w:rPr>
              <w:tab/>
            </w:r>
            <w:r w:rsidR="00531806">
              <w:rPr>
                <w:webHidden/>
              </w:rPr>
              <w:fldChar w:fldCharType="begin"/>
            </w:r>
            <w:r w:rsidR="00531806">
              <w:rPr>
                <w:webHidden/>
              </w:rPr>
              <w:instrText xml:space="preserve"> PAGEREF _Toc13207123 \h </w:instrText>
            </w:r>
            <w:r w:rsidR="00531806">
              <w:rPr>
                <w:webHidden/>
              </w:rPr>
            </w:r>
            <w:r w:rsidR="00531806">
              <w:rPr>
                <w:webHidden/>
              </w:rPr>
              <w:fldChar w:fldCharType="separate"/>
            </w:r>
            <w:r w:rsidR="00421CA9">
              <w:rPr>
                <w:webHidden/>
              </w:rPr>
              <w:t>15</w:t>
            </w:r>
            <w:r w:rsidR="00531806">
              <w:rPr>
                <w:webHidden/>
              </w:rPr>
              <w:fldChar w:fldCharType="end"/>
            </w:r>
          </w:hyperlink>
        </w:p>
        <w:p w14:paraId="7DD5F2BF" w14:textId="77777777" w:rsidR="00531806" w:rsidRDefault="00E06F7E">
          <w:pPr>
            <w:pStyle w:val="INNH2"/>
            <w:tabs>
              <w:tab w:val="left" w:pos="880"/>
            </w:tabs>
            <w:rPr>
              <w:rFonts w:asciiTheme="minorHAnsi" w:eastAsiaTheme="minorEastAsia" w:hAnsiTheme="minorHAnsi" w:cstheme="minorBidi"/>
              <w:color w:val="auto"/>
              <w:sz w:val="22"/>
              <w:szCs w:val="22"/>
            </w:rPr>
          </w:pPr>
          <w:hyperlink w:anchor="_Toc13207124" w:history="1">
            <w:r w:rsidR="00531806" w:rsidRPr="00C5118D">
              <w:rPr>
                <w:rStyle w:val="Hyperkobling"/>
              </w:rPr>
              <w:t>10.</w:t>
            </w:r>
            <w:r w:rsidR="00531806">
              <w:rPr>
                <w:rFonts w:asciiTheme="minorHAnsi" w:eastAsiaTheme="minorEastAsia" w:hAnsiTheme="minorHAnsi" w:cstheme="minorBidi"/>
                <w:color w:val="auto"/>
                <w:sz w:val="22"/>
                <w:szCs w:val="22"/>
              </w:rPr>
              <w:tab/>
            </w:r>
            <w:r w:rsidR="00531806" w:rsidRPr="00C5118D">
              <w:rPr>
                <w:rStyle w:val="Hyperkobling"/>
              </w:rPr>
              <w:t>Overgangen barnehage - skole</w:t>
            </w:r>
            <w:r w:rsidR="00531806">
              <w:rPr>
                <w:webHidden/>
              </w:rPr>
              <w:tab/>
            </w:r>
            <w:r w:rsidR="00531806">
              <w:rPr>
                <w:webHidden/>
              </w:rPr>
              <w:fldChar w:fldCharType="begin"/>
            </w:r>
            <w:r w:rsidR="00531806">
              <w:rPr>
                <w:webHidden/>
              </w:rPr>
              <w:instrText xml:space="preserve"> PAGEREF _Toc13207124 \h </w:instrText>
            </w:r>
            <w:r w:rsidR="00531806">
              <w:rPr>
                <w:webHidden/>
              </w:rPr>
            </w:r>
            <w:r w:rsidR="00531806">
              <w:rPr>
                <w:webHidden/>
              </w:rPr>
              <w:fldChar w:fldCharType="separate"/>
            </w:r>
            <w:r w:rsidR="00421CA9">
              <w:rPr>
                <w:webHidden/>
              </w:rPr>
              <w:t>16</w:t>
            </w:r>
            <w:r w:rsidR="00531806">
              <w:rPr>
                <w:webHidden/>
              </w:rPr>
              <w:fldChar w:fldCharType="end"/>
            </w:r>
          </w:hyperlink>
        </w:p>
        <w:p w14:paraId="13CE7776" w14:textId="77777777" w:rsidR="00531806" w:rsidRDefault="00E06F7E">
          <w:pPr>
            <w:pStyle w:val="INNH1"/>
            <w:rPr>
              <w:rFonts w:asciiTheme="minorHAnsi" w:eastAsiaTheme="minorEastAsia" w:hAnsiTheme="minorHAnsi" w:cstheme="minorBidi"/>
              <w:color w:val="auto"/>
              <w:sz w:val="22"/>
              <w:szCs w:val="22"/>
            </w:rPr>
          </w:pPr>
          <w:hyperlink w:anchor="_Toc13207125" w:history="1">
            <w:r w:rsidR="00531806" w:rsidRPr="00C5118D">
              <w:rPr>
                <w:rStyle w:val="Hyperkobling"/>
                <w:caps/>
                <w:spacing w:val="10"/>
              </w:rPr>
              <w:t>B. Skolens del av SPRÅKPLANEN</w:t>
            </w:r>
            <w:r w:rsidR="00531806">
              <w:rPr>
                <w:webHidden/>
              </w:rPr>
              <w:tab/>
            </w:r>
            <w:r w:rsidR="00531806">
              <w:rPr>
                <w:webHidden/>
              </w:rPr>
              <w:fldChar w:fldCharType="begin"/>
            </w:r>
            <w:r w:rsidR="00531806">
              <w:rPr>
                <w:webHidden/>
              </w:rPr>
              <w:instrText xml:space="preserve"> PAGEREF _Toc13207125 \h </w:instrText>
            </w:r>
            <w:r w:rsidR="00531806">
              <w:rPr>
                <w:webHidden/>
              </w:rPr>
            </w:r>
            <w:r w:rsidR="00531806">
              <w:rPr>
                <w:webHidden/>
              </w:rPr>
              <w:fldChar w:fldCharType="separate"/>
            </w:r>
            <w:r w:rsidR="00421CA9">
              <w:rPr>
                <w:webHidden/>
              </w:rPr>
              <w:t>17</w:t>
            </w:r>
            <w:r w:rsidR="00531806">
              <w:rPr>
                <w:webHidden/>
              </w:rPr>
              <w:fldChar w:fldCharType="end"/>
            </w:r>
          </w:hyperlink>
        </w:p>
        <w:p w14:paraId="72C996E5" w14:textId="77777777" w:rsidR="00531806" w:rsidRDefault="00E06F7E">
          <w:pPr>
            <w:pStyle w:val="INNH2"/>
            <w:rPr>
              <w:rFonts w:asciiTheme="minorHAnsi" w:eastAsiaTheme="minorEastAsia" w:hAnsiTheme="minorHAnsi" w:cstheme="minorBidi"/>
              <w:color w:val="auto"/>
              <w:sz w:val="22"/>
              <w:szCs w:val="22"/>
            </w:rPr>
          </w:pPr>
          <w:hyperlink w:anchor="_Toc13207126" w:history="1">
            <w:r w:rsidR="00531806" w:rsidRPr="00C5118D">
              <w:rPr>
                <w:rStyle w:val="Hyperkobling"/>
              </w:rPr>
              <w:t>Planens oppbygging</w:t>
            </w:r>
            <w:r w:rsidR="00531806">
              <w:rPr>
                <w:webHidden/>
              </w:rPr>
              <w:tab/>
            </w:r>
            <w:r w:rsidR="00531806">
              <w:rPr>
                <w:webHidden/>
              </w:rPr>
              <w:fldChar w:fldCharType="begin"/>
            </w:r>
            <w:r w:rsidR="00531806">
              <w:rPr>
                <w:webHidden/>
              </w:rPr>
              <w:instrText xml:space="preserve"> PAGEREF _Toc13207126 \h </w:instrText>
            </w:r>
            <w:r w:rsidR="00531806">
              <w:rPr>
                <w:webHidden/>
              </w:rPr>
            </w:r>
            <w:r w:rsidR="00531806">
              <w:rPr>
                <w:webHidden/>
              </w:rPr>
              <w:fldChar w:fldCharType="separate"/>
            </w:r>
            <w:r w:rsidR="00421CA9">
              <w:rPr>
                <w:webHidden/>
              </w:rPr>
              <w:t>17</w:t>
            </w:r>
            <w:r w:rsidR="00531806">
              <w:rPr>
                <w:webHidden/>
              </w:rPr>
              <w:fldChar w:fldCharType="end"/>
            </w:r>
          </w:hyperlink>
        </w:p>
        <w:p w14:paraId="3AAED5C3" w14:textId="77777777" w:rsidR="00531806" w:rsidRDefault="00E06F7E">
          <w:pPr>
            <w:pStyle w:val="INNH2"/>
            <w:tabs>
              <w:tab w:val="left" w:pos="660"/>
            </w:tabs>
            <w:rPr>
              <w:rFonts w:asciiTheme="minorHAnsi" w:eastAsiaTheme="minorEastAsia" w:hAnsiTheme="minorHAnsi" w:cstheme="minorBidi"/>
              <w:color w:val="auto"/>
              <w:sz w:val="22"/>
              <w:szCs w:val="22"/>
            </w:rPr>
          </w:pPr>
          <w:hyperlink w:anchor="_Toc13207127" w:history="1">
            <w:r w:rsidR="00531806" w:rsidRPr="00C5118D">
              <w:rPr>
                <w:rStyle w:val="Hyperkobling"/>
              </w:rPr>
              <w:t>1.</w:t>
            </w:r>
            <w:r w:rsidR="00531806">
              <w:rPr>
                <w:rFonts w:asciiTheme="minorHAnsi" w:eastAsiaTheme="minorEastAsia" w:hAnsiTheme="minorHAnsi" w:cstheme="minorBidi"/>
                <w:color w:val="auto"/>
                <w:sz w:val="22"/>
                <w:szCs w:val="22"/>
              </w:rPr>
              <w:tab/>
            </w:r>
            <w:r w:rsidR="00531806" w:rsidRPr="00C5118D">
              <w:rPr>
                <w:rStyle w:val="Hyperkobling"/>
              </w:rPr>
              <w:t>Å utvikle lesere og skrivere som er motiverte og engasjerte</w:t>
            </w:r>
            <w:r w:rsidR="00531806">
              <w:rPr>
                <w:webHidden/>
              </w:rPr>
              <w:tab/>
            </w:r>
            <w:r w:rsidR="00531806">
              <w:rPr>
                <w:webHidden/>
              </w:rPr>
              <w:fldChar w:fldCharType="begin"/>
            </w:r>
            <w:r w:rsidR="00531806">
              <w:rPr>
                <w:webHidden/>
              </w:rPr>
              <w:instrText xml:space="preserve"> PAGEREF _Toc13207127 \h </w:instrText>
            </w:r>
            <w:r w:rsidR="00531806">
              <w:rPr>
                <w:webHidden/>
              </w:rPr>
            </w:r>
            <w:r w:rsidR="00531806">
              <w:rPr>
                <w:webHidden/>
              </w:rPr>
              <w:fldChar w:fldCharType="separate"/>
            </w:r>
            <w:r w:rsidR="00421CA9">
              <w:rPr>
                <w:webHidden/>
              </w:rPr>
              <w:t>18</w:t>
            </w:r>
            <w:r w:rsidR="00531806">
              <w:rPr>
                <w:webHidden/>
              </w:rPr>
              <w:fldChar w:fldCharType="end"/>
            </w:r>
          </w:hyperlink>
        </w:p>
        <w:p w14:paraId="604B7C5E" w14:textId="77777777" w:rsidR="00531806" w:rsidRDefault="00E06F7E">
          <w:pPr>
            <w:pStyle w:val="INNH3"/>
            <w:rPr>
              <w:rFonts w:asciiTheme="minorHAnsi" w:eastAsiaTheme="minorEastAsia" w:hAnsiTheme="minorHAnsi" w:cstheme="minorBidi"/>
              <w:color w:val="auto"/>
              <w:sz w:val="22"/>
              <w:szCs w:val="22"/>
            </w:rPr>
          </w:pPr>
          <w:hyperlink w:anchor="_Toc13207128" w:history="1">
            <w:r w:rsidR="00531806" w:rsidRPr="00C5118D">
              <w:rPr>
                <w:rStyle w:val="Hyperkobling"/>
                <w:b/>
              </w:rPr>
              <w:t>1.1. Aktivitet 1.-4.trinn</w:t>
            </w:r>
            <w:r w:rsidR="00531806">
              <w:rPr>
                <w:webHidden/>
              </w:rPr>
              <w:tab/>
            </w:r>
            <w:r w:rsidR="00531806">
              <w:rPr>
                <w:webHidden/>
              </w:rPr>
              <w:fldChar w:fldCharType="begin"/>
            </w:r>
            <w:r w:rsidR="00531806">
              <w:rPr>
                <w:webHidden/>
              </w:rPr>
              <w:instrText xml:space="preserve"> PAGEREF _Toc13207128 \h </w:instrText>
            </w:r>
            <w:r w:rsidR="00531806">
              <w:rPr>
                <w:webHidden/>
              </w:rPr>
            </w:r>
            <w:r w:rsidR="00531806">
              <w:rPr>
                <w:webHidden/>
              </w:rPr>
              <w:fldChar w:fldCharType="separate"/>
            </w:r>
            <w:r w:rsidR="00421CA9">
              <w:rPr>
                <w:webHidden/>
              </w:rPr>
              <w:t>19</w:t>
            </w:r>
            <w:r w:rsidR="00531806">
              <w:rPr>
                <w:webHidden/>
              </w:rPr>
              <w:fldChar w:fldCharType="end"/>
            </w:r>
          </w:hyperlink>
        </w:p>
        <w:p w14:paraId="4AEF1CE1" w14:textId="77777777" w:rsidR="00531806" w:rsidRDefault="00E06F7E">
          <w:pPr>
            <w:pStyle w:val="INNH3"/>
            <w:rPr>
              <w:rFonts w:asciiTheme="minorHAnsi" w:eastAsiaTheme="minorEastAsia" w:hAnsiTheme="minorHAnsi" w:cstheme="minorBidi"/>
              <w:color w:val="auto"/>
              <w:sz w:val="22"/>
              <w:szCs w:val="22"/>
            </w:rPr>
          </w:pPr>
          <w:hyperlink w:anchor="_Toc13207129" w:history="1">
            <w:r w:rsidR="00531806" w:rsidRPr="00C5118D">
              <w:rPr>
                <w:rStyle w:val="Hyperkobling"/>
                <w:b/>
              </w:rPr>
              <w:t>1.2. Aktivitet 5.-7.trinn</w:t>
            </w:r>
            <w:r w:rsidR="00531806">
              <w:rPr>
                <w:webHidden/>
              </w:rPr>
              <w:tab/>
            </w:r>
            <w:r w:rsidR="00531806">
              <w:rPr>
                <w:webHidden/>
              </w:rPr>
              <w:fldChar w:fldCharType="begin"/>
            </w:r>
            <w:r w:rsidR="00531806">
              <w:rPr>
                <w:webHidden/>
              </w:rPr>
              <w:instrText xml:space="preserve"> PAGEREF _Toc13207129 \h </w:instrText>
            </w:r>
            <w:r w:rsidR="00531806">
              <w:rPr>
                <w:webHidden/>
              </w:rPr>
            </w:r>
            <w:r w:rsidR="00531806">
              <w:rPr>
                <w:webHidden/>
              </w:rPr>
              <w:fldChar w:fldCharType="separate"/>
            </w:r>
            <w:r w:rsidR="00421CA9">
              <w:rPr>
                <w:webHidden/>
              </w:rPr>
              <w:t>20</w:t>
            </w:r>
            <w:r w:rsidR="00531806">
              <w:rPr>
                <w:webHidden/>
              </w:rPr>
              <w:fldChar w:fldCharType="end"/>
            </w:r>
          </w:hyperlink>
        </w:p>
        <w:p w14:paraId="5233D1CF" w14:textId="77777777" w:rsidR="00531806" w:rsidRDefault="00E06F7E">
          <w:pPr>
            <w:pStyle w:val="INNH3"/>
            <w:rPr>
              <w:rFonts w:asciiTheme="minorHAnsi" w:eastAsiaTheme="minorEastAsia" w:hAnsiTheme="minorHAnsi" w:cstheme="minorBidi"/>
              <w:color w:val="auto"/>
              <w:sz w:val="22"/>
              <w:szCs w:val="22"/>
            </w:rPr>
          </w:pPr>
          <w:hyperlink w:anchor="_Toc13207130" w:history="1">
            <w:r w:rsidR="00531806" w:rsidRPr="00C5118D">
              <w:rPr>
                <w:rStyle w:val="Hyperkobling"/>
                <w:b/>
              </w:rPr>
              <w:t>1.3. Aktivitet 8.-10.trinn</w:t>
            </w:r>
            <w:r w:rsidR="00531806">
              <w:rPr>
                <w:webHidden/>
              </w:rPr>
              <w:tab/>
            </w:r>
            <w:r w:rsidR="00531806">
              <w:rPr>
                <w:webHidden/>
              </w:rPr>
              <w:fldChar w:fldCharType="begin"/>
            </w:r>
            <w:r w:rsidR="00531806">
              <w:rPr>
                <w:webHidden/>
              </w:rPr>
              <w:instrText xml:space="preserve"> PAGEREF _Toc13207130 \h </w:instrText>
            </w:r>
            <w:r w:rsidR="00531806">
              <w:rPr>
                <w:webHidden/>
              </w:rPr>
            </w:r>
            <w:r w:rsidR="00531806">
              <w:rPr>
                <w:webHidden/>
              </w:rPr>
              <w:fldChar w:fldCharType="separate"/>
            </w:r>
            <w:r w:rsidR="00421CA9">
              <w:rPr>
                <w:webHidden/>
              </w:rPr>
              <w:t>21</w:t>
            </w:r>
            <w:r w:rsidR="00531806">
              <w:rPr>
                <w:webHidden/>
              </w:rPr>
              <w:fldChar w:fldCharType="end"/>
            </w:r>
          </w:hyperlink>
        </w:p>
        <w:p w14:paraId="2904C585" w14:textId="77777777" w:rsidR="00531806" w:rsidRDefault="00E06F7E">
          <w:pPr>
            <w:pStyle w:val="INNH2"/>
            <w:tabs>
              <w:tab w:val="left" w:pos="660"/>
            </w:tabs>
            <w:rPr>
              <w:rFonts w:asciiTheme="minorHAnsi" w:eastAsiaTheme="minorEastAsia" w:hAnsiTheme="minorHAnsi" w:cstheme="minorBidi"/>
              <w:color w:val="auto"/>
              <w:sz w:val="22"/>
              <w:szCs w:val="22"/>
            </w:rPr>
          </w:pPr>
          <w:hyperlink w:anchor="_Toc13207131" w:history="1">
            <w:r w:rsidR="00531806" w:rsidRPr="00C5118D">
              <w:rPr>
                <w:rStyle w:val="Hyperkobling"/>
              </w:rPr>
              <w:t>2.</w:t>
            </w:r>
            <w:r w:rsidR="00531806">
              <w:rPr>
                <w:rFonts w:asciiTheme="minorHAnsi" w:eastAsiaTheme="minorEastAsia" w:hAnsiTheme="minorHAnsi" w:cstheme="minorBidi"/>
                <w:color w:val="auto"/>
                <w:sz w:val="22"/>
                <w:szCs w:val="22"/>
              </w:rPr>
              <w:tab/>
            </w:r>
            <w:r w:rsidR="00531806" w:rsidRPr="00C5118D">
              <w:rPr>
                <w:rStyle w:val="Hyperkobling"/>
              </w:rPr>
              <w:t>Å utvikle elevenes språklige ferdigheter</w:t>
            </w:r>
            <w:r w:rsidR="00531806">
              <w:rPr>
                <w:webHidden/>
              </w:rPr>
              <w:tab/>
            </w:r>
            <w:r w:rsidR="00531806">
              <w:rPr>
                <w:webHidden/>
              </w:rPr>
              <w:fldChar w:fldCharType="begin"/>
            </w:r>
            <w:r w:rsidR="00531806">
              <w:rPr>
                <w:webHidden/>
              </w:rPr>
              <w:instrText xml:space="preserve"> PAGEREF _Toc13207131 \h </w:instrText>
            </w:r>
            <w:r w:rsidR="00531806">
              <w:rPr>
                <w:webHidden/>
              </w:rPr>
            </w:r>
            <w:r w:rsidR="00531806">
              <w:rPr>
                <w:webHidden/>
              </w:rPr>
              <w:fldChar w:fldCharType="separate"/>
            </w:r>
            <w:r w:rsidR="00421CA9">
              <w:rPr>
                <w:webHidden/>
              </w:rPr>
              <w:t>22</w:t>
            </w:r>
            <w:r w:rsidR="00531806">
              <w:rPr>
                <w:webHidden/>
              </w:rPr>
              <w:fldChar w:fldCharType="end"/>
            </w:r>
          </w:hyperlink>
        </w:p>
        <w:p w14:paraId="371A588F" w14:textId="77777777" w:rsidR="00531806" w:rsidRDefault="00E06F7E">
          <w:pPr>
            <w:pStyle w:val="INNH3"/>
            <w:rPr>
              <w:rFonts w:asciiTheme="minorHAnsi" w:eastAsiaTheme="minorEastAsia" w:hAnsiTheme="minorHAnsi" w:cstheme="minorBidi"/>
              <w:color w:val="auto"/>
              <w:sz w:val="22"/>
              <w:szCs w:val="22"/>
            </w:rPr>
          </w:pPr>
          <w:hyperlink w:anchor="_Toc13207132" w:history="1">
            <w:r w:rsidR="00531806" w:rsidRPr="00C5118D">
              <w:rPr>
                <w:rStyle w:val="Hyperkobling"/>
                <w:b/>
              </w:rPr>
              <w:t>2.1. Aktivitet 1.-4.trinn</w:t>
            </w:r>
            <w:r w:rsidR="00531806">
              <w:rPr>
                <w:webHidden/>
              </w:rPr>
              <w:tab/>
            </w:r>
            <w:r w:rsidR="00531806">
              <w:rPr>
                <w:webHidden/>
              </w:rPr>
              <w:fldChar w:fldCharType="begin"/>
            </w:r>
            <w:r w:rsidR="00531806">
              <w:rPr>
                <w:webHidden/>
              </w:rPr>
              <w:instrText xml:space="preserve"> PAGEREF _Toc13207132 \h </w:instrText>
            </w:r>
            <w:r w:rsidR="00531806">
              <w:rPr>
                <w:webHidden/>
              </w:rPr>
            </w:r>
            <w:r w:rsidR="00531806">
              <w:rPr>
                <w:webHidden/>
              </w:rPr>
              <w:fldChar w:fldCharType="separate"/>
            </w:r>
            <w:r w:rsidR="00421CA9">
              <w:rPr>
                <w:webHidden/>
              </w:rPr>
              <w:t>23</w:t>
            </w:r>
            <w:r w:rsidR="00531806">
              <w:rPr>
                <w:webHidden/>
              </w:rPr>
              <w:fldChar w:fldCharType="end"/>
            </w:r>
          </w:hyperlink>
        </w:p>
        <w:p w14:paraId="08C4263E" w14:textId="77777777" w:rsidR="00531806" w:rsidRDefault="00E06F7E">
          <w:pPr>
            <w:pStyle w:val="INNH3"/>
            <w:rPr>
              <w:rFonts w:asciiTheme="minorHAnsi" w:eastAsiaTheme="minorEastAsia" w:hAnsiTheme="minorHAnsi" w:cstheme="minorBidi"/>
              <w:color w:val="auto"/>
              <w:sz w:val="22"/>
              <w:szCs w:val="22"/>
            </w:rPr>
          </w:pPr>
          <w:hyperlink w:anchor="_Toc13207133" w:history="1">
            <w:r w:rsidR="00531806" w:rsidRPr="00C5118D">
              <w:rPr>
                <w:rStyle w:val="Hyperkobling"/>
                <w:b/>
              </w:rPr>
              <w:t>2.2. Aktivitet 5.-7.trinn</w:t>
            </w:r>
            <w:r w:rsidR="00531806">
              <w:rPr>
                <w:webHidden/>
              </w:rPr>
              <w:tab/>
            </w:r>
            <w:r w:rsidR="00531806">
              <w:rPr>
                <w:webHidden/>
              </w:rPr>
              <w:fldChar w:fldCharType="begin"/>
            </w:r>
            <w:r w:rsidR="00531806">
              <w:rPr>
                <w:webHidden/>
              </w:rPr>
              <w:instrText xml:space="preserve"> PAGEREF _Toc13207133 \h </w:instrText>
            </w:r>
            <w:r w:rsidR="00531806">
              <w:rPr>
                <w:webHidden/>
              </w:rPr>
            </w:r>
            <w:r w:rsidR="00531806">
              <w:rPr>
                <w:webHidden/>
              </w:rPr>
              <w:fldChar w:fldCharType="separate"/>
            </w:r>
            <w:r w:rsidR="00421CA9">
              <w:rPr>
                <w:webHidden/>
              </w:rPr>
              <w:t>24</w:t>
            </w:r>
            <w:r w:rsidR="00531806">
              <w:rPr>
                <w:webHidden/>
              </w:rPr>
              <w:fldChar w:fldCharType="end"/>
            </w:r>
          </w:hyperlink>
        </w:p>
        <w:p w14:paraId="67FBC627" w14:textId="77777777" w:rsidR="00531806" w:rsidRDefault="00E06F7E">
          <w:pPr>
            <w:pStyle w:val="INNH3"/>
            <w:rPr>
              <w:rFonts w:asciiTheme="minorHAnsi" w:eastAsiaTheme="minorEastAsia" w:hAnsiTheme="minorHAnsi" w:cstheme="minorBidi"/>
              <w:color w:val="auto"/>
              <w:sz w:val="22"/>
              <w:szCs w:val="22"/>
            </w:rPr>
          </w:pPr>
          <w:hyperlink w:anchor="_Toc13207134" w:history="1">
            <w:r w:rsidR="00531806" w:rsidRPr="00C5118D">
              <w:rPr>
                <w:rStyle w:val="Hyperkobling"/>
                <w:b/>
              </w:rPr>
              <w:t>2.3. Aktivitet 8.-10.trinn</w:t>
            </w:r>
            <w:r w:rsidR="00531806">
              <w:rPr>
                <w:webHidden/>
              </w:rPr>
              <w:tab/>
            </w:r>
            <w:r w:rsidR="00531806">
              <w:rPr>
                <w:webHidden/>
              </w:rPr>
              <w:fldChar w:fldCharType="begin"/>
            </w:r>
            <w:r w:rsidR="00531806">
              <w:rPr>
                <w:webHidden/>
              </w:rPr>
              <w:instrText xml:space="preserve"> PAGEREF _Toc13207134 \h </w:instrText>
            </w:r>
            <w:r w:rsidR="00531806">
              <w:rPr>
                <w:webHidden/>
              </w:rPr>
            </w:r>
            <w:r w:rsidR="00531806">
              <w:rPr>
                <w:webHidden/>
              </w:rPr>
              <w:fldChar w:fldCharType="separate"/>
            </w:r>
            <w:r w:rsidR="00421CA9">
              <w:rPr>
                <w:webHidden/>
              </w:rPr>
              <w:t>25</w:t>
            </w:r>
            <w:r w:rsidR="00531806">
              <w:rPr>
                <w:webHidden/>
              </w:rPr>
              <w:fldChar w:fldCharType="end"/>
            </w:r>
          </w:hyperlink>
        </w:p>
        <w:p w14:paraId="40EDB7C2" w14:textId="77777777" w:rsidR="00531806" w:rsidRDefault="00E06F7E">
          <w:pPr>
            <w:pStyle w:val="INNH2"/>
            <w:tabs>
              <w:tab w:val="left" w:pos="660"/>
            </w:tabs>
            <w:rPr>
              <w:rFonts w:asciiTheme="minorHAnsi" w:eastAsiaTheme="minorEastAsia" w:hAnsiTheme="minorHAnsi" w:cstheme="minorBidi"/>
              <w:color w:val="auto"/>
              <w:sz w:val="22"/>
              <w:szCs w:val="22"/>
            </w:rPr>
          </w:pPr>
          <w:hyperlink w:anchor="_Toc13207135" w:history="1">
            <w:r w:rsidR="00531806" w:rsidRPr="00C5118D">
              <w:rPr>
                <w:rStyle w:val="Hyperkobling"/>
              </w:rPr>
              <w:t>3.</w:t>
            </w:r>
            <w:r w:rsidR="00531806">
              <w:rPr>
                <w:rFonts w:asciiTheme="minorHAnsi" w:eastAsiaTheme="minorEastAsia" w:hAnsiTheme="minorHAnsi" w:cstheme="minorBidi"/>
                <w:color w:val="auto"/>
                <w:sz w:val="22"/>
                <w:szCs w:val="22"/>
              </w:rPr>
              <w:tab/>
            </w:r>
            <w:r w:rsidR="00531806" w:rsidRPr="00C5118D">
              <w:rPr>
                <w:rStyle w:val="Hyperkobling"/>
              </w:rPr>
              <w:t>Å utvikle elevenes evne til å kode om</w:t>
            </w:r>
            <w:r w:rsidR="00531806">
              <w:rPr>
                <w:webHidden/>
              </w:rPr>
              <w:tab/>
            </w:r>
            <w:r w:rsidR="00531806">
              <w:rPr>
                <w:webHidden/>
              </w:rPr>
              <w:fldChar w:fldCharType="begin"/>
            </w:r>
            <w:r w:rsidR="00531806">
              <w:rPr>
                <w:webHidden/>
              </w:rPr>
              <w:instrText xml:space="preserve"> PAGEREF _Toc13207135 \h </w:instrText>
            </w:r>
            <w:r w:rsidR="00531806">
              <w:rPr>
                <w:webHidden/>
              </w:rPr>
            </w:r>
            <w:r w:rsidR="00531806">
              <w:rPr>
                <w:webHidden/>
              </w:rPr>
              <w:fldChar w:fldCharType="separate"/>
            </w:r>
            <w:r w:rsidR="00421CA9">
              <w:rPr>
                <w:webHidden/>
              </w:rPr>
              <w:t>26</w:t>
            </w:r>
            <w:r w:rsidR="00531806">
              <w:rPr>
                <w:webHidden/>
              </w:rPr>
              <w:fldChar w:fldCharType="end"/>
            </w:r>
          </w:hyperlink>
        </w:p>
        <w:p w14:paraId="7AAF7566" w14:textId="77777777" w:rsidR="00531806" w:rsidRDefault="00E06F7E">
          <w:pPr>
            <w:pStyle w:val="INNH3"/>
            <w:rPr>
              <w:rFonts w:asciiTheme="minorHAnsi" w:eastAsiaTheme="minorEastAsia" w:hAnsiTheme="minorHAnsi" w:cstheme="minorBidi"/>
              <w:color w:val="auto"/>
              <w:sz w:val="22"/>
              <w:szCs w:val="22"/>
            </w:rPr>
          </w:pPr>
          <w:hyperlink w:anchor="_Toc13207136" w:history="1">
            <w:r w:rsidR="00531806" w:rsidRPr="00C5118D">
              <w:rPr>
                <w:rStyle w:val="Hyperkobling"/>
                <w:b/>
              </w:rPr>
              <w:t>3.1. Aktivitet 1.-4.trinn</w:t>
            </w:r>
            <w:r w:rsidR="00531806">
              <w:rPr>
                <w:webHidden/>
              </w:rPr>
              <w:tab/>
            </w:r>
            <w:r w:rsidR="00531806">
              <w:rPr>
                <w:webHidden/>
              </w:rPr>
              <w:fldChar w:fldCharType="begin"/>
            </w:r>
            <w:r w:rsidR="00531806">
              <w:rPr>
                <w:webHidden/>
              </w:rPr>
              <w:instrText xml:space="preserve"> PAGEREF _Toc13207136 \h </w:instrText>
            </w:r>
            <w:r w:rsidR="00531806">
              <w:rPr>
                <w:webHidden/>
              </w:rPr>
            </w:r>
            <w:r w:rsidR="00531806">
              <w:rPr>
                <w:webHidden/>
              </w:rPr>
              <w:fldChar w:fldCharType="separate"/>
            </w:r>
            <w:r w:rsidR="00421CA9">
              <w:rPr>
                <w:webHidden/>
              </w:rPr>
              <w:t>27</w:t>
            </w:r>
            <w:r w:rsidR="00531806">
              <w:rPr>
                <w:webHidden/>
              </w:rPr>
              <w:fldChar w:fldCharType="end"/>
            </w:r>
          </w:hyperlink>
        </w:p>
        <w:p w14:paraId="3837C7C9" w14:textId="77777777" w:rsidR="00531806" w:rsidRDefault="00E06F7E">
          <w:pPr>
            <w:pStyle w:val="INNH3"/>
            <w:rPr>
              <w:rFonts w:asciiTheme="minorHAnsi" w:eastAsiaTheme="minorEastAsia" w:hAnsiTheme="minorHAnsi" w:cstheme="minorBidi"/>
              <w:color w:val="auto"/>
              <w:sz w:val="22"/>
              <w:szCs w:val="22"/>
            </w:rPr>
          </w:pPr>
          <w:hyperlink w:anchor="_Toc13207137" w:history="1">
            <w:r w:rsidR="00531806" w:rsidRPr="00C5118D">
              <w:rPr>
                <w:rStyle w:val="Hyperkobling"/>
                <w:b/>
              </w:rPr>
              <w:t>3.2. Aktivitet 5.-7.trinn</w:t>
            </w:r>
            <w:r w:rsidR="00531806">
              <w:rPr>
                <w:webHidden/>
              </w:rPr>
              <w:tab/>
            </w:r>
            <w:r w:rsidR="00531806">
              <w:rPr>
                <w:webHidden/>
              </w:rPr>
              <w:fldChar w:fldCharType="begin"/>
            </w:r>
            <w:r w:rsidR="00531806">
              <w:rPr>
                <w:webHidden/>
              </w:rPr>
              <w:instrText xml:space="preserve"> PAGEREF _Toc13207137 \h </w:instrText>
            </w:r>
            <w:r w:rsidR="00531806">
              <w:rPr>
                <w:webHidden/>
              </w:rPr>
            </w:r>
            <w:r w:rsidR="00531806">
              <w:rPr>
                <w:webHidden/>
              </w:rPr>
              <w:fldChar w:fldCharType="separate"/>
            </w:r>
            <w:r w:rsidR="00421CA9">
              <w:rPr>
                <w:webHidden/>
              </w:rPr>
              <w:t>28</w:t>
            </w:r>
            <w:r w:rsidR="00531806">
              <w:rPr>
                <w:webHidden/>
              </w:rPr>
              <w:fldChar w:fldCharType="end"/>
            </w:r>
          </w:hyperlink>
        </w:p>
        <w:p w14:paraId="4EF83C11" w14:textId="77777777" w:rsidR="00531806" w:rsidRDefault="00E06F7E">
          <w:pPr>
            <w:pStyle w:val="INNH3"/>
            <w:rPr>
              <w:rFonts w:asciiTheme="minorHAnsi" w:eastAsiaTheme="minorEastAsia" w:hAnsiTheme="minorHAnsi" w:cstheme="minorBidi"/>
              <w:color w:val="auto"/>
              <w:sz w:val="22"/>
              <w:szCs w:val="22"/>
            </w:rPr>
          </w:pPr>
          <w:hyperlink w:anchor="_Toc13207138" w:history="1">
            <w:r w:rsidR="00531806" w:rsidRPr="00C5118D">
              <w:rPr>
                <w:rStyle w:val="Hyperkobling"/>
                <w:b/>
              </w:rPr>
              <w:t>3.3. Aktivitet 8.-10.trinn</w:t>
            </w:r>
            <w:r w:rsidR="00531806">
              <w:rPr>
                <w:webHidden/>
              </w:rPr>
              <w:tab/>
            </w:r>
            <w:r w:rsidR="00531806">
              <w:rPr>
                <w:webHidden/>
              </w:rPr>
              <w:fldChar w:fldCharType="begin"/>
            </w:r>
            <w:r w:rsidR="00531806">
              <w:rPr>
                <w:webHidden/>
              </w:rPr>
              <w:instrText xml:space="preserve"> PAGEREF _Toc13207138 \h </w:instrText>
            </w:r>
            <w:r w:rsidR="00531806">
              <w:rPr>
                <w:webHidden/>
              </w:rPr>
            </w:r>
            <w:r w:rsidR="00531806">
              <w:rPr>
                <w:webHidden/>
              </w:rPr>
              <w:fldChar w:fldCharType="separate"/>
            </w:r>
            <w:r w:rsidR="00421CA9">
              <w:rPr>
                <w:webHidden/>
              </w:rPr>
              <w:t>29</w:t>
            </w:r>
            <w:r w:rsidR="00531806">
              <w:rPr>
                <w:webHidden/>
              </w:rPr>
              <w:fldChar w:fldCharType="end"/>
            </w:r>
          </w:hyperlink>
        </w:p>
        <w:p w14:paraId="24252E0C" w14:textId="77777777" w:rsidR="00531806" w:rsidRDefault="00E06F7E">
          <w:pPr>
            <w:pStyle w:val="INNH2"/>
            <w:tabs>
              <w:tab w:val="left" w:pos="660"/>
            </w:tabs>
            <w:rPr>
              <w:rFonts w:asciiTheme="minorHAnsi" w:eastAsiaTheme="minorEastAsia" w:hAnsiTheme="minorHAnsi" w:cstheme="minorBidi"/>
              <w:color w:val="auto"/>
              <w:sz w:val="22"/>
              <w:szCs w:val="22"/>
            </w:rPr>
          </w:pPr>
          <w:hyperlink w:anchor="_Toc13207139" w:history="1">
            <w:r w:rsidR="00531806" w:rsidRPr="00C5118D">
              <w:rPr>
                <w:rStyle w:val="Hyperkobling"/>
              </w:rPr>
              <w:t>4.</w:t>
            </w:r>
            <w:r w:rsidR="00531806">
              <w:rPr>
                <w:rFonts w:asciiTheme="minorHAnsi" w:eastAsiaTheme="minorEastAsia" w:hAnsiTheme="minorHAnsi" w:cstheme="minorBidi"/>
                <w:color w:val="auto"/>
                <w:sz w:val="22"/>
                <w:szCs w:val="22"/>
              </w:rPr>
              <w:tab/>
            </w:r>
            <w:r w:rsidR="00531806" w:rsidRPr="00C5118D">
              <w:rPr>
                <w:rStyle w:val="Hyperkobling"/>
              </w:rPr>
              <w:t>Å utvikle elevenes evne til å lese med forståelse og skape egne tekster</w:t>
            </w:r>
            <w:r w:rsidR="00531806">
              <w:rPr>
                <w:webHidden/>
              </w:rPr>
              <w:tab/>
            </w:r>
            <w:r w:rsidR="00531806">
              <w:rPr>
                <w:webHidden/>
              </w:rPr>
              <w:fldChar w:fldCharType="begin"/>
            </w:r>
            <w:r w:rsidR="00531806">
              <w:rPr>
                <w:webHidden/>
              </w:rPr>
              <w:instrText xml:space="preserve"> PAGEREF _Toc13207139 \h </w:instrText>
            </w:r>
            <w:r w:rsidR="00531806">
              <w:rPr>
                <w:webHidden/>
              </w:rPr>
            </w:r>
            <w:r w:rsidR="00531806">
              <w:rPr>
                <w:webHidden/>
              </w:rPr>
              <w:fldChar w:fldCharType="separate"/>
            </w:r>
            <w:r w:rsidR="00421CA9">
              <w:rPr>
                <w:webHidden/>
              </w:rPr>
              <w:t>30</w:t>
            </w:r>
            <w:r w:rsidR="00531806">
              <w:rPr>
                <w:webHidden/>
              </w:rPr>
              <w:fldChar w:fldCharType="end"/>
            </w:r>
          </w:hyperlink>
        </w:p>
        <w:p w14:paraId="41643BFB" w14:textId="77777777" w:rsidR="00531806" w:rsidRDefault="00E06F7E">
          <w:pPr>
            <w:pStyle w:val="INNH3"/>
            <w:rPr>
              <w:rFonts w:asciiTheme="minorHAnsi" w:eastAsiaTheme="minorEastAsia" w:hAnsiTheme="minorHAnsi" w:cstheme="minorBidi"/>
              <w:color w:val="auto"/>
              <w:sz w:val="22"/>
              <w:szCs w:val="22"/>
            </w:rPr>
          </w:pPr>
          <w:hyperlink w:anchor="_Toc13207140" w:history="1">
            <w:r w:rsidR="00531806" w:rsidRPr="00C5118D">
              <w:rPr>
                <w:rStyle w:val="Hyperkobling"/>
                <w:b/>
              </w:rPr>
              <w:t>4.1. Aktivitet 1.-4.trinn</w:t>
            </w:r>
            <w:r w:rsidR="00531806">
              <w:rPr>
                <w:webHidden/>
              </w:rPr>
              <w:tab/>
            </w:r>
            <w:r w:rsidR="00531806">
              <w:rPr>
                <w:webHidden/>
              </w:rPr>
              <w:fldChar w:fldCharType="begin"/>
            </w:r>
            <w:r w:rsidR="00531806">
              <w:rPr>
                <w:webHidden/>
              </w:rPr>
              <w:instrText xml:space="preserve"> PAGEREF _Toc13207140 \h </w:instrText>
            </w:r>
            <w:r w:rsidR="00531806">
              <w:rPr>
                <w:webHidden/>
              </w:rPr>
            </w:r>
            <w:r w:rsidR="00531806">
              <w:rPr>
                <w:webHidden/>
              </w:rPr>
              <w:fldChar w:fldCharType="separate"/>
            </w:r>
            <w:r w:rsidR="00421CA9">
              <w:rPr>
                <w:webHidden/>
              </w:rPr>
              <w:t>31</w:t>
            </w:r>
            <w:r w:rsidR="00531806">
              <w:rPr>
                <w:webHidden/>
              </w:rPr>
              <w:fldChar w:fldCharType="end"/>
            </w:r>
          </w:hyperlink>
        </w:p>
        <w:p w14:paraId="3D5DD9CF" w14:textId="77777777" w:rsidR="00531806" w:rsidRDefault="00E06F7E">
          <w:pPr>
            <w:pStyle w:val="INNH3"/>
            <w:rPr>
              <w:rFonts w:asciiTheme="minorHAnsi" w:eastAsiaTheme="minorEastAsia" w:hAnsiTheme="minorHAnsi" w:cstheme="minorBidi"/>
              <w:color w:val="auto"/>
              <w:sz w:val="22"/>
              <w:szCs w:val="22"/>
            </w:rPr>
          </w:pPr>
          <w:hyperlink w:anchor="_Toc13207141" w:history="1">
            <w:r w:rsidR="00531806" w:rsidRPr="00C5118D">
              <w:rPr>
                <w:rStyle w:val="Hyperkobling"/>
                <w:b/>
              </w:rPr>
              <w:t>4.2. Aktivitet 5.-7.trinn</w:t>
            </w:r>
            <w:r w:rsidR="00531806">
              <w:rPr>
                <w:webHidden/>
              </w:rPr>
              <w:tab/>
            </w:r>
            <w:r w:rsidR="00531806">
              <w:rPr>
                <w:webHidden/>
              </w:rPr>
              <w:fldChar w:fldCharType="begin"/>
            </w:r>
            <w:r w:rsidR="00531806">
              <w:rPr>
                <w:webHidden/>
              </w:rPr>
              <w:instrText xml:space="preserve"> PAGEREF _Toc13207141 \h </w:instrText>
            </w:r>
            <w:r w:rsidR="00531806">
              <w:rPr>
                <w:webHidden/>
              </w:rPr>
            </w:r>
            <w:r w:rsidR="00531806">
              <w:rPr>
                <w:webHidden/>
              </w:rPr>
              <w:fldChar w:fldCharType="separate"/>
            </w:r>
            <w:r w:rsidR="00421CA9">
              <w:rPr>
                <w:webHidden/>
              </w:rPr>
              <w:t>32</w:t>
            </w:r>
            <w:r w:rsidR="00531806">
              <w:rPr>
                <w:webHidden/>
              </w:rPr>
              <w:fldChar w:fldCharType="end"/>
            </w:r>
          </w:hyperlink>
        </w:p>
        <w:p w14:paraId="5479BAEE" w14:textId="77777777" w:rsidR="00531806" w:rsidRDefault="00E06F7E">
          <w:pPr>
            <w:pStyle w:val="INNH3"/>
            <w:rPr>
              <w:rFonts w:asciiTheme="minorHAnsi" w:eastAsiaTheme="minorEastAsia" w:hAnsiTheme="minorHAnsi" w:cstheme="minorBidi"/>
              <w:color w:val="auto"/>
              <w:sz w:val="22"/>
              <w:szCs w:val="22"/>
            </w:rPr>
          </w:pPr>
          <w:hyperlink w:anchor="_Toc13207142" w:history="1">
            <w:r w:rsidR="00531806" w:rsidRPr="00C5118D">
              <w:rPr>
                <w:rStyle w:val="Hyperkobling"/>
                <w:b/>
              </w:rPr>
              <w:t>4.3. Aktivitet 8.- 10.trinn</w:t>
            </w:r>
            <w:r w:rsidR="00531806">
              <w:rPr>
                <w:webHidden/>
              </w:rPr>
              <w:tab/>
            </w:r>
            <w:r w:rsidR="00531806">
              <w:rPr>
                <w:webHidden/>
              </w:rPr>
              <w:fldChar w:fldCharType="begin"/>
            </w:r>
            <w:r w:rsidR="00531806">
              <w:rPr>
                <w:webHidden/>
              </w:rPr>
              <w:instrText xml:space="preserve"> PAGEREF _Toc13207142 \h </w:instrText>
            </w:r>
            <w:r w:rsidR="00531806">
              <w:rPr>
                <w:webHidden/>
              </w:rPr>
            </w:r>
            <w:r w:rsidR="00531806">
              <w:rPr>
                <w:webHidden/>
              </w:rPr>
              <w:fldChar w:fldCharType="separate"/>
            </w:r>
            <w:r w:rsidR="00421CA9">
              <w:rPr>
                <w:webHidden/>
              </w:rPr>
              <w:t>33</w:t>
            </w:r>
            <w:r w:rsidR="00531806">
              <w:rPr>
                <w:webHidden/>
              </w:rPr>
              <w:fldChar w:fldCharType="end"/>
            </w:r>
          </w:hyperlink>
        </w:p>
        <w:p w14:paraId="5D052968" w14:textId="77777777" w:rsidR="00531806" w:rsidRDefault="00E06F7E">
          <w:pPr>
            <w:pStyle w:val="INNH2"/>
            <w:tabs>
              <w:tab w:val="left" w:pos="660"/>
            </w:tabs>
            <w:rPr>
              <w:rFonts w:asciiTheme="minorHAnsi" w:eastAsiaTheme="minorEastAsia" w:hAnsiTheme="minorHAnsi" w:cstheme="minorBidi"/>
              <w:color w:val="auto"/>
              <w:sz w:val="22"/>
              <w:szCs w:val="22"/>
            </w:rPr>
          </w:pPr>
          <w:hyperlink w:anchor="_Toc13207143" w:history="1">
            <w:r w:rsidR="00531806" w:rsidRPr="00C5118D">
              <w:rPr>
                <w:rStyle w:val="Hyperkobling"/>
              </w:rPr>
              <w:t>5.</w:t>
            </w:r>
            <w:r w:rsidR="00531806">
              <w:rPr>
                <w:rFonts w:asciiTheme="minorHAnsi" w:eastAsiaTheme="minorEastAsia" w:hAnsiTheme="minorHAnsi" w:cstheme="minorBidi"/>
                <w:color w:val="auto"/>
                <w:sz w:val="22"/>
                <w:szCs w:val="22"/>
              </w:rPr>
              <w:tab/>
            </w:r>
            <w:r w:rsidR="00531806" w:rsidRPr="00C5118D">
              <w:rPr>
                <w:rStyle w:val="Hyperkobling"/>
              </w:rPr>
              <w:t>Når lesing og skriving er vanskelig</w:t>
            </w:r>
            <w:r w:rsidR="00531806">
              <w:rPr>
                <w:webHidden/>
              </w:rPr>
              <w:tab/>
            </w:r>
            <w:r w:rsidR="00531806">
              <w:rPr>
                <w:webHidden/>
              </w:rPr>
              <w:fldChar w:fldCharType="begin"/>
            </w:r>
            <w:r w:rsidR="00531806">
              <w:rPr>
                <w:webHidden/>
              </w:rPr>
              <w:instrText xml:space="preserve"> PAGEREF _Toc13207143 \h </w:instrText>
            </w:r>
            <w:r w:rsidR="00531806">
              <w:rPr>
                <w:webHidden/>
              </w:rPr>
            </w:r>
            <w:r w:rsidR="00531806">
              <w:rPr>
                <w:webHidden/>
              </w:rPr>
              <w:fldChar w:fldCharType="separate"/>
            </w:r>
            <w:r w:rsidR="00421CA9">
              <w:rPr>
                <w:webHidden/>
              </w:rPr>
              <w:t>34</w:t>
            </w:r>
            <w:r w:rsidR="00531806">
              <w:rPr>
                <w:webHidden/>
              </w:rPr>
              <w:fldChar w:fldCharType="end"/>
            </w:r>
          </w:hyperlink>
        </w:p>
        <w:p w14:paraId="2A1258AB" w14:textId="77777777" w:rsidR="00531806" w:rsidRDefault="00E06F7E">
          <w:pPr>
            <w:pStyle w:val="INNH3"/>
            <w:rPr>
              <w:rFonts w:asciiTheme="minorHAnsi" w:eastAsiaTheme="minorEastAsia" w:hAnsiTheme="minorHAnsi" w:cstheme="minorBidi"/>
              <w:color w:val="auto"/>
              <w:sz w:val="22"/>
              <w:szCs w:val="22"/>
            </w:rPr>
          </w:pPr>
          <w:hyperlink w:anchor="_Toc13207144" w:history="1">
            <w:r w:rsidR="00531806" w:rsidRPr="00C5118D">
              <w:rPr>
                <w:rStyle w:val="Hyperkobling"/>
              </w:rPr>
              <w:t xml:space="preserve">5.1. </w:t>
            </w:r>
            <w:r w:rsidR="00531806" w:rsidRPr="00C5118D">
              <w:rPr>
                <w:rStyle w:val="Hyperkobling"/>
                <w:rFonts w:eastAsia="Times New Roman"/>
              </w:rPr>
              <w:t>Hvilke utfordringer elever som strever med lesing og skriving kan ha:</w:t>
            </w:r>
            <w:r w:rsidR="00531806">
              <w:rPr>
                <w:webHidden/>
              </w:rPr>
              <w:tab/>
            </w:r>
            <w:r w:rsidR="00531806">
              <w:rPr>
                <w:webHidden/>
              </w:rPr>
              <w:fldChar w:fldCharType="begin"/>
            </w:r>
            <w:r w:rsidR="00531806">
              <w:rPr>
                <w:webHidden/>
              </w:rPr>
              <w:instrText xml:space="preserve"> PAGEREF _Toc13207144 \h </w:instrText>
            </w:r>
            <w:r w:rsidR="00531806">
              <w:rPr>
                <w:webHidden/>
              </w:rPr>
            </w:r>
            <w:r w:rsidR="00531806">
              <w:rPr>
                <w:webHidden/>
              </w:rPr>
              <w:fldChar w:fldCharType="separate"/>
            </w:r>
            <w:r w:rsidR="00421CA9">
              <w:rPr>
                <w:webHidden/>
              </w:rPr>
              <w:t>35</w:t>
            </w:r>
            <w:r w:rsidR="00531806">
              <w:rPr>
                <w:webHidden/>
              </w:rPr>
              <w:fldChar w:fldCharType="end"/>
            </w:r>
          </w:hyperlink>
        </w:p>
        <w:p w14:paraId="1CE06274" w14:textId="77777777" w:rsidR="00531806" w:rsidRDefault="00E06F7E">
          <w:pPr>
            <w:pStyle w:val="INNH3"/>
            <w:rPr>
              <w:rFonts w:asciiTheme="minorHAnsi" w:eastAsiaTheme="minorEastAsia" w:hAnsiTheme="minorHAnsi" w:cstheme="minorBidi"/>
              <w:color w:val="auto"/>
              <w:sz w:val="22"/>
              <w:szCs w:val="22"/>
            </w:rPr>
          </w:pPr>
          <w:hyperlink w:anchor="_Toc13207145" w:history="1">
            <w:r w:rsidR="00531806" w:rsidRPr="00C5118D">
              <w:rPr>
                <w:rStyle w:val="Hyperkobling"/>
              </w:rPr>
              <w:t>5.2. Hvordan lærer kan legge til rette og tilpasse opplæringen i forhold</w:t>
            </w:r>
            <w:r w:rsidR="00531806" w:rsidRPr="00C5118D">
              <w:rPr>
                <w:rStyle w:val="Hyperkobling"/>
                <w:rFonts w:eastAsia="Times New Roman"/>
              </w:rPr>
              <w:t xml:space="preserve"> til disse elevenes behov.</w:t>
            </w:r>
            <w:r w:rsidR="00531806">
              <w:rPr>
                <w:webHidden/>
              </w:rPr>
              <w:tab/>
            </w:r>
            <w:r w:rsidR="00531806">
              <w:rPr>
                <w:webHidden/>
              </w:rPr>
              <w:fldChar w:fldCharType="begin"/>
            </w:r>
            <w:r w:rsidR="00531806">
              <w:rPr>
                <w:webHidden/>
              </w:rPr>
              <w:instrText xml:space="preserve"> PAGEREF _Toc13207145 \h </w:instrText>
            </w:r>
            <w:r w:rsidR="00531806">
              <w:rPr>
                <w:webHidden/>
              </w:rPr>
            </w:r>
            <w:r w:rsidR="00531806">
              <w:rPr>
                <w:webHidden/>
              </w:rPr>
              <w:fldChar w:fldCharType="separate"/>
            </w:r>
            <w:r w:rsidR="00421CA9">
              <w:rPr>
                <w:webHidden/>
              </w:rPr>
              <w:t>36</w:t>
            </w:r>
            <w:r w:rsidR="00531806">
              <w:rPr>
                <w:webHidden/>
              </w:rPr>
              <w:fldChar w:fldCharType="end"/>
            </w:r>
          </w:hyperlink>
        </w:p>
        <w:p w14:paraId="672DB6CF" w14:textId="77777777" w:rsidR="00531806" w:rsidRDefault="00E06F7E">
          <w:pPr>
            <w:pStyle w:val="INNH3"/>
            <w:rPr>
              <w:rFonts w:asciiTheme="minorHAnsi" w:eastAsiaTheme="minorEastAsia" w:hAnsiTheme="minorHAnsi" w:cstheme="minorBidi"/>
              <w:color w:val="auto"/>
              <w:sz w:val="22"/>
              <w:szCs w:val="22"/>
            </w:rPr>
          </w:pPr>
          <w:hyperlink w:anchor="_Toc13207146" w:history="1">
            <w:r w:rsidR="00531806" w:rsidRPr="00C5118D">
              <w:rPr>
                <w:rStyle w:val="Hyperkobling"/>
              </w:rPr>
              <w:t>5.3. Skolens plan for systemtiltak</w:t>
            </w:r>
            <w:r w:rsidR="00531806">
              <w:rPr>
                <w:webHidden/>
              </w:rPr>
              <w:tab/>
            </w:r>
            <w:r w:rsidR="00531806">
              <w:rPr>
                <w:webHidden/>
              </w:rPr>
              <w:fldChar w:fldCharType="begin"/>
            </w:r>
            <w:r w:rsidR="00531806">
              <w:rPr>
                <w:webHidden/>
              </w:rPr>
              <w:instrText xml:space="preserve"> PAGEREF _Toc13207146 \h </w:instrText>
            </w:r>
            <w:r w:rsidR="00531806">
              <w:rPr>
                <w:webHidden/>
              </w:rPr>
            </w:r>
            <w:r w:rsidR="00531806">
              <w:rPr>
                <w:webHidden/>
              </w:rPr>
              <w:fldChar w:fldCharType="separate"/>
            </w:r>
            <w:r w:rsidR="00421CA9">
              <w:rPr>
                <w:webHidden/>
              </w:rPr>
              <w:t>37</w:t>
            </w:r>
            <w:r w:rsidR="00531806">
              <w:rPr>
                <w:webHidden/>
              </w:rPr>
              <w:fldChar w:fldCharType="end"/>
            </w:r>
          </w:hyperlink>
        </w:p>
        <w:p w14:paraId="5FCB05A7" w14:textId="77777777" w:rsidR="00531806" w:rsidRDefault="00E06F7E">
          <w:pPr>
            <w:pStyle w:val="INNH2"/>
            <w:tabs>
              <w:tab w:val="left" w:pos="660"/>
            </w:tabs>
            <w:rPr>
              <w:rFonts w:asciiTheme="minorHAnsi" w:eastAsiaTheme="minorEastAsia" w:hAnsiTheme="minorHAnsi" w:cstheme="minorBidi"/>
              <w:color w:val="auto"/>
              <w:sz w:val="22"/>
              <w:szCs w:val="22"/>
            </w:rPr>
          </w:pPr>
          <w:hyperlink w:anchor="_Toc13207147" w:history="1">
            <w:r w:rsidR="00531806" w:rsidRPr="00C5118D">
              <w:rPr>
                <w:rStyle w:val="Hyperkobling"/>
              </w:rPr>
              <w:t>6.</w:t>
            </w:r>
            <w:r w:rsidR="00531806">
              <w:rPr>
                <w:rFonts w:asciiTheme="minorHAnsi" w:eastAsiaTheme="minorEastAsia" w:hAnsiTheme="minorHAnsi" w:cstheme="minorBidi"/>
                <w:color w:val="auto"/>
                <w:sz w:val="22"/>
                <w:szCs w:val="22"/>
              </w:rPr>
              <w:tab/>
            </w:r>
            <w:r w:rsidR="00531806" w:rsidRPr="00C5118D">
              <w:rPr>
                <w:rStyle w:val="Hyperkobling"/>
              </w:rPr>
              <w:t>Samarbeid hjem – skole</w:t>
            </w:r>
            <w:r w:rsidR="00531806">
              <w:rPr>
                <w:webHidden/>
              </w:rPr>
              <w:tab/>
            </w:r>
            <w:r w:rsidR="00531806">
              <w:rPr>
                <w:webHidden/>
              </w:rPr>
              <w:fldChar w:fldCharType="begin"/>
            </w:r>
            <w:r w:rsidR="00531806">
              <w:rPr>
                <w:webHidden/>
              </w:rPr>
              <w:instrText xml:space="preserve"> PAGEREF _Toc13207147 \h </w:instrText>
            </w:r>
            <w:r w:rsidR="00531806">
              <w:rPr>
                <w:webHidden/>
              </w:rPr>
            </w:r>
            <w:r w:rsidR="00531806">
              <w:rPr>
                <w:webHidden/>
              </w:rPr>
              <w:fldChar w:fldCharType="separate"/>
            </w:r>
            <w:r w:rsidR="00421CA9">
              <w:rPr>
                <w:webHidden/>
              </w:rPr>
              <w:t>38</w:t>
            </w:r>
            <w:r w:rsidR="00531806">
              <w:rPr>
                <w:webHidden/>
              </w:rPr>
              <w:fldChar w:fldCharType="end"/>
            </w:r>
          </w:hyperlink>
        </w:p>
        <w:p w14:paraId="0AA4CB70" w14:textId="77777777" w:rsidR="009D555B" w:rsidRDefault="00531806">
          <w:r>
            <w:rPr>
              <w:rFonts w:ascii="Verdana" w:hAnsi="Verdana"/>
              <w:noProof/>
              <w:color w:val="0063AD"/>
            </w:rPr>
            <w:fldChar w:fldCharType="end"/>
          </w:r>
        </w:p>
      </w:sdtContent>
    </w:sdt>
    <w:p w14:paraId="6F1D2D26" w14:textId="77777777" w:rsidR="008F4243" w:rsidRDefault="008F4243">
      <w:pPr>
        <w:spacing w:after="200" w:line="276" w:lineRule="auto"/>
        <w:rPr>
          <w:rFonts w:ascii="Verdana" w:eastAsiaTheme="majorEastAsia" w:hAnsi="Verdana" w:cstheme="majorBidi"/>
          <w:b/>
          <w:bCs/>
          <w:color w:val="4F81BD" w:themeColor="accent1"/>
          <w:spacing w:val="20"/>
          <w:sz w:val="32"/>
          <w:szCs w:val="28"/>
        </w:rPr>
        <w:sectPr w:rsidR="008F4243" w:rsidSect="00794C63">
          <w:headerReference w:type="default" r:id="rId9"/>
          <w:footerReference w:type="default" r:id="rId10"/>
          <w:headerReference w:type="first" r:id="rId11"/>
          <w:pgSz w:w="11906" w:h="16838" w:code="9"/>
          <w:pgMar w:top="1418" w:right="1418" w:bottom="1559" w:left="1418" w:header="709" w:footer="403" w:gutter="0"/>
          <w:cols w:space="708"/>
          <w:titlePg/>
          <w:docGrid w:linePitch="360"/>
        </w:sectPr>
      </w:pPr>
    </w:p>
    <w:p w14:paraId="4D5A041D" w14:textId="77777777" w:rsidR="00F4350C" w:rsidRDefault="00F4350C" w:rsidP="00F4350C">
      <w:pPr>
        <w:pStyle w:val="Overskrift1"/>
      </w:pPr>
      <w:bookmarkStart w:id="1" w:name="_Toc13207113"/>
      <w:r>
        <w:lastRenderedPageBreak/>
        <w:t>Innledning</w:t>
      </w:r>
      <w:bookmarkEnd w:id="1"/>
      <w:r>
        <w:t xml:space="preserve"> </w:t>
      </w:r>
    </w:p>
    <w:p w14:paraId="115CA960" w14:textId="77777777" w:rsidR="00F4350C" w:rsidRDefault="00F4350C" w:rsidP="00F4350C">
      <w:r>
        <w:t>Alstahaug kommunes lese- og skriveplan, Lesehester med skrivekløe, ble ferdigstilt i 2016. I 2017 ga Kunnskapsdepartementet ut ny rammeplan for barnehagen. Fra og med september 2019 er barnehagedelen fra kommunens lese- og skriveplan erstattet av en ny del, som er i tråd med føringer i ny rammeplan. Planen har også endret navn. Fra å være en lese- og skriveplan er det blitt en Språkplan som favner språk, lesing og skriving i barnehage og skole. Innledningen er også ny.</w:t>
      </w:r>
    </w:p>
    <w:p w14:paraId="2ADA7D60" w14:textId="77777777" w:rsidR="00F4350C" w:rsidRDefault="00F4350C" w:rsidP="00F4350C">
      <w:r>
        <w:t>Revideringsarbeidet er gjort gjennom barnehageåret 2018/ 19. Styrerne i kommunale og private barnehager har deltatt aktivt.  I den nye barnehagedelen er det satt opp kjennetegn på god praksis innenfor ti områder. Kjennetegnene er rettet mot barnehagens og personalets arbeid. Det er satt en prøvetid på ett år. Planen skal evalueres av Kommunalsjef for Oppvekst og kultur i samarbeid med barnehagestyrere våren 2020.</w:t>
      </w:r>
    </w:p>
    <w:p w14:paraId="1B0899E1" w14:textId="77777777" w:rsidR="00F4350C" w:rsidRDefault="001D5A0B" w:rsidP="00F4350C">
      <w:r>
        <w:t xml:space="preserve">Skoledelen i planen er hentet fra Alstahaug kommunes lese- og skriveplan fra 2016. </w:t>
      </w:r>
      <w:r w:rsidR="00F4350C">
        <w:t>Fra og med 2020 skal ny læreplan implementeres i skolen. En tilsvarende revideringsprosess for skoledelen i planen vil bli gjennomført i skoleåret 2020/ 21.</w:t>
      </w:r>
      <w:r>
        <w:t xml:space="preserve"> Språkplanen er et levende dokument. Etter hvert som vi får nye rammer og/eller utvikler ny kunnskap, vil kommunen gjøre nødvendige endringer for å kvalitetssikre språkarbeidet.</w:t>
      </w:r>
    </w:p>
    <w:p w14:paraId="34040396" w14:textId="77777777" w:rsidR="00F4350C" w:rsidRDefault="00F4350C" w:rsidP="00F4350C">
      <w:r>
        <w:t xml:space="preserve">Utvikling av Språkplanen er et ledd i en langvarig satsing på språk, lesing og skriving i Alstahaug kommune. Språksatsingen inngår i kommunens arbeid med God opplæring for alle (2017 -2023). Målet med prosjektet er en inkluderende barnehage og skole der alle barn og unge utnytter sitt potensiale for læring. </w:t>
      </w:r>
    </w:p>
    <w:p w14:paraId="190A69D6" w14:textId="77777777" w:rsidR="00F4350C" w:rsidRDefault="00F4350C" w:rsidP="00F4350C">
      <w:r>
        <w:t>Gode språk-, lese og skriveferdigheter er avgjørende for å kunne delta i et moderne kunnskapssamfunn. Funksjonelle ferdigheter på dette området gir mestring i barnehage og skole og gode forutsetninger for å lykkes i arbeidsliv og i demokratiske prosesser i samfunnet. Dessverre er det også slik at svake ferdigheter fører til lav grad av mestring i barnehage og skole, en betydelig fare for frafall i videregående skole, og en vanskelig inngang til arbeidslivet.</w:t>
      </w:r>
    </w:p>
    <w:p w14:paraId="3F8AF023" w14:textId="77777777" w:rsidR="00F4350C" w:rsidRDefault="00F4350C" w:rsidP="00F4350C">
      <w:r>
        <w:t xml:space="preserve">En felles språkplan for barnehager og skoler i Alstahaug kommune skal sikre sammenheng i det helhetlige utdanningsløpet fra barnehage og gjennom de ulike trinn i grunnskolen. Barn og unge i Alstahaug kommune skal etter endt grunnskole være godt rustet til å gjennomføre videregående skole. Dette innebærer at det er tydelig sammenheng mellom alle styrende planverk fra gjeldende lovverk for barnehager og skoler, via rammeplan/ læreplan, ned til kommunens språkplan. Alle ansatte skal ha god kjennskap til planverket og være aktive i omsetting av intensjoner i det praktiske arbeidet med språk, lesing og skriving. </w:t>
      </w:r>
    </w:p>
    <w:p w14:paraId="502B4DCC" w14:textId="77777777" w:rsidR="00F4350C" w:rsidRDefault="00F4350C" w:rsidP="00F4350C">
      <w:r>
        <w:t>Kommunens språkplan skal gjennomsyre arbeidet i barnehage og skole gjennom hele året, og konkretiseres i standarder, årsplaner, måneds-, ukes- og dagsplaner. Ledere har ansvar for å sette i gang og følge opp nødvendige utviklingsprosesser på området.</w:t>
      </w:r>
    </w:p>
    <w:p w14:paraId="28547835" w14:textId="77777777" w:rsidR="00F4350C" w:rsidRDefault="00F4350C" w:rsidP="00F4350C">
      <w:r>
        <w:lastRenderedPageBreak/>
        <w:t>God kompetanse hos de ansatte på alle nivå i organisasjonen er nødvendig for god kvalitet på språk-, lese- og skriveopplæring. De ansatte skal gi et språk-, lese og skrivetilbud som alle barn og elever kan delta i med mestring og engasjement. De ansatte skal bruke kompetansen sin i møte med barn og elever både i hverdagssituasjoner og i organiserte</w:t>
      </w:r>
      <w:r w:rsidR="00000F24">
        <w:t xml:space="preserve"> </w:t>
      </w:r>
      <w:r>
        <w:t xml:space="preserve">aktiviteter. De ansatte skal være bevisste sin oppgave som språklig rollemodell i alle situasjoner. Barnehage og skole skal ha høye forventninger til læring og læringsutbytte for alle barn og unge. </w:t>
      </w:r>
    </w:p>
    <w:p w14:paraId="4B944EB6" w14:textId="77777777" w:rsidR="00F4350C" w:rsidRDefault="00F4350C" w:rsidP="00F4350C">
      <w:r>
        <w:t xml:space="preserve">Alle barn er forskjellige og har ulike læreforutsetninger, men alle barn skal ha god progresjon i sin læring. Dette krever at de ansatte systematisk observerer og kartlegger progresjonen i læring hos enkeltbarn og barnegrupper. </w:t>
      </w:r>
    </w:p>
    <w:p w14:paraId="139C8492" w14:textId="77777777" w:rsidR="00F4350C" w:rsidRDefault="00F4350C" w:rsidP="00F4350C">
      <w:r>
        <w:t xml:space="preserve">Kommunen arbeider etter prinsippet om tidlig innsats. Et likeverdig tilbud i barnehage og skole krever at noen barn og barnegrupper følges tettere opp for kunne oppleve mestring og læringsutbytte Når læringsprogresjonen ikke er tilfredsstillende skal situasjonen analyseres, og forskningsinformerte tiltak skal settes inn umiddelbart.  Tiltakene skal </w:t>
      </w:r>
      <w:r w:rsidR="00BB4C20">
        <w:t xml:space="preserve">være universelle; de skal </w:t>
      </w:r>
      <w:r>
        <w:t xml:space="preserve">ha et kollektivt fokus, og settes i verk innenfor fellesskapets rammer. </w:t>
      </w:r>
    </w:p>
    <w:p w14:paraId="76969074" w14:textId="77777777" w:rsidR="00F4350C" w:rsidRDefault="00F4350C" w:rsidP="00F4350C"/>
    <w:p w14:paraId="0930B3EC" w14:textId="77777777" w:rsidR="00F4350C" w:rsidRDefault="00F4350C" w:rsidP="00F4350C">
      <w:r>
        <w:t>Andre aktuelle kommunale dokument i arbeidet med språk lesing og skriving:</w:t>
      </w:r>
    </w:p>
    <w:p w14:paraId="2C7308ED" w14:textId="77777777" w:rsidR="00F4350C" w:rsidRDefault="00F4350C" w:rsidP="00BB4C20">
      <w:pPr>
        <w:pStyle w:val="Listeavsnitt"/>
        <w:numPr>
          <w:ilvl w:val="0"/>
          <w:numId w:val="58"/>
        </w:numPr>
      </w:pPr>
      <w:r>
        <w:t>Kartleggingsrutiner for barnehage og skole</w:t>
      </w:r>
    </w:p>
    <w:p w14:paraId="542A3BAC" w14:textId="77777777" w:rsidR="005F6229" w:rsidRDefault="005F6229" w:rsidP="00BB4C20">
      <w:pPr>
        <w:pStyle w:val="Listeavsnitt"/>
        <w:numPr>
          <w:ilvl w:val="0"/>
          <w:numId w:val="58"/>
        </w:numPr>
      </w:pPr>
      <w:r>
        <w:t>Planer og rutiner for arbeid med flerspråklige barn</w:t>
      </w:r>
    </w:p>
    <w:p w14:paraId="73400B93" w14:textId="77777777" w:rsidR="00F4350C" w:rsidRDefault="00F4350C" w:rsidP="00BB4C20">
      <w:pPr>
        <w:pStyle w:val="Listeavsnitt"/>
        <w:numPr>
          <w:ilvl w:val="0"/>
          <w:numId w:val="58"/>
        </w:numPr>
      </w:pPr>
      <w:r>
        <w:t>Spesialpedagogiske rutiner for barnehage og skole</w:t>
      </w:r>
    </w:p>
    <w:p w14:paraId="7B08FB4A" w14:textId="77777777" w:rsidR="00F4350C" w:rsidRDefault="00F4350C" w:rsidP="00BB4C20">
      <w:pPr>
        <w:pStyle w:val="Listeavsnitt"/>
        <w:numPr>
          <w:ilvl w:val="0"/>
          <w:numId w:val="58"/>
        </w:numPr>
      </w:pPr>
      <w:r>
        <w:t xml:space="preserve">Overgangsrutiner </w:t>
      </w:r>
    </w:p>
    <w:p w14:paraId="229D2D83" w14:textId="77777777" w:rsidR="00F4350C" w:rsidRDefault="00F4350C" w:rsidP="00BB4C20">
      <w:pPr>
        <w:pStyle w:val="Listeavsnitt"/>
        <w:numPr>
          <w:ilvl w:val="1"/>
          <w:numId w:val="59"/>
        </w:numPr>
      </w:pPr>
      <w:r>
        <w:t>For barnehage og skole</w:t>
      </w:r>
    </w:p>
    <w:p w14:paraId="02E7B629" w14:textId="77777777" w:rsidR="00000F24" w:rsidRDefault="00F4350C" w:rsidP="00BB4C20">
      <w:pPr>
        <w:pStyle w:val="Listeavsnitt"/>
        <w:numPr>
          <w:ilvl w:val="1"/>
          <w:numId w:val="59"/>
        </w:numPr>
      </w:pPr>
      <w:r>
        <w:t>For overganger mellom skoler</w:t>
      </w:r>
    </w:p>
    <w:p w14:paraId="0E4405E2" w14:textId="77777777" w:rsidR="006F6F39" w:rsidRDefault="006F6F39" w:rsidP="006F6F39"/>
    <w:p w14:paraId="62A2716A" w14:textId="77777777" w:rsidR="006F6F39" w:rsidRDefault="006F6F39" w:rsidP="006F6F39"/>
    <w:p w14:paraId="0CE5D6D6" w14:textId="77777777" w:rsidR="00BB4C20" w:rsidRDefault="00BB4C20" w:rsidP="006F6F39"/>
    <w:p w14:paraId="686F95B9" w14:textId="77777777" w:rsidR="00000F24" w:rsidRDefault="006F6F39" w:rsidP="006F6F39">
      <w:pPr>
        <w:spacing w:after="200" w:line="276" w:lineRule="auto"/>
        <w:jc w:val="center"/>
      </w:pPr>
      <w:r>
        <w:rPr>
          <w:noProof/>
        </w:rPr>
        <w:drawing>
          <wp:inline distT="0" distB="0" distL="0" distR="0" wp14:anchorId="3B95F111" wp14:editId="024DF5F1">
            <wp:extent cx="3711316" cy="2348296"/>
            <wp:effectExtent l="0" t="0" r="3810" b="0"/>
            <wp:docPr id="3" name="Bilde 3" descr="https://sprakloyper.uis.no/getfile.php/13297292/SL/Artikkelbilder/tidleg_start_med_nynorsk.jpg.jpeg%20%28sl_bannerImage_220%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prakloyper.uis.no/getfile.php/13297292/SL/Artikkelbilder/tidleg_start_med_nynorsk.jpg.jpeg%20%28sl_bannerImage_220%29.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8970" cy="2353139"/>
                    </a:xfrm>
                    <a:prstGeom prst="rect">
                      <a:avLst/>
                    </a:prstGeom>
                    <a:noFill/>
                    <a:ln>
                      <a:noFill/>
                    </a:ln>
                  </pic:spPr>
                </pic:pic>
              </a:graphicData>
            </a:graphic>
          </wp:inline>
        </w:drawing>
      </w:r>
      <w:r w:rsidR="00000F24">
        <w:br w:type="page"/>
      </w:r>
    </w:p>
    <w:p w14:paraId="1BCFCD13" w14:textId="77777777" w:rsidR="00F4350C" w:rsidRDefault="00000F24" w:rsidP="00000F24">
      <w:pPr>
        <w:pStyle w:val="Overskrift1"/>
      </w:pPr>
      <w:bookmarkStart w:id="2" w:name="_Toc13207114"/>
      <w:r>
        <w:lastRenderedPageBreak/>
        <w:t xml:space="preserve">A. </w:t>
      </w:r>
      <w:r w:rsidR="00C14D63">
        <w:t>BARNEHAGENS DEL AV SPRÅKPLANEN</w:t>
      </w:r>
      <w:bookmarkEnd w:id="2"/>
    </w:p>
    <w:p w14:paraId="0DFB16D7" w14:textId="77777777" w:rsidR="00000F24" w:rsidRDefault="00000F24" w:rsidP="00000F24"/>
    <w:p w14:paraId="74A7EDC6" w14:textId="77777777" w:rsidR="005A6226" w:rsidRDefault="00851510" w:rsidP="00000F24">
      <w:r>
        <w:t xml:space="preserve">Skal alle barn nå sitt fulle språklige potensial, må barnehagen </w:t>
      </w:r>
      <w:r w:rsidR="005A6226">
        <w:t xml:space="preserve">ha </w:t>
      </w:r>
      <w:r>
        <w:t xml:space="preserve">høy </w:t>
      </w:r>
      <w:r w:rsidR="005A6226">
        <w:t>kvalitet på sitt språkarbeid. Dette krever kompetent og profesjonelt personale. Styrer har ansvar for å kvalitetssikre språkarbeidet og bygge kollektiv kapasitet i personalet.</w:t>
      </w:r>
    </w:p>
    <w:p w14:paraId="6959C38E" w14:textId="77777777" w:rsidR="00987768" w:rsidRDefault="005A6226" w:rsidP="00000F24">
      <w:r>
        <w:t xml:space="preserve">Språkplanen skal gi retning på dette arbeidet. Den har kjennetegn på god praksis innenfor ti områder. Hver barnehage skal jevnlig </w:t>
      </w:r>
      <w:r w:rsidR="00851510">
        <w:t>evaluere</w:t>
      </w:r>
      <w:r>
        <w:t xml:space="preserve"> kvalitet på eget a</w:t>
      </w:r>
      <w:r w:rsidR="00851510">
        <w:t>r</w:t>
      </w:r>
      <w:r>
        <w:t>beid i lys av disse kjennetegnene, og sette i gang utviklingsprosesser for å vedlikeholde og utvikle kvaliteten på eget språkarbeid. Dette er et kontinuerlig arbeid.</w:t>
      </w:r>
      <w:r w:rsidR="00851510">
        <w:t xml:space="preserve"> </w:t>
      </w:r>
    </w:p>
    <w:p w14:paraId="33B01DE4" w14:textId="77777777" w:rsidR="00851510" w:rsidRDefault="00851510" w:rsidP="00000F24">
      <w:r>
        <w:t>Planen gir føringer for langsiktig arbeid, samt det jevnlige formelle og uformelle språkarbeidet.</w:t>
      </w:r>
      <w:r w:rsidR="00987768">
        <w:t xml:space="preserve"> </w:t>
      </w:r>
      <w:r>
        <w:t>Planen forutsetter at hver barnehage utvikler egne standarder og rutiner på hvert område, og at årsplan, måneds-, ukes- og dagsplaner</w:t>
      </w:r>
      <w:r w:rsidR="00421CA9">
        <w:t xml:space="preserve"> beskriver hvordan arbeidet foregår i barnehagen og i barnegruppene.</w:t>
      </w:r>
    </w:p>
    <w:p w14:paraId="06777E9C" w14:textId="77777777" w:rsidR="00000F24" w:rsidRDefault="00000F24" w:rsidP="00000F24"/>
    <w:p w14:paraId="3140E4CA" w14:textId="77777777" w:rsidR="00000F24" w:rsidRDefault="00000F24" w:rsidP="00000F24"/>
    <w:p w14:paraId="2195E31D" w14:textId="77777777" w:rsidR="001D5A0B" w:rsidRDefault="001D5A0B" w:rsidP="00000F24"/>
    <w:p w14:paraId="0E369F30" w14:textId="77777777" w:rsidR="001D5A0B" w:rsidRDefault="001D5A0B" w:rsidP="00000F24"/>
    <w:p w14:paraId="6085AB22" w14:textId="77777777" w:rsidR="00000F24" w:rsidRDefault="00000F24" w:rsidP="00000F24"/>
    <w:p w14:paraId="0303281F" w14:textId="77777777" w:rsidR="00F730A6" w:rsidRDefault="00F730A6" w:rsidP="00000F24"/>
    <w:p w14:paraId="2B26EEE7" w14:textId="77777777" w:rsidR="00000F24" w:rsidRDefault="00000F24" w:rsidP="00000F24"/>
    <w:p w14:paraId="0FA7CBE5" w14:textId="77777777" w:rsidR="00000F24" w:rsidRDefault="00987768" w:rsidP="00987768">
      <w:pPr>
        <w:jc w:val="center"/>
      </w:pPr>
      <w:r>
        <w:rPr>
          <w:rFonts w:ascii="Arial" w:hAnsi="Arial" w:cs="Arial"/>
          <w:noProof/>
          <w:color w:val="0000FF"/>
          <w:sz w:val="27"/>
          <w:szCs w:val="27"/>
        </w:rPr>
        <w:drawing>
          <wp:inline distT="0" distB="0" distL="0" distR="0" wp14:anchorId="03E0CD16" wp14:editId="622870C0">
            <wp:extent cx="1744345" cy="2616835"/>
            <wp:effectExtent l="0" t="0" r="8255" b="0"/>
            <wp:docPr id="1" name="Bilde 1" descr="Bilderesultat for språk, lærin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språk, læring">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4345" cy="2616835"/>
                    </a:xfrm>
                    <a:prstGeom prst="rect">
                      <a:avLst/>
                    </a:prstGeom>
                    <a:noFill/>
                    <a:ln>
                      <a:noFill/>
                    </a:ln>
                  </pic:spPr>
                </pic:pic>
              </a:graphicData>
            </a:graphic>
          </wp:inline>
        </w:drawing>
      </w:r>
    </w:p>
    <w:p w14:paraId="3345CE9C" w14:textId="77777777" w:rsidR="00000F24" w:rsidRDefault="00000F24" w:rsidP="00000F24"/>
    <w:tbl>
      <w:tblPr>
        <w:tblStyle w:val="Tabellrutenett"/>
        <w:tblW w:w="0" w:type="auto"/>
        <w:tblLook w:val="04A0" w:firstRow="1" w:lastRow="0" w:firstColumn="1" w:lastColumn="0" w:noHBand="0" w:noVBand="1"/>
      </w:tblPr>
      <w:tblGrid>
        <w:gridCol w:w="9060"/>
      </w:tblGrid>
      <w:tr w:rsidR="00F4350C" w14:paraId="50CDD12C" w14:textId="77777777" w:rsidTr="00F4350C">
        <w:tc>
          <w:tcPr>
            <w:tcW w:w="9286" w:type="dxa"/>
          </w:tcPr>
          <w:p w14:paraId="1813F5EA" w14:textId="77777777" w:rsidR="00F4350C" w:rsidRPr="00F30F55" w:rsidRDefault="00F4350C" w:rsidP="00BB4C20">
            <w:pPr>
              <w:pStyle w:val="Overskrift2"/>
              <w:numPr>
                <w:ilvl w:val="0"/>
                <w:numId w:val="66"/>
              </w:numPr>
              <w:outlineLvl w:val="1"/>
            </w:pPr>
            <w:bookmarkStart w:id="3" w:name="_Toc13207115"/>
            <w:r w:rsidRPr="00F30F55">
              <w:t>Språkutvikling</w:t>
            </w:r>
            <w:bookmarkEnd w:id="3"/>
          </w:p>
        </w:tc>
      </w:tr>
      <w:tr w:rsidR="00F4350C" w14:paraId="31F80211" w14:textId="77777777" w:rsidTr="00F4350C">
        <w:tc>
          <w:tcPr>
            <w:tcW w:w="9286" w:type="dxa"/>
          </w:tcPr>
          <w:p w14:paraId="02DE638C" w14:textId="77777777" w:rsidR="00F4350C" w:rsidRPr="00F30F55" w:rsidRDefault="00F4350C" w:rsidP="009E39C6">
            <w:pPr>
              <w:rPr>
                <w:b/>
              </w:rPr>
            </w:pPr>
            <w:r w:rsidRPr="00F30F55">
              <w:rPr>
                <w:b/>
              </w:rPr>
              <w:t>Mål</w:t>
            </w:r>
          </w:p>
          <w:p w14:paraId="289DAE2E" w14:textId="77777777" w:rsidR="00F4350C" w:rsidRDefault="00F4350C" w:rsidP="009E39C6">
            <w:r>
              <w:t xml:space="preserve">Barnehagens jobber systematisk for å støtte opp under alle elementer av barnets språkutvikling  </w:t>
            </w:r>
          </w:p>
          <w:p w14:paraId="442FD6A8" w14:textId="77777777" w:rsidR="00F4350C" w:rsidRDefault="00F4350C" w:rsidP="009E39C6">
            <w:pPr>
              <w:pStyle w:val="Listeavsnitt"/>
            </w:pPr>
            <w:r>
              <w:t>Ordproduksjon</w:t>
            </w:r>
          </w:p>
          <w:p w14:paraId="7A4AC17F" w14:textId="77777777" w:rsidR="00F4350C" w:rsidRDefault="00F4350C" w:rsidP="009E39C6">
            <w:pPr>
              <w:pStyle w:val="Listeavsnitt"/>
            </w:pPr>
            <w:r>
              <w:t>Språkforståelse</w:t>
            </w:r>
          </w:p>
          <w:p w14:paraId="20EE1681" w14:textId="77777777" w:rsidR="00F4350C" w:rsidRDefault="00F4350C" w:rsidP="009E39C6">
            <w:pPr>
              <w:pStyle w:val="Listeavsnitt"/>
            </w:pPr>
            <w:r>
              <w:t>Språklig bevissthet</w:t>
            </w:r>
          </w:p>
          <w:p w14:paraId="68E225F5" w14:textId="77777777" w:rsidR="00F4350C" w:rsidRDefault="00F4350C" w:rsidP="009E39C6">
            <w:pPr>
              <w:pStyle w:val="Listeavsnitt"/>
            </w:pPr>
            <w:r>
              <w:t>Uttale</w:t>
            </w:r>
          </w:p>
          <w:p w14:paraId="46D712B4" w14:textId="77777777" w:rsidR="00F4350C" w:rsidRDefault="00F4350C" w:rsidP="009E39C6">
            <w:pPr>
              <w:pStyle w:val="Listeavsnitt"/>
            </w:pPr>
            <w:r>
              <w:t>Setningsproduksjon</w:t>
            </w:r>
          </w:p>
          <w:p w14:paraId="43F5500B" w14:textId="77777777" w:rsidR="00F4350C" w:rsidRDefault="00F4350C" w:rsidP="009E39C6">
            <w:pPr>
              <w:pStyle w:val="Listeavsnitt"/>
            </w:pPr>
            <w:r>
              <w:t>Samspill</w:t>
            </w:r>
          </w:p>
          <w:p w14:paraId="350C88DE" w14:textId="77777777" w:rsidR="00F4350C" w:rsidRDefault="00F4350C" w:rsidP="009E39C6">
            <w:pPr>
              <w:pStyle w:val="Listeavsnitt"/>
            </w:pPr>
            <w:r>
              <w:t>Kommunikasjon</w:t>
            </w:r>
          </w:p>
          <w:p w14:paraId="3CEB8271" w14:textId="77777777" w:rsidR="00F4350C" w:rsidRDefault="00F4350C" w:rsidP="009E39C6">
            <w:pPr>
              <w:pStyle w:val="Listeavsnitt"/>
            </w:pPr>
            <w:r>
              <w:t xml:space="preserve">Oppmerksomhet  </w:t>
            </w:r>
          </w:p>
        </w:tc>
      </w:tr>
      <w:tr w:rsidR="00F4350C" w14:paraId="0AC69919" w14:textId="77777777" w:rsidTr="00F4350C">
        <w:tc>
          <w:tcPr>
            <w:tcW w:w="9286" w:type="dxa"/>
          </w:tcPr>
          <w:p w14:paraId="127417ED" w14:textId="77777777" w:rsidR="00F4350C" w:rsidRPr="00F30F55" w:rsidRDefault="00F4350C" w:rsidP="009E39C6">
            <w:pPr>
              <w:rPr>
                <w:b/>
              </w:rPr>
            </w:pPr>
            <w:r w:rsidRPr="00F30F55">
              <w:rPr>
                <w:b/>
              </w:rPr>
              <w:t>Kjennetegn på god praksis</w:t>
            </w:r>
          </w:p>
        </w:tc>
      </w:tr>
      <w:tr w:rsidR="00F4350C" w14:paraId="5C06E0BA" w14:textId="77777777" w:rsidTr="00F4350C">
        <w:tc>
          <w:tcPr>
            <w:tcW w:w="9286" w:type="dxa"/>
          </w:tcPr>
          <w:p w14:paraId="7FEBF7D2" w14:textId="77777777" w:rsidR="00F4350C" w:rsidRDefault="00F4350C" w:rsidP="001A307F">
            <w:pPr>
              <w:pStyle w:val="Listeavsnitt"/>
              <w:numPr>
                <w:ilvl w:val="0"/>
                <w:numId w:val="1"/>
              </w:numPr>
              <w:spacing w:after="0"/>
            </w:pPr>
            <w:r>
              <w:t>Personalet vet hva en kan forvente av språkutviklingen ut fra barnets alder</w:t>
            </w:r>
          </w:p>
          <w:p w14:paraId="1A8F25C8" w14:textId="77777777" w:rsidR="00F4350C" w:rsidRDefault="00F4350C" w:rsidP="001A307F">
            <w:pPr>
              <w:pStyle w:val="Listeavsnitt"/>
              <w:numPr>
                <w:ilvl w:val="0"/>
                <w:numId w:val="1"/>
              </w:numPr>
              <w:spacing w:after="0"/>
            </w:pPr>
            <w:r>
              <w:t>Barnehagen har gode rutiner for observasjon og kartlegging av barns språkutvikling</w:t>
            </w:r>
          </w:p>
          <w:p w14:paraId="00A9321E" w14:textId="77777777" w:rsidR="00F4350C" w:rsidRDefault="00F4350C" w:rsidP="001A307F">
            <w:pPr>
              <w:pStyle w:val="Listeavsnitt"/>
              <w:numPr>
                <w:ilvl w:val="0"/>
                <w:numId w:val="1"/>
              </w:numPr>
              <w:spacing w:after="0"/>
            </w:pPr>
            <w:r>
              <w:t>Personalet er gode språkmodeller gjennom å lytte, speile, benevne</w:t>
            </w:r>
          </w:p>
          <w:p w14:paraId="75F44ECF" w14:textId="77777777" w:rsidR="00F4350C" w:rsidRDefault="00F4350C" w:rsidP="001A307F">
            <w:pPr>
              <w:pStyle w:val="Listeavsnitt"/>
              <w:numPr>
                <w:ilvl w:val="0"/>
                <w:numId w:val="1"/>
              </w:numPr>
              <w:spacing w:after="0"/>
            </w:pPr>
            <w:r>
              <w:t>Personalet vet at gode samtaler er viktig for barns språkutvikling</w:t>
            </w:r>
          </w:p>
          <w:p w14:paraId="388057F5" w14:textId="77777777" w:rsidR="00F4350C" w:rsidRDefault="00F4350C" w:rsidP="001A307F">
            <w:pPr>
              <w:pStyle w:val="Listeavsnitt"/>
              <w:numPr>
                <w:ilvl w:val="0"/>
                <w:numId w:val="1"/>
              </w:numPr>
              <w:spacing w:after="0"/>
            </w:pPr>
            <w:r>
              <w:t>Personalet tilrettelegger for å inkludere alle barn i språkstimulerende aktiviteter</w:t>
            </w:r>
          </w:p>
          <w:p w14:paraId="2EBB21A7" w14:textId="77777777" w:rsidR="00F4350C" w:rsidRDefault="00F4350C" w:rsidP="001A307F">
            <w:pPr>
              <w:pStyle w:val="Listeavsnitt"/>
              <w:numPr>
                <w:ilvl w:val="0"/>
                <w:numId w:val="1"/>
              </w:numPr>
              <w:spacing w:after="0"/>
            </w:pPr>
            <w:r w:rsidRPr="001A5E40">
              <w:t xml:space="preserve">Personalet </w:t>
            </w:r>
            <w:r>
              <w:t>identifiserer og setter i verk</w:t>
            </w:r>
            <w:r w:rsidR="00BB4C20">
              <w:t xml:space="preserve"> universelle </w:t>
            </w:r>
            <w:r>
              <w:t xml:space="preserve"> tiltak overfor barn som er lite språklig aktiv</w:t>
            </w:r>
          </w:p>
        </w:tc>
      </w:tr>
    </w:tbl>
    <w:p w14:paraId="0EE83057" w14:textId="77777777" w:rsidR="00F4350C" w:rsidRDefault="00F4350C" w:rsidP="00F4350C"/>
    <w:p w14:paraId="7C933B3D" w14:textId="77777777" w:rsidR="00EE3771" w:rsidRDefault="00EE3771" w:rsidP="00F4350C"/>
    <w:p w14:paraId="375497DC" w14:textId="77777777" w:rsidR="00EE3771" w:rsidRDefault="00EE3771" w:rsidP="00F4350C"/>
    <w:p w14:paraId="4352A0C6" w14:textId="77777777" w:rsidR="00EE3771" w:rsidRDefault="00EE3771" w:rsidP="00F4350C"/>
    <w:p w14:paraId="53EE9B34" w14:textId="77777777" w:rsidR="00F4350C" w:rsidRDefault="002121B9" w:rsidP="002121B9">
      <w:pPr>
        <w:jc w:val="center"/>
      </w:pPr>
      <w:r>
        <w:rPr>
          <w:noProof/>
        </w:rPr>
        <w:drawing>
          <wp:inline distT="0" distB="0" distL="0" distR="0" wp14:anchorId="447A6994" wp14:editId="27313CA4">
            <wp:extent cx="3048000" cy="3084576"/>
            <wp:effectExtent l="0" t="0" r="0" b="1905"/>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 bla, bla.jpg"/>
                    <pic:cNvPicPr/>
                  </pic:nvPicPr>
                  <pic:blipFill>
                    <a:blip r:embed="rId15">
                      <a:extLst>
                        <a:ext uri="{28A0092B-C50C-407E-A947-70E740481C1C}">
                          <a14:useLocalDpi xmlns:a14="http://schemas.microsoft.com/office/drawing/2010/main" val="0"/>
                        </a:ext>
                      </a:extLst>
                    </a:blip>
                    <a:stretch>
                      <a:fillRect/>
                    </a:stretch>
                  </pic:blipFill>
                  <pic:spPr>
                    <a:xfrm>
                      <a:off x="0" y="0"/>
                      <a:ext cx="3048000" cy="3084576"/>
                    </a:xfrm>
                    <a:prstGeom prst="rect">
                      <a:avLst/>
                    </a:prstGeom>
                  </pic:spPr>
                </pic:pic>
              </a:graphicData>
            </a:graphic>
          </wp:inline>
        </w:drawing>
      </w:r>
    </w:p>
    <w:tbl>
      <w:tblPr>
        <w:tblStyle w:val="Tabellrutenett"/>
        <w:tblW w:w="0" w:type="auto"/>
        <w:tblLook w:val="04A0" w:firstRow="1" w:lastRow="0" w:firstColumn="1" w:lastColumn="0" w:noHBand="0" w:noVBand="1"/>
      </w:tblPr>
      <w:tblGrid>
        <w:gridCol w:w="9060"/>
      </w:tblGrid>
      <w:tr w:rsidR="00F4350C" w14:paraId="36C9D2F8" w14:textId="77777777" w:rsidTr="00F4350C">
        <w:tc>
          <w:tcPr>
            <w:tcW w:w="9286" w:type="dxa"/>
          </w:tcPr>
          <w:p w14:paraId="03C4FA7A" w14:textId="77777777" w:rsidR="00F4350C" w:rsidRPr="001A5E40" w:rsidRDefault="00F4350C" w:rsidP="00BB4C20">
            <w:pPr>
              <w:pStyle w:val="Overskrift2"/>
              <w:numPr>
                <w:ilvl w:val="0"/>
                <w:numId w:val="66"/>
              </w:numPr>
              <w:outlineLvl w:val="1"/>
            </w:pPr>
            <w:bookmarkStart w:id="4" w:name="_Toc13207116"/>
            <w:r>
              <w:t>Begrepsutvikling</w:t>
            </w:r>
            <w:bookmarkEnd w:id="4"/>
          </w:p>
        </w:tc>
      </w:tr>
      <w:tr w:rsidR="00F4350C" w14:paraId="239B3EBA" w14:textId="77777777" w:rsidTr="00F4350C">
        <w:tc>
          <w:tcPr>
            <w:tcW w:w="9286" w:type="dxa"/>
          </w:tcPr>
          <w:p w14:paraId="77AF33DB" w14:textId="77777777" w:rsidR="00F4350C" w:rsidRDefault="00F4350C" w:rsidP="00710B1D">
            <w:pPr>
              <w:rPr>
                <w:b/>
              </w:rPr>
            </w:pPr>
            <w:r>
              <w:rPr>
                <w:b/>
              </w:rPr>
              <w:t>Mål</w:t>
            </w:r>
          </w:p>
          <w:p w14:paraId="17654881" w14:textId="77777777" w:rsidR="00F4350C" w:rsidRPr="001A5E40" w:rsidRDefault="00F4350C" w:rsidP="00F730A6">
            <w:r w:rsidRPr="001A5E40">
              <w:t>Barnehagen bidra</w:t>
            </w:r>
            <w:r w:rsidR="00F730A6">
              <w:t>r</w:t>
            </w:r>
            <w:r w:rsidRPr="001A5E40">
              <w:t xml:space="preserve"> til at alle barn har god begrepsutvikling.</w:t>
            </w:r>
          </w:p>
        </w:tc>
      </w:tr>
      <w:tr w:rsidR="00F4350C" w14:paraId="56162730" w14:textId="77777777" w:rsidTr="00F4350C">
        <w:tc>
          <w:tcPr>
            <w:tcW w:w="9286" w:type="dxa"/>
          </w:tcPr>
          <w:p w14:paraId="15C23273" w14:textId="77777777" w:rsidR="00F4350C" w:rsidRPr="001A5E40" w:rsidRDefault="00F4350C" w:rsidP="00710B1D">
            <w:pPr>
              <w:rPr>
                <w:b/>
              </w:rPr>
            </w:pPr>
            <w:r>
              <w:rPr>
                <w:b/>
              </w:rPr>
              <w:t>Kjennetegn på god praksis</w:t>
            </w:r>
          </w:p>
        </w:tc>
      </w:tr>
      <w:tr w:rsidR="00F4350C" w14:paraId="69D2FE58" w14:textId="77777777" w:rsidTr="00F4350C">
        <w:tc>
          <w:tcPr>
            <w:tcW w:w="9286" w:type="dxa"/>
          </w:tcPr>
          <w:p w14:paraId="2AEA4C3B" w14:textId="77777777" w:rsidR="00F4350C" w:rsidRDefault="00F4350C" w:rsidP="001A307F">
            <w:pPr>
              <w:pStyle w:val="Listeavsnitt"/>
              <w:numPr>
                <w:ilvl w:val="0"/>
                <w:numId w:val="1"/>
              </w:numPr>
              <w:spacing w:after="0"/>
            </w:pPr>
            <w:r>
              <w:t>Personalet vet at begrepsutvikling har sammenheng med lese- og skriveutvikling</w:t>
            </w:r>
          </w:p>
          <w:p w14:paraId="797B4D92" w14:textId="77777777" w:rsidR="00F4350C" w:rsidRDefault="00F4350C" w:rsidP="001A307F">
            <w:pPr>
              <w:pStyle w:val="Listeavsnitt"/>
              <w:numPr>
                <w:ilvl w:val="0"/>
                <w:numId w:val="1"/>
              </w:numPr>
              <w:spacing w:after="0"/>
            </w:pPr>
            <w:r>
              <w:t>Personalet setter ord på gjenstander og handlinger i hverdagen</w:t>
            </w:r>
          </w:p>
          <w:p w14:paraId="0A5BC796" w14:textId="77777777" w:rsidR="00F4350C" w:rsidRDefault="00F4350C" w:rsidP="001A307F">
            <w:pPr>
              <w:pStyle w:val="Listeavsnitt"/>
              <w:numPr>
                <w:ilvl w:val="0"/>
                <w:numId w:val="1"/>
              </w:numPr>
              <w:spacing w:after="0"/>
            </w:pPr>
            <w:r>
              <w:t>Personalet utforsker begreper sammen med barna</w:t>
            </w:r>
          </w:p>
          <w:p w14:paraId="7E048E8B" w14:textId="77777777" w:rsidR="00F4350C" w:rsidRDefault="00F4350C" w:rsidP="001A307F">
            <w:pPr>
              <w:pStyle w:val="Listeavsnitt"/>
              <w:numPr>
                <w:ilvl w:val="0"/>
                <w:numId w:val="1"/>
              </w:numPr>
              <w:spacing w:after="0"/>
            </w:pPr>
            <w:r>
              <w:t>Personalet bruker språket aktivt i lek i lag med barna</w:t>
            </w:r>
          </w:p>
          <w:p w14:paraId="0FDD6E86" w14:textId="77777777" w:rsidR="00F4350C" w:rsidRDefault="00F4350C" w:rsidP="001A307F">
            <w:pPr>
              <w:pStyle w:val="Listeavsnitt"/>
              <w:numPr>
                <w:ilvl w:val="0"/>
                <w:numId w:val="1"/>
              </w:numPr>
              <w:spacing w:after="0"/>
            </w:pPr>
            <w:r>
              <w:t xml:space="preserve">Personalet jobber systematisk med begrepslæring </w:t>
            </w:r>
          </w:p>
          <w:p w14:paraId="3CE5C041" w14:textId="77777777" w:rsidR="00F4350C" w:rsidRDefault="00F4350C" w:rsidP="001A307F">
            <w:pPr>
              <w:pStyle w:val="Listeavsnitt"/>
              <w:numPr>
                <w:ilvl w:val="0"/>
                <w:numId w:val="1"/>
              </w:numPr>
              <w:spacing w:after="0"/>
            </w:pPr>
            <w:r>
              <w:t>Barnehagen har et rikt utvalg av materiell, utstyr og bøker</w:t>
            </w:r>
          </w:p>
          <w:p w14:paraId="550D5295" w14:textId="77777777" w:rsidR="00F4350C" w:rsidRDefault="00F4350C" w:rsidP="001A307F">
            <w:pPr>
              <w:pStyle w:val="Listeavsnitt"/>
              <w:numPr>
                <w:ilvl w:val="0"/>
                <w:numId w:val="1"/>
              </w:numPr>
              <w:spacing w:after="0"/>
            </w:pPr>
            <w:r>
              <w:t>Personalet legger til rette for felles opplevelser som inspirer til lek</w:t>
            </w:r>
          </w:p>
          <w:p w14:paraId="7B25F737" w14:textId="77777777" w:rsidR="00F4350C" w:rsidRDefault="00F4350C" w:rsidP="001A307F">
            <w:pPr>
              <w:pStyle w:val="Listeavsnitt"/>
              <w:numPr>
                <w:ilvl w:val="0"/>
                <w:numId w:val="1"/>
              </w:numPr>
              <w:spacing w:after="0"/>
            </w:pPr>
            <w:r>
              <w:t>Personalet kartlegger barns begrepsutvikling</w:t>
            </w:r>
          </w:p>
          <w:p w14:paraId="7A89F80E" w14:textId="77777777" w:rsidR="00F4350C" w:rsidRDefault="00F4350C" w:rsidP="001A307F">
            <w:pPr>
              <w:pStyle w:val="Listeavsnitt"/>
              <w:numPr>
                <w:ilvl w:val="0"/>
                <w:numId w:val="1"/>
              </w:numPr>
              <w:spacing w:after="0"/>
            </w:pPr>
            <w:r w:rsidRPr="0012308C">
              <w:t xml:space="preserve">Personalet identifiserer og setter i verk </w:t>
            </w:r>
            <w:r w:rsidR="00BB4C20">
              <w:t xml:space="preserve">universelle </w:t>
            </w:r>
            <w:r w:rsidRPr="0012308C">
              <w:t>tiltak overfor barn som er lite språklig aktiv</w:t>
            </w:r>
          </w:p>
          <w:p w14:paraId="19FE33B0" w14:textId="77777777" w:rsidR="00F4350C" w:rsidRDefault="00F4350C" w:rsidP="00710B1D">
            <w:pPr>
              <w:ind w:left="360"/>
            </w:pPr>
            <w:r w:rsidRPr="001A5E40">
              <w:tab/>
            </w:r>
          </w:p>
          <w:p w14:paraId="4811B17E" w14:textId="77777777" w:rsidR="00F4350C" w:rsidRDefault="00F4350C" w:rsidP="00710B1D">
            <w:pPr>
              <w:pStyle w:val="Listeavsnitt"/>
            </w:pPr>
          </w:p>
        </w:tc>
      </w:tr>
    </w:tbl>
    <w:p w14:paraId="5E74726C" w14:textId="77777777" w:rsidR="00F4350C" w:rsidRDefault="00F4350C" w:rsidP="00F4350C"/>
    <w:p w14:paraId="34568E20" w14:textId="77777777" w:rsidR="00F4350C" w:rsidRDefault="00F4350C" w:rsidP="00F4350C"/>
    <w:p w14:paraId="779722E2" w14:textId="77777777" w:rsidR="00F4350C" w:rsidRDefault="00F4350C" w:rsidP="00F4350C"/>
    <w:p w14:paraId="7C224051" w14:textId="77777777" w:rsidR="00F4350C" w:rsidRDefault="00F4350C" w:rsidP="00F4350C">
      <w:pPr>
        <w:jc w:val="center"/>
      </w:pPr>
    </w:p>
    <w:p w14:paraId="490A6C52" w14:textId="77777777" w:rsidR="00F4350C" w:rsidRDefault="00EE3771" w:rsidP="00F4350C">
      <w:pPr>
        <w:jc w:val="center"/>
      </w:pPr>
      <w:r>
        <w:rPr>
          <w:noProof/>
        </w:rPr>
        <w:drawing>
          <wp:inline distT="0" distB="0" distL="0" distR="0" wp14:anchorId="26F02C4E" wp14:editId="66E0862C">
            <wp:extent cx="4693920" cy="3054096"/>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grep.jpg"/>
                    <pic:cNvPicPr/>
                  </pic:nvPicPr>
                  <pic:blipFill>
                    <a:blip r:embed="rId16">
                      <a:extLst>
                        <a:ext uri="{28A0092B-C50C-407E-A947-70E740481C1C}">
                          <a14:useLocalDpi xmlns:a14="http://schemas.microsoft.com/office/drawing/2010/main" val="0"/>
                        </a:ext>
                      </a:extLst>
                    </a:blip>
                    <a:stretch>
                      <a:fillRect/>
                    </a:stretch>
                  </pic:blipFill>
                  <pic:spPr>
                    <a:xfrm>
                      <a:off x="0" y="0"/>
                      <a:ext cx="4693920" cy="3054096"/>
                    </a:xfrm>
                    <a:prstGeom prst="rect">
                      <a:avLst/>
                    </a:prstGeom>
                  </pic:spPr>
                </pic:pic>
              </a:graphicData>
            </a:graphic>
          </wp:inline>
        </w:drawing>
      </w:r>
    </w:p>
    <w:p w14:paraId="2FEA5A3C" w14:textId="77777777" w:rsidR="00F4350C" w:rsidRDefault="00F4350C" w:rsidP="00F4350C">
      <w:pPr>
        <w:jc w:val="center"/>
      </w:pPr>
    </w:p>
    <w:tbl>
      <w:tblPr>
        <w:tblStyle w:val="Tabellrutenett"/>
        <w:tblW w:w="0" w:type="auto"/>
        <w:tblLook w:val="04A0" w:firstRow="1" w:lastRow="0" w:firstColumn="1" w:lastColumn="0" w:noHBand="0" w:noVBand="1"/>
      </w:tblPr>
      <w:tblGrid>
        <w:gridCol w:w="9060"/>
      </w:tblGrid>
      <w:tr w:rsidR="00F4350C" w14:paraId="77C4B727" w14:textId="77777777" w:rsidTr="00F4350C">
        <w:tc>
          <w:tcPr>
            <w:tcW w:w="9286" w:type="dxa"/>
          </w:tcPr>
          <w:p w14:paraId="4C947E79" w14:textId="77777777" w:rsidR="00F4350C" w:rsidRPr="0012308C" w:rsidRDefault="00F4350C" w:rsidP="00BB4C20">
            <w:pPr>
              <w:pStyle w:val="Overskrift2"/>
              <w:numPr>
                <w:ilvl w:val="0"/>
                <w:numId w:val="66"/>
              </w:numPr>
              <w:outlineLvl w:val="1"/>
            </w:pPr>
            <w:bookmarkStart w:id="5" w:name="_Toc13207117"/>
            <w:r>
              <w:t>Språklig bevissthet</w:t>
            </w:r>
            <w:bookmarkEnd w:id="5"/>
          </w:p>
        </w:tc>
      </w:tr>
      <w:tr w:rsidR="00F4350C" w14:paraId="5B3BE7CA" w14:textId="77777777" w:rsidTr="00F4350C">
        <w:tc>
          <w:tcPr>
            <w:tcW w:w="9286" w:type="dxa"/>
          </w:tcPr>
          <w:p w14:paraId="50B35325" w14:textId="77777777" w:rsidR="00F4350C" w:rsidRDefault="00F4350C" w:rsidP="00710B1D">
            <w:pPr>
              <w:rPr>
                <w:b/>
              </w:rPr>
            </w:pPr>
            <w:r>
              <w:rPr>
                <w:b/>
              </w:rPr>
              <w:t>Mål</w:t>
            </w:r>
          </w:p>
          <w:p w14:paraId="0A899593" w14:textId="77777777" w:rsidR="00F4350C" w:rsidRPr="00D03D0B" w:rsidRDefault="00F4350C" w:rsidP="00710B1D">
            <w:r w:rsidRPr="00D03D0B">
              <w:t>Barnehagen arbeider systematisk for at barna skal bli kjent med språkets form</w:t>
            </w:r>
            <w:r>
              <w:t>.</w:t>
            </w:r>
          </w:p>
        </w:tc>
      </w:tr>
      <w:tr w:rsidR="00F4350C" w14:paraId="18C41227" w14:textId="77777777" w:rsidTr="00F4350C">
        <w:tc>
          <w:tcPr>
            <w:tcW w:w="9286" w:type="dxa"/>
          </w:tcPr>
          <w:p w14:paraId="243823D9" w14:textId="77777777" w:rsidR="00F4350C" w:rsidRPr="0012308C" w:rsidRDefault="00F4350C" w:rsidP="00710B1D">
            <w:pPr>
              <w:rPr>
                <w:b/>
              </w:rPr>
            </w:pPr>
            <w:r>
              <w:rPr>
                <w:b/>
              </w:rPr>
              <w:t>Kjennetegn på god praksis</w:t>
            </w:r>
          </w:p>
        </w:tc>
      </w:tr>
      <w:tr w:rsidR="00F4350C" w14:paraId="16865EF1" w14:textId="77777777" w:rsidTr="00F4350C">
        <w:tc>
          <w:tcPr>
            <w:tcW w:w="9286" w:type="dxa"/>
          </w:tcPr>
          <w:p w14:paraId="34F91F3C" w14:textId="77777777" w:rsidR="00F4350C" w:rsidRDefault="00F4350C" w:rsidP="001A307F">
            <w:pPr>
              <w:pStyle w:val="Listeavsnitt"/>
              <w:numPr>
                <w:ilvl w:val="0"/>
                <w:numId w:val="1"/>
              </w:numPr>
              <w:spacing w:after="0"/>
            </w:pPr>
            <w:r>
              <w:t>Personalet hjelper barna til å rette oppmerksomheten mot formsiden av språket</w:t>
            </w:r>
          </w:p>
          <w:p w14:paraId="54301C0F" w14:textId="77777777" w:rsidR="00F4350C" w:rsidRDefault="00F4350C" w:rsidP="00710B1D">
            <w:pPr>
              <w:pStyle w:val="Listeavsnitt"/>
            </w:pPr>
            <w:r>
              <w:t xml:space="preserve">    Rim og regler</w:t>
            </w:r>
          </w:p>
          <w:p w14:paraId="54B14E6E" w14:textId="77777777" w:rsidR="00F4350C" w:rsidRDefault="00F4350C" w:rsidP="00710B1D">
            <w:pPr>
              <w:pStyle w:val="Listeavsnitt"/>
            </w:pPr>
            <w:r>
              <w:t xml:space="preserve">    Vitser og gåter</w:t>
            </w:r>
          </w:p>
          <w:p w14:paraId="311AA9C7" w14:textId="77777777" w:rsidR="00F4350C" w:rsidRDefault="00F4350C" w:rsidP="00710B1D">
            <w:pPr>
              <w:pStyle w:val="Listeavsnitt"/>
            </w:pPr>
            <w:r>
              <w:t xml:space="preserve">    Stavelser</w:t>
            </w:r>
          </w:p>
          <w:p w14:paraId="66F00CA2" w14:textId="77777777" w:rsidR="00F4350C" w:rsidRDefault="00F4350C" w:rsidP="00710B1D">
            <w:pPr>
              <w:pStyle w:val="Listeavsnitt"/>
            </w:pPr>
            <w:r>
              <w:t xml:space="preserve">    Ord</w:t>
            </w:r>
          </w:p>
          <w:p w14:paraId="22219EC9" w14:textId="77777777" w:rsidR="00F4350C" w:rsidRDefault="00F4350C" w:rsidP="00710B1D">
            <w:pPr>
              <w:pStyle w:val="Listeavsnitt"/>
            </w:pPr>
            <w:r>
              <w:t xml:space="preserve">    Setninger</w:t>
            </w:r>
          </w:p>
          <w:p w14:paraId="7ED54920" w14:textId="77777777" w:rsidR="00F4350C" w:rsidRDefault="00B35B48" w:rsidP="00710B1D">
            <w:pPr>
              <w:pStyle w:val="Listeavsnitt"/>
            </w:pPr>
            <w:r>
              <w:t xml:space="preserve">    </w:t>
            </w:r>
            <w:r w:rsidR="00F4350C">
              <w:t>Språklyder</w:t>
            </w:r>
          </w:p>
          <w:p w14:paraId="57635519" w14:textId="77777777" w:rsidR="00F4350C" w:rsidRDefault="00F4350C" w:rsidP="001A307F">
            <w:pPr>
              <w:pStyle w:val="Listeavsnitt"/>
              <w:numPr>
                <w:ilvl w:val="0"/>
                <w:numId w:val="1"/>
              </w:numPr>
              <w:spacing w:after="0"/>
            </w:pPr>
            <w:r>
              <w:t>Personalet undrer seg over språkets formside sammen med barna</w:t>
            </w:r>
          </w:p>
          <w:p w14:paraId="18C47F52" w14:textId="77777777" w:rsidR="00F4350C" w:rsidRDefault="00F4350C" w:rsidP="001A307F">
            <w:pPr>
              <w:pStyle w:val="Listeavsnitt"/>
              <w:numPr>
                <w:ilvl w:val="0"/>
                <w:numId w:val="1"/>
              </w:numPr>
              <w:spacing w:after="0"/>
            </w:pPr>
            <w:r>
              <w:t>Personalet vet at språklig bevissthet er en vei inn til lesing</w:t>
            </w:r>
          </w:p>
          <w:p w14:paraId="45551B18" w14:textId="77777777" w:rsidR="00F4350C" w:rsidRDefault="00F4350C" w:rsidP="001A307F">
            <w:pPr>
              <w:pStyle w:val="Listeavsnitt"/>
              <w:numPr>
                <w:ilvl w:val="0"/>
                <w:numId w:val="1"/>
              </w:numPr>
              <w:spacing w:after="0"/>
            </w:pPr>
            <w:r>
              <w:t>Personalet legger til rette for aktiviteter som gjør barna oppmerksomme på språkets form</w:t>
            </w:r>
          </w:p>
          <w:p w14:paraId="6CFD4B4C" w14:textId="77777777" w:rsidR="00F4350C" w:rsidRDefault="00F4350C" w:rsidP="001A307F">
            <w:pPr>
              <w:pStyle w:val="Listeavsnitt"/>
              <w:numPr>
                <w:ilvl w:val="0"/>
                <w:numId w:val="1"/>
              </w:numPr>
              <w:spacing w:after="0"/>
            </w:pPr>
            <w:r>
              <w:t xml:space="preserve">Personalet identifiserer og setter i verk </w:t>
            </w:r>
            <w:r w:rsidR="00BB4C20">
              <w:t xml:space="preserve">universelle </w:t>
            </w:r>
            <w:r>
              <w:t>tiltak overfor barn som er lite språklig aktiv</w:t>
            </w:r>
          </w:p>
          <w:p w14:paraId="4C3E8BCF" w14:textId="77777777" w:rsidR="00F4350C" w:rsidRDefault="00F4350C" w:rsidP="00710B1D">
            <w:pPr>
              <w:pStyle w:val="Listeavsnitt"/>
            </w:pPr>
          </w:p>
        </w:tc>
      </w:tr>
    </w:tbl>
    <w:p w14:paraId="3BF4F5C1" w14:textId="77777777" w:rsidR="00F4350C" w:rsidRDefault="00F4350C" w:rsidP="00F4350C"/>
    <w:p w14:paraId="3F84BB6A" w14:textId="77777777" w:rsidR="00F4350C" w:rsidRDefault="00F4350C" w:rsidP="00F4350C"/>
    <w:p w14:paraId="6216A43A" w14:textId="77777777" w:rsidR="00F4350C" w:rsidRDefault="00F4350C" w:rsidP="00F4350C"/>
    <w:p w14:paraId="19A7334B" w14:textId="77777777" w:rsidR="00C14D63" w:rsidRDefault="00C14D63" w:rsidP="00F4350C"/>
    <w:p w14:paraId="3E677F24" w14:textId="77777777" w:rsidR="00F4350C" w:rsidRDefault="00EE3771" w:rsidP="00EE3771">
      <w:pPr>
        <w:jc w:val="center"/>
      </w:pPr>
      <w:r>
        <w:rPr>
          <w:noProof/>
        </w:rPr>
        <w:drawing>
          <wp:inline distT="0" distB="0" distL="0" distR="0" wp14:anchorId="4E883E05" wp14:editId="5BC01F34">
            <wp:extent cx="3194304" cy="2852928"/>
            <wp:effectExtent l="0" t="0" r="6350" b="508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åklig bevissthet.jpg"/>
                    <pic:cNvPicPr/>
                  </pic:nvPicPr>
                  <pic:blipFill>
                    <a:blip r:embed="rId17">
                      <a:extLst>
                        <a:ext uri="{28A0092B-C50C-407E-A947-70E740481C1C}">
                          <a14:useLocalDpi xmlns:a14="http://schemas.microsoft.com/office/drawing/2010/main" val="0"/>
                        </a:ext>
                      </a:extLst>
                    </a:blip>
                    <a:stretch>
                      <a:fillRect/>
                    </a:stretch>
                  </pic:blipFill>
                  <pic:spPr>
                    <a:xfrm>
                      <a:off x="0" y="0"/>
                      <a:ext cx="3194304" cy="2852928"/>
                    </a:xfrm>
                    <a:prstGeom prst="rect">
                      <a:avLst/>
                    </a:prstGeom>
                  </pic:spPr>
                </pic:pic>
              </a:graphicData>
            </a:graphic>
          </wp:inline>
        </w:drawing>
      </w:r>
    </w:p>
    <w:p w14:paraId="23855914" w14:textId="77777777" w:rsidR="00F4350C" w:rsidRDefault="00F4350C" w:rsidP="00F4350C">
      <w:pPr>
        <w:jc w:val="center"/>
      </w:pPr>
    </w:p>
    <w:tbl>
      <w:tblPr>
        <w:tblStyle w:val="Tabellrutenett"/>
        <w:tblW w:w="0" w:type="auto"/>
        <w:tblLook w:val="04A0" w:firstRow="1" w:lastRow="0" w:firstColumn="1" w:lastColumn="0" w:noHBand="0" w:noVBand="1"/>
      </w:tblPr>
      <w:tblGrid>
        <w:gridCol w:w="9060"/>
      </w:tblGrid>
      <w:tr w:rsidR="00F4350C" w:rsidRPr="00CD01F6" w14:paraId="03B91E4B" w14:textId="77777777" w:rsidTr="00F4350C">
        <w:tc>
          <w:tcPr>
            <w:tcW w:w="9286" w:type="dxa"/>
          </w:tcPr>
          <w:p w14:paraId="4DB7154E" w14:textId="77777777" w:rsidR="00F4350C" w:rsidRPr="00CD01F6" w:rsidRDefault="00F4350C" w:rsidP="00BB4C20">
            <w:pPr>
              <w:pStyle w:val="Overskrift2"/>
              <w:numPr>
                <w:ilvl w:val="0"/>
                <w:numId w:val="66"/>
              </w:numPr>
              <w:outlineLvl w:val="1"/>
            </w:pPr>
            <w:bookmarkStart w:id="6" w:name="_Toc13207118"/>
            <w:r>
              <w:t>Språk i hverdagen, språkutviklende samtaler</w:t>
            </w:r>
            <w:bookmarkEnd w:id="6"/>
          </w:p>
        </w:tc>
      </w:tr>
      <w:tr w:rsidR="00F4350C" w:rsidRPr="00CD01F6" w14:paraId="0D5758AE" w14:textId="77777777" w:rsidTr="00F4350C">
        <w:tc>
          <w:tcPr>
            <w:tcW w:w="9286" w:type="dxa"/>
          </w:tcPr>
          <w:p w14:paraId="6FCBC543" w14:textId="77777777" w:rsidR="00F4350C" w:rsidRDefault="00F4350C" w:rsidP="00710B1D">
            <w:pPr>
              <w:rPr>
                <w:b/>
              </w:rPr>
            </w:pPr>
            <w:r w:rsidRPr="00CD01F6">
              <w:rPr>
                <w:b/>
              </w:rPr>
              <w:t>Mål</w:t>
            </w:r>
          </w:p>
          <w:p w14:paraId="775B8702" w14:textId="77777777" w:rsidR="00F4350C" w:rsidRPr="004E3958" w:rsidRDefault="00F4350C" w:rsidP="00710B1D">
            <w:r>
              <w:t>Barnehagen jobber systematisk for at barn skal tilegne seg språket gjennom hverdagssamtalen.</w:t>
            </w:r>
          </w:p>
        </w:tc>
      </w:tr>
      <w:tr w:rsidR="00F4350C" w:rsidRPr="00CD01F6" w14:paraId="5AA84F84" w14:textId="77777777" w:rsidTr="00F4350C">
        <w:tc>
          <w:tcPr>
            <w:tcW w:w="9286" w:type="dxa"/>
          </w:tcPr>
          <w:p w14:paraId="6AF1D5EA" w14:textId="77777777" w:rsidR="00F4350C" w:rsidRPr="00CD01F6" w:rsidRDefault="00F4350C" w:rsidP="00710B1D">
            <w:pPr>
              <w:rPr>
                <w:b/>
              </w:rPr>
            </w:pPr>
            <w:r w:rsidRPr="00CD01F6">
              <w:rPr>
                <w:b/>
              </w:rPr>
              <w:t>Kjennetegn på god praksis</w:t>
            </w:r>
          </w:p>
        </w:tc>
      </w:tr>
      <w:tr w:rsidR="00F4350C" w:rsidRPr="00CD01F6" w14:paraId="44A67670" w14:textId="77777777" w:rsidTr="00F4350C">
        <w:tc>
          <w:tcPr>
            <w:tcW w:w="9286" w:type="dxa"/>
          </w:tcPr>
          <w:p w14:paraId="05FF6F2C" w14:textId="77777777" w:rsidR="00F4350C" w:rsidRDefault="00F4350C" w:rsidP="001A307F">
            <w:pPr>
              <w:pStyle w:val="Listeavsnitt"/>
              <w:numPr>
                <w:ilvl w:val="0"/>
                <w:numId w:val="1"/>
              </w:numPr>
              <w:spacing w:after="0"/>
            </w:pPr>
            <w:r>
              <w:t>Personalet vet at de spontane, uformelle samtalene er viktige som læringsarena</w:t>
            </w:r>
          </w:p>
          <w:p w14:paraId="335893E5" w14:textId="77777777" w:rsidR="00F4350C" w:rsidRDefault="00F4350C" w:rsidP="001A307F">
            <w:pPr>
              <w:pStyle w:val="Listeavsnitt"/>
              <w:numPr>
                <w:ilvl w:val="0"/>
                <w:numId w:val="1"/>
              </w:numPr>
              <w:spacing w:after="0"/>
            </w:pPr>
            <w:r>
              <w:t>Personalet bruke</w:t>
            </w:r>
            <w:r w:rsidR="00F730A6">
              <w:t>r</w:t>
            </w:r>
            <w:r>
              <w:t xml:space="preserve"> språket i samspill med barna hele dagen</w:t>
            </w:r>
          </w:p>
          <w:p w14:paraId="682E98C6" w14:textId="77777777" w:rsidR="00F4350C" w:rsidRDefault="00F4350C" w:rsidP="001A307F">
            <w:pPr>
              <w:pStyle w:val="Listeavsnitt"/>
              <w:numPr>
                <w:ilvl w:val="0"/>
                <w:numId w:val="1"/>
              </w:numPr>
              <w:spacing w:after="0"/>
            </w:pPr>
            <w:r>
              <w:t>Personalet benevner objekter og setter ord på handlinger og er gode språklige rollemodeller</w:t>
            </w:r>
          </w:p>
          <w:p w14:paraId="5EA7C2F0" w14:textId="77777777" w:rsidR="00F4350C" w:rsidRDefault="00F4350C" w:rsidP="001A307F">
            <w:pPr>
              <w:pStyle w:val="Listeavsnitt"/>
              <w:numPr>
                <w:ilvl w:val="0"/>
                <w:numId w:val="1"/>
              </w:numPr>
              <w:spacing w:after="0"/>
            </w:pPr>
            <w:r>
              <w:t>Personalet invitere</w:t>
            </w:r>
            <w:r w:rsidR="00F730A6">
              <w:t>r</w:t>
            </w:r>
            <w:r>
              <w:t xml:space="preserve"> til samtaler der barna kan fortelle, undre seg, reflektere og stille spørsmål</w:t>
            </w:r>
          </w:p>
          <w:p w14:paraId="64EE5750" w14:textId="77777777" w:rsidR="00F4350C" w:rsidRPr="00EC55BF" w:rsidRDefault="00F4350C" w:rsidP="001A307F">
            <w:pPr>
              <w:pStyle w:val="Listeavsnitt"/>
              <w:numPr>
                <w:ilvl w:val="0"/>
                <w:numId w:val="1"/>
              </w:numPr>
              <w:spacing w:after="0"/>
            </w:pPr>
            <w:r w:rsidRPr="00EC55BF">
              <w:t xml:space="preserve">Personalet identifiserer og setter i verk </w:t>
            </w:r>
            <w:r w:rsidR="00BB4C20">
              <w:t xml:space="preserve">universelle </w:t>
            </w:r>
            <w:r w:rsidRPr="00EC55BF">
              <w:t>tiltak overfor barn som er lite språklig aktiv</w:t>
            </w:r>
          </w:p>
          <w:p w14:paraId="26988802" w14:textId="77777777" w:rsidR="00F4350C" w:rsidRPr="00CD01F6" w:rsidRDefault="00F4350C" w:rsidP="00710B1D">
            <w:pPr>
              <w:pStyle w:val="Listeavsnitt"/>
            </w:pPr>
          </w:p>
        </w:tc>
      </w:tr>
    </w:tbl>
    <w:p w14:paraId="411A8BFE" w14:textId="77777777" w:rsidR="00F4350C" w:rsidRDefault="00F4350C" w:rsidP="00F4350C"/>
    <w:p w14:paraId="327958EE" w14:textId="77777777" w:rsidR="00F4350C" w:rsidRDefault="00F4350C" w:rsidP="00F4350C"/>
    <w:p w14:paraId="74556B23" w14:textId="77777777" w:rsidR="00F4350C" w:rsidRDefault="00F4350C" w:rsidP="00F4350C">
      <w:pPr>
        <w:jc w:val="center"/>
      </w:pPr>
    </w:p>
    <w:p w14:paraId="0BFC2543" w14:textId="77777777" w:rsidR="00F4350C" w:rsidRDefault="00F4350C" w:rsidP="00F4350C">
      <w:pPr>
        <w:jc w:val="center"/>
      </w:pPr>
    </w:p>
    <w:p w14:paraId="632E4571" w14:textId="77777777" w:rsidR="00F4350C" w:rsidRDefault="00F4350C" w:rsidP="00F4350C">
      <w:pPr>
        <w:jc w:val="center"/>
      </w:pPr>
    </w:p>
    <w:p w14:paraId="012AF28C" w14:textId="77777777" w:rsidR="00F4350C" w:rsidRDefault="00C14D63" w:rsidP="00F4350C">
      <w:pPr>
        <w:jc w:val="center"/>
      </w:pPr>
      <w:r>
        <w:rPr>
          <w:noProof/>
        </w:rPr>
        <w:drawing>
          <wp:inline distT="0" distB="0" distL="0" distR="0" wp14:anchorId="747A027A" wp14:editId="07BDF471">
            <wp:extent cx="3755136" cy="2919984"/>
            <wp:effectExtent l="0" t="0" r="0" b="0"/>
            <wp:docPr id="288" name="Bild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taler.jpg"/>
                    <pic:cNvPicPr/>
                  </pic:nvPicPr>
                  <pic:blipFill>
                    <a:blip r:embed="rId18">
                      <a:extLst>
                        <a:ext uri="{28A0092B-C50C-407E-A947-70E740481C1C}">
                          <a14:useLocalDpi xmlns:a14="http://schemas.microsoft.com/office/drawing/2010/main" val="0"/>
                        </a:ext>
                      </a:extLst>
                    </a:blip>
                    <a:stretch>
                      <a:fillRect/>
                    </a:stretch>
                  </pic:blipFill>
                  <pic:spPr>
                    <a:xfrm>
                      <a:off x="0" y="0"/>
                      <a:ext cx="3755136" cy="2919984"/>
                    </a:xfrm>
                    <a:prstGeom prst="rect">
                      <a:avLst/>
                    </a:prstGeom>
                  </pic:spPr>
                </pic:pic>
              </a:graphicData>
            </a:graphic>
          </wp:inline>
        </w:drawing>
      </w:r>
    </w:p>
    <w:p w14:paraId="67A786F3" w14:textId="77777777" w:rsidR="00F4350C" w:rsidRDefault="00F4350C" w:rsidP="00F4350C"/>
    <w:p w14:paraId="20F10AEC" w14:textId="77777777" w:rsidR="00F4350C" w:rsidRDefault="00F4350C" w:rsidP="00F4350C">
      <w:pPr>
        <w:jc w:val="center"/>
      </w:pPr>
    </w:p>
    <w:tbl>
      <w:tblPr>
        <w:tblStyle w:val="Tabellrutenett"/>
        <w:tblW w:w="0" w:type="auto"/>
        <w:tblLook w:val="04A0" w:firstRow="1" w:lastRow="0" w:firstColumn="1" w:lastColumn="0" w:noHBand="0" w:noVBand="1"/>
      </w:tblPr>
      <w:tblGrid>
        <w:gridCol w:w="9060"/>
      </w:tblGrid>
      <w:tr w:rsidR="00F4350C" w:rsidRPr="00CD01F6" w14:paraId="66E78273" w14:textId="77777777" w:rsidTr="00F4350C">
        <w:tc>
          <w:tcPr>
            <w:tcW w:w="9286" w:type="dxa"/>
          </w:tcPr>
          <w:p w14:paraId="5A3CBB3A" w14:textId="77777777" w:rsidR="00F4350C" w:rsidRPr="00CD01F6" w:rsidRDefault="00F4350C" w:rsidP="00BB4C20">
            <w:pPr>
              <w:pStyle w:val="Overskrift2"/>
              <w:numPr>
                <w:ilvl w:val="0"/>
                <w:numId w:val="66"/>
              </w:numPr>
              <w:outlineLvl w:val="1"/>
            </w:pPr>
            <w:bookmarkStart w:id="7" w:name="_Toc13207119"/>
            <w:r>
              <w:t>Språk i barnas lek</w:t>
            </w:r>
            <w:bookmarkEnd w:id="7"/>
          </w:p>
        </w:tc>
      </w:tr>
      <w:tr w:rsidR="00F4350C" w:rsidRPr="00CD01F6" w14:paraId="0EF75C45" w14:textId="77777777" w:rsidTr="00F4350C">
        <w:tc>
          <w:tcPr>
            <w:tcW w:w="9286" w:type="dxa"/>
          </w:tcPr>
          <w:p w14:paraId="5A846292" w14:textId="77777777" w:rsidR="00F4350C" w:rsidRDefault="00F4350C" w:rsidP="00710B1D">
            <w:pPr>
              <w:rPr>
                <w:b/>
              </w:rPr>
            </w:pPr>
            <w:r w:rsidRPr="00CD01F6">
              <w:rPr>
                <w:b/>
              </w:rPr>
              <w:t>Mål</w:t>
            </w:r>
          </w:p>
          <w:p w14:paraId="23C6715A" w14:textId="77777777" w:rsidR="00F4350C" w:rsidRPr="00EC55BF" w:rsidRDefault="00F4350C" w:rsidP="00710B1D">
            <w:r w:rsidRPr="00EC55BF">
              <w:t>Barnehagen jobber systematisk for at barn skal tilegne seg språk gjennom lek</w:t>
            </w:r>
            <w:r>
              <w:t>.</w:t>
            </w:r>
          </w:p>
        </w:tc>
      </w:tr>
      <w:tr w:rsidR="00F4350C" w:rsidRPr="00CD01F6" w14:paraId="6216B90B" w14:textId="77777777" w:rsidTr="00F4350C">
        <w:tc>
          <w:tcPr>
            <w:tcW w:w="9286" w:type="dxa"/>
          </w:tcPr>
          <w:p w14:paraId="429B7CFC" w14:textId="77777777" w:rsidR="00F4350C" w:rsidRPr="00CD01F6" w:rsidRDefault="00F4350C" w:rsidP="00710B1D">
            <w:pPr>
              <w:rPr>
                <w:b/>
              </w:rPr>
            </w:pPr>
            <w:r w:rsidRPr="00CD01F6">
              <w:rPr>
                <w:b/>
              </w:rPr>
              <w:t>Kjennetegn på god praksis</w:t>
            </w:r>
          </w:p>
        </w:tc>
      </w:tr>
      <w:tr w:rsidR="00F4350C" w:rsidRPr="00CD01F6" w14:paraId="4C1F685F" w14:textId="77777777" w:rsidTr="00F4350C">
        <w:tc>
          <w:tcPr>
            <w:tcW w:w="9286" w:type="dxa"/>
          </w:tcPr>
          <w:p w14:paraId="1CC5D19C" w14:textId="77777777" w:rsidR="00F4350C" w:rsidRDefault="00F4350C" w:rsidP="001A307F">
            <w:pPr>
              <w:pStyle w:val="Listeavsnitt"/>
              <w:numPr>
                <w:ilvl w:val="0"/>
                <w:numId w:val="1"/>
              </w:numPr>
              <w:spacing w:after="0"/>
            </w:pPr>
            <w:r>
              <w:t>Personalet har ansvar for at alle barn er inkludert i lek</w:t>
            </w:r>
          </w:p>
          <w:p w14:paraId="6C0715C0" w14:textId="77777777" w:rsidR="00F4350C" w:rsidRDefault="00F4350C" w:rsidP="001A307F">
            <w:pPr>
              <w:pStyle w:val="Listeavsnitt"/>
              <w:numPr>
                <w:ilvl w:val="0"/>
                <w:numId w:val="1"/>
              </w:numPr>
              <w:spacing w:after="0"/>
            </w:pPr>
            <w:r>
              <w:t>Personalet er støttende og deltakende i lek</w:t>
            </w:r>
          </w:p>
          <w:p w14:paraId="66DA5CE9" w14:textId="77777777" w:rsidR="00F4350C" w:rsidRDefault="00F4350C" w:rsidP="001A307F">
            <w:pPr>
              <w:pStyle w:val="Listeavsnitt"/>
              <w:numPr>
                <w:ilvl w:val="0"/>
                <w:numId w:val="1"/>
              </w:numPr>
              <w:spacing w:after="0"/>
            </w:pPr>
            <w:r w:rsidRPr="004D5A77">
              <w:t>Barnehagen legger til rette for inkluderende lekemiljø</w:t>
            </w:r>
          </w:p>
          <w:p w14:paraId="622B41B7" w14:textId="77777777" w:rsidR="00F4350C" w:rsidRDefault="00F4350C" w:rsidP="001A307F">
            <w:pPr>
              <w:pStyle w:val="Listeavsnitt"/>
              <w:numPr>
                <w:ilvl w:val="0"/>
                <w:numId w:val="1"/>
              </w:numPr>
              <w:spacing w:after="0"/>
            </w:pPr>
            <w:r>
              <w:t>Personalet er oppmerksomme og bidrar til at alle barn får anledning til å delta og bruke språket sitt i ulike typer lek uavhengig av hvilken måte barnet kommuniserer på</w:t>
            </w:r>
          </w:p>
          <w:p w14:paraId="3084F8FA" w14:textId="77777777" w:rsidR="00F4350C" w:rsidRDefault="00F4350C" w:rsidP="001A307F">
            <w:pPr>
              <w:pStyle w:val="Listeavsnitt"/>
              <w:numPr>
                <w:ilvl w:val="0"/>
                <w:numId w:val="1"/>
              </w:numPr>
              <w:spacing w:after="0"/>
            </w:pPr>
            <w:r>
              <w:t>Personalet bidrar til mer språklig aktivitet der de ser det er nødvendig (begrepsavklaring, tilretteleggelse, utvidelse og verbal samhandling i lek)</w:t>
            </w:r>
          </w:p>
          <w:p w14:paraId="78504D15" w14:textId="77777777" w:rsidR="00F4350C" w:rsidRDefault="00F4350C" w:rsidP="001A307F">
            <w:pPr>
              <w:pStyle w:val="Listeavsnitt"/>
              <w:numPr>
                <w:ilvl w:val="0"/>
                <w:numId w:val="1"/>
              </w:numPr>
              <w:spacing w:after="0"/>
            </w:pPr>
            <w:r>
              <w:t>Personalet vet at aktiv deltakelse i lek utvikler språket</w:t>
            </w:r>
          </w:p>
          <w:p w14:paraId="3BAA1CA9" w14:textId="77777777" w:rsidR="00F4350C" w:rsidRDefault="00F4350C" w:rsidP="001A307F">
            <w:pPr>
              <w:pStyle w:val="Listeavsnitt"/>
              <w:numPr>
                <w:ilvl w:val="0"/>
                <w:numId w:val="1"/>
              </w:numPr>
              <w:spacing w:after="0"/>
            </w:pPr>
            <w:r w:rsidRPr="004D5A77">
              <w:t xml:space="preserve">Personalet legger til rette for felles opplevelser som </w:t>
            </w:r>
            <w:r>
              <w:t>bidrar</w:t>
            </w:r>
            <w:r w:rsidRPr="004D5A77">
              <w:t xml:space="preserve"> til lek</w:t>
            </w:r>
          </w:p>
          <w:p w14:paraId="081A46F4" w14:textId="77777777" w:rsidR="00F4350C" w:rsidRPr="004D5A77" w:rsidRDefault="00F4350C" w:rsidP="001A307F">
            <w:pPr>
              <w:pStyle w:val="Listeavsnitt"/>
              <w:numPr>
                <w:ilvl w:val="0"/>
                <w:numId w:val="1"/>
              </w:numPr>
              <w:spacing w:after="0"/>
            </w:pPr>
            <w:r>
              <w:t xml:space="preserve">Personalet legger til rette for lek som inviterer til bruk av språket </w:t>
            </w:r>
          </w:p>
          <w:p w14:paraId="7320C405" w14:textId="77777777" w:rsidR="00F4350C" w:rsidRPr="004D5A77" w:rsidRDefault="00F4350C" w:rsidP="001A307F">
            <w:pPr>
              <w:pStyle w:val="Listeavsnitt"/>
              <w:numPr>
                <w:ilvl w:val="0"/>
                <w:numId w:val="1"/>
              </w:numPr>
              <w:spacing w:after="0"/>
            </w:pPr>
            <w:r w:rsidRPr="004D5A77">
              <w:t xml:space="preserve">Personalet identifiserer og setter i verk </w:t>
            </w:r>
            <w:r w:rsidR="00BB4C20">
              <w:t xml:space="preserve">universelle </w:t>
            </w:r>
            <w:r w:rsidRPr="004D5A77">
              <w:t>tiltak overfor barn som er lite språklig aktiv</w:t>
            </w:r>
          </w:p>
          <w:p w14:paraId="4B0CFBA9" w14:textId="77777777" w:rsidR="00F4350C" w:rsidRPr="00CD01F6" w:rsidRDefault="00F4350C" w:rsidP="00710B1D">
            <w:pPr>
              <w:pStyle w:val="Listeavsnitt"/>
            </w:pPr>
          </w:p>
        </w:tc>
      </w:tr>
    </w:tbl>
    <w:p w14:paraId="6BF3E684" w14:textId="77777777" w:rsidR="00F4350C" w:rsidRPr="00CD01F6" w:rsidRDefault="00F4350C" w:rsidP="00F4350C"/>
    <w:p w14:paraId="06DF4646" w14:textId="77777777" w:rsidR="00F4350C" w:rsidRDefault="00F4350C" w:rsidP="00F4350C"/>
    <w:p w14:paraId="3E97A9B2" w14:textId="77777777" w:rsidR="00F4350C" w:rsidRDefault="00F4350C" w:rsidP="00F4350C"/>
    <w:p w14:paraId="5B55E954" w14:textId="77777777" w:rsidR="00F4350C" w:rsidRDefault="00F4350C" w:rsidP="00F4350C">
      <w:pPr>
        <w:jc w:val="center"/>
      </w:pPr>
      <w:r>
        <w:rPr>
          <w:rFonts w:ascii="Arial" w:hAnsi="Arial" w:cs="Arial"/>
          <w:noProof/>
          <w:color w:val="0000FF"/>
          <w:sz w:val="27"/>
          <w:szCs w:val="27"/>
        </w:rPr>
        <w:drawing>
          <wp:inline distT="0" distB="0" distL="0" distR="0" wp14:anchorId="1D5738BE" wp14:editId="36289283">
            <wp:extent cx="3916680" cy="3364230"/>
            <wp:effectExtent l="0" t="0" r="7620" b="7620"/>
            <wp:docPr id="13" name="Bilde 13" descr="Relatert bilde">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rt bilde">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16680" cy="3364230"/>
                    </a:xfrm>
                    <a:prstGeom prst="rect">
                      <a:avLst/>
                    </a:prstGeom>
                    <a:noFill/>
                    <a:ln>
                      <a:noFill/>
                    </a:ln>
                  </pic:spPr>
                </pic:pic>
              </a:graphicData>
            </a:graphic>
          </wp:inline>
        </w:drawing>
      </w:r>
    </w:p>
    <w:p w14:paraId="09E5294A" w14:textId="77777777" w:rsidR="00F4350C" w:rsidRDefault="00F4350C" w:rsidP="00F4350C"/>
    <w:tbl>
      <w:tblPr>
        <w:tblStyle w:val="Tabellrutenett"/>
        <w:tblW w:w="0" w:type="auto"/>
        <w:tblLook w:val="04A0" w:firstRow="1" w:lastRow="0" w:firstColumn="1" w:lastColumn="0" w:noHBand="0" w:noVBand="1"/>
      </w:tblPr>
      <w:tblGrid>
        <w:gridCol w:w="9060"/>
      </w:tblGrid>
      <w:tr w:rsidR="00F4350C" w:rsidRPr="00CD01F6" w14:paraId="0685873E" w14:textId="77777777" w:rsidTr="00F4350C">
        <w:tc>
          <w:tcPr>
            <w:tcW w:w="9286" w:type="dxa"/>
          </w:tcPr>
          <w:p w14:paraId="376DB355" w14:textId="77777777" w:rsidR="00F4350C" w:rsidRPr="00CD01F6" w:rsidRDefault="00F4350C" w:rsidP="00BB4C20">
            <w:pPr>
              <w:pStyle w:val="Overskrift2"/>
              <w:numPr>
                <w:ilvl w:val="0"/>
                <w:numId w:val="66"/>
              </w:numPr>
              <w:outlineLvl w:val="1"/>
            </w:pPr>
            <w:bookmarkStart w:id="8" w:name="_Toc13207120"/>
            <w:r>
              <w:t>Bok i bruk</w:t>
            </w:r>
            <w:bookmarkEnd w:id="8"/>
          </w:p>
        </w:tc>
      </w:tr>
      <w:tr w:rsidR="00F4350C" w:rsidRPr="00CD01F6" w14:paraId="1B3B135E" w14:textId="77777777" w:rsidTr="00F4350C">
        <w:tc>
          <w:tcPr>
            <w:tcW w:w="9286" w:type="dxa"/>
          </w:tcPr>
          <w:p w14:paraId="4BA21450" w14:textId="77777777" w:rsidR="00F4350C" w:rsidRDefault="00F4350C" w:rsidP="00710B1D">
            <w:pPr>
              <w:rPr>
                <w:b/>
              </w:rPr>
            </w:pPr>
            <w:r w:rsidRPr="00CD01F6">
              <w:rPr>
                <w:b/>
              </w:rPr>
              <w:t>Mål</w:t>
            </w:r>
          </w:p>
          <w:p w14:paraId="23F22325" w14:textId="77777777" w:rsidR="00F4350C" w:rsidRPr="004D5A77" w:rsidRDefault="00F4350C" w:rsidP="00710B1D">
            <w:r>
              <w:t>Barnehagen jobber systematisk for at barn skal tilegne seg språket gjennom å lese og bearbeide innholdet i bøkene.</w:t>
            </w:r>
          </w:p>
        </w:tc>
      </w:tr>
      <w:tr w:rsidR="00F4350C" w:rsidRPr="00CD01F6" w14:paraId="1A1BB06B" w14:textId="77777777" w:rsidTr="00F4350C">
        <w:tc>
          <w:tcPr>
            <w:tcW w:w="9286" w:type="dxa"/>
          </w:tcPr>
          <w:p w14:paraId="4462B738" w14:textId="77777777" w:rsidR="00F4350C" w:rsidRPr="00CD01F6" w:rsidRDefault="00F4350C" w:rsidP="00710B1D">
            <w:pPr>
              <w:rPr>
                <w:b/>
              </w:rPr>
            </w:pPr>
            <w:r w:rsidRPr="00CD01F6">
              <w:rPr>
                <w:b/>
              </w:rPr>
              <w:t>Kjennetegn på god praksis</w:t>
            </w:r>
          </w:p>
        </w:tc>
      </w:tr>
      <w:tr w:rsidR="00F4350C" w:rsidRPr="00CD01F6" w14:paraId="6F2266F2" w14:textId="77777777" w:rsidTr="00F4350C">
        <w:tc>
          <w:tcPr>
            <w:tcW w:w="9286" w:type="dxa"/>
          </w:tcPr>
          <w:p w14:paraId="334BC0E1" w14:textId="77777777" w:rsidR="00F4350C" w:rsidRDefault="00F4350C" w:rsidP="001A307F">
            <w:pPr>
              <w:pStyle w:val="Listeavsnitt"/>
              <w:numPr>
                <w:ilvl w:val="0"/>
                <w:numId w:val="1"/>
              </w:numPr>
              <w:spacing w:after="0"/>
            </w:pPr>
            <w:r>
              <w:t>Barnehagen har system på at alle barn blir lest for</w:t>
            </w:r>
          </w:p>
          <w:p w14:paraId="7C334091" w14:textId="77777777" w:rsidR="00F4350C" w:rsidRDefault="00F4350C" w:rsidP="001A307F">
            <w:pPr>
              <w:pStyle w:val="Listeavsnitt"/>
              <w:numPr>
                <w:ilvl w:val="0"/>
                <w:numId w:val="1"/>
              </w:numPr>
              <w:spacing w:after="0"/>
            </w:pPr>
            <w:r>
              <w:t>Barnehagen har en variert boksamling som barna har tilgang til</w:t>
            </w:r>
          </w:p>
          <w:p w14:paraId="5540E9CB" w14:textId="77777777" w:rsidR="00F4350C" w:rsidRDefault="00F4350C" w:rsidP="001A307F">
            <w:pPr>
              <w:pStyle w:val="Listeavsnitt"/>
              <w:numPr>
                <w:ilvl w:val="0"/>
                <w:numId w:val="1"/>
              </w:numPr>
              <w:spacing w:after="0"/>
            </w:pPr>
            <w:r>
              <w:t>Barnehagen gir barn med annet morsmål enn norsk tilgang til bøker på eget morsmål</w:t>
            </w:r>
          </w:p>
          <w:p w14:paraId="3655F8F9" w14:textId="77777777" w:rsidR="00F4350C" w:rsidRDefault="00F4350C" w:rsidP="001A307F">
            <w:pPr>
              <w:pStyle w:val="Listeavsnitt"/>
              <w:numPr>
                <w:ilvl w:val="0"/>
                <w:numId w:val="1"/>
              </w:numPr>
              <w:spacing w:after="0"/>
            </w:pPr>
            <w:r>
              <w:t>Personalet vet at god formidling av bøker krever forarbeid</w:t>
            </w:r>
          </w:p>
          <w:p w14:paraId="1B3D3556" w14:textId="77777777" w:rsidR="00F4350C" w:rsidRDefault="00F4350C" w:rsidP="001A307F">
            <w:pPr>
              <w:pStyle w:val="Listeavsnitt"/>
              <w:numPr>
                <w:ilvl w:val="0"/>
                <w:numId w:val="1"/>
              </w:numPr>
              <w:spacing w:after="0"/>
            </w:pPr>
            <w:r>
              <w:t>Personalet bruker alle bokens elementer (forfatter, tittel, omslag, illustrasjoner) i samtalen med barna</w:t>
            </w:r>
          </w:p>
          <w:p w14:paraId="1633E5A8" w14:textId="77777777" w:rsidR="00F4350C" w:rsidRDefault="00F4350C" w:rsidP="001A307F">
            <w:pPr>
              <w:pStyle w:val="Listeavsnitt"/>
              <w:numPr>
                <w:ilvl w:val="0"/>
                <w:numId w:val="1"/>
              </w:numPr>
              <w:spacing w:after="0"/>
            </w:pPr>
            <w:r>
              <w:t>Personalet bruker bøker aktivt i temaarbeid</w:t>
            </w:r>
          </w:p>
          <w:p w14:paraId="5FFE2776" w14:textId="77777777" w:rsidR="00F4350C" w:rsidRDefault="00F4350C" w:rsidP="001A307F">
            <w:pPr>
              <w:pStyle w:val="Listeavsnitt"/>
              <w:numPr>
                <w:ilvl w:val="0"/>
                <w:numId w:val="1"/>
              </w:numPr>
              <w:spacing w:after="0"/>
            </w:pPr>
            <w:r>
              <w:t>Personalet bruker bøker i alle aktiviteter</w:t>
            </w:r>
          </w:p>
          <w:p w14:paraId="343CB402" w14:textId="77777777" w:rsidR="00F4350C" w:rsidRDefault="00F4350C" w:rsidP="001A307F">
            <w:pPr>
              <w:pStyle w:val="Listeavsnitt"/>
              <w:numPr>
                <w:ilvl w:val="0"/>
                <w:numId w:val="1"/>
              </w:numPr>
              <w:spacing w:after="0"/>
            </w:pPr>
            <w:r>
              <w:t>Personalet vet at lesing gir støtte til utvikling av situasjonsuavhengig språk</w:t>
            </w:r>
          </w:p>
          <w:p w14:paraId="17D277E9" w14:textId="77777777" w:rsidR="00F4350C" w:rsidRDefault="00F4350C" w:rsidP="001A307F">
            <w:pPr>
              <w:pStyle w:val="Listeavsnitt"/>
              <w:numPr>
                <w:ilvl w:val="0"/>
                <w:numId w:val="1"/>
              </w:numPr>
              <w:spacing w:after="0"/>
            </w:pPr>
            <w:r>
              <w:t>Personalet formidler bøker på ulike måter – høytlesing, dramatisering, konkreter, tegning, flanellograf</w:t>
            </w:r>
          </w:p>
          <w:p w14:paraId="004EEE8E" w14:textId="77777777" w:rsidR="00F4350C" w:rsidRPr="00CD01F6" w:rsidRDefault="00F4350C" w:rsidP="001A307F">
            <w:pPr>
              <w:pStyle w:val="Listeavsnitt"/>
              <w:numPr>
                <w:ilvl w:val="0"/>
                <w:numId w:val="1"/>
              </w:numPr>
              <w:spacing w:after="0"/>
            </w:pPr>
            <w:r>
              <w:t xml:space="preserve">Personalet identifiserer og følger opp manglende engasjement for lesing </w:t>
            </w:r>
          </w:p>
        </w:tc>
      </w:tr>
    </w:tbl>
    <w:p w14:paraId="15D435F3" w14:textId="77777777" w:rsidR="00F4350C" w:rsidRDefault="00F4350C" w:rsidP="00F4350C"/>
    <w:p w14:paraId="092659A9" w14:textId="77777777" w:rsidR="00F4350C" w:rsidRDefault="00F4350C" w:rsidP="00F4350C"/>
    <w:p w14:paraId="1F4A6C95" w14:textId="77777777" w:rsidR="00D90794" w:rsidRDefault="00D90794" w:rsidP="00F4350C"/>
    <w:p w14:paraId="05344ED9" w14:textId="77777777" w:rsidR="00D90794" w:rsidRDefault="00D90794" w:rsidP="00F4350C"/>
    <w:p w14:paraId="42C18F95" w14:textId="77777777" w:rsidR="00F4350C" w:rsidRDefault="00EE3771" w:rsidP="00F4350C">
      <w:pPr>
        <w:jc w:val="center"/>
      </w:pPr>
      <w:r>
        <w:rPr>
          <w:noProof/>
        </w:rPr>
        <w:drawing>
          <wp:inline distT="0" distB="0" distL="0" distR="0" wp14:anchorId="4D897BFD" wp14:editId="2E666EEE">
            <wp:extent cx="3771900" cy="2667000"/>
            <wp:effectExtent l="0" t="0" r="0"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k.jpg"/>
                    <pic:cNvPicPr/>
                  </pic:nvPicPr>
                  <pic:blipFill>
                    <a:blip r:embed="rId21">
                      <a:extLst>
                        <a:ext uri="{BEBA8EAE-BF5A-486C-A8C5-ECC9F3942E4B}">
                          <a14:imgProps xmlns:a14="http://schemas.microsoft.com/office/drawing/2010/main">
                            <a14:imgLayer r:embed="rId22">
                              <a14:imgEffect>
                                <a14:sharpenSoften amount="100000"/>
                              </a14:imgEffect>
                              <a14:imgEffect>
                                <a14:brightnessContrast bright="44000" contrast="-4000"/>
                              </a14:imgEffect>
                            </a14:imgLayer>
                          </a14:imgProps>
                        </a:ext>
                        <a:ext uri="{28A0092B-C50C-407E-A947-70E740481C1C}">
                          <a14:useLocalDpi xmlns:a14="http://schemas.microsoft.com/office/drawing/2010/main" val="0"/>
                        </a:ext>
                      </a:extLst>
                    </a:blip>
                    <a:stretch>
                      <a:fillRect/>
                    </a:stretch>
                  </pic:blipFill>
                  <pic:spPr>
                    <a:xfrm>
                      <a:off x="0" y="0"/>
                      <a:ext cx="3771900" cy="2667000"/>
                    </a:xfrm>
                    <a:prstGeom prst="rect">
                      <a:avLst/>
                    </a:prstGeom>
                  </pic:spPr>
                </pic:pic>
              </a:graphicData>
            </a:graphic>
          </wp:inline>
        </w:drawing>
      </w:r>
    </w:p>
    <w:p w14:paraId="16AE1C2D" w14:textId="77777777" w:rsidR="00F4350C" w:rsidRDefault="00F4350C" w:rsidP="00F4350C">
      <w:pPr>
        <w:jc w:val="center"/>
      </w:pPr>
    </w:p>
    <w:p w14:paraId="307BA40B" w14:textId="77777777" w:rsidR="00000F24" w:rsidRDefault="00000F24" w:rsidP="00F4350C">
      <w:pPr>
        <w:jc w:val="center"/>
      </w:pPr>
    </w:p>
    <w:tbl>
      <w:tblPr>
        <w:tblStyle w:val="Tabellrutenett"/>
        <w:tblW w:w="0" w:type="auto"/>
        <w:tblLook w:val="04A0" w:firstRow="1" w:lastRow="0" w:firstColumn="1" w:lastColumn="0" w:noHBand="0" w:noVBand="1"/>
      </w:tblPr>
      <w:tblGrid>
        <w:gridCol w:w="9060"/>
      </w:tblGrid>
      <w:tr w:rsidR="00F4350C" w:rsidRPr="00CD01F6" w14:paraId="4AA99377" w14:textId="77777777" w:rsidTr="00710B1D">
        <w:tc>
          <w:tcPr>
            <w:tcW w:w="9546" w:type="dxa"/>
          </w:tcPr>
          <w:p w14:paraId="12510E98" w14:textId="77777777" w:rsidR="00F4350C" w:rsidRPr="00CD01F6" w:rsidRDefault="00F4350C" w:rsidP="00BB4C20">
            <w:pPr>
              <w:pStyle w:val="Overskrift2"/>
              <w:numPr>
                <w:ilvl w:val="0"/>
                <w:numId w:val="66"/>
              </w:numPr>
              <w:outlineLvl w:val="1"/>
            </w:pPr>
            <w:bookmarkStart w:id="9" w:name="_Toc13207121"/>
            <w:r>
              <w:t>Oppdagende skriving</w:t>
            </w:r>
            <w:bookmarkEnd w:id="9"/>
          </w:p>
        </w:tc>
      </w:tr>
      <w:tr w:rsidR="00F4350C" w:rsidRPr="00CD01F6" w14:paraId="03C5E097" w14:textId="77777777" w:rsidTr="00710B1D">
        <w:tc>
          <w:tcPr>
            <w:tcW w:w="9546" w:type="dxa"/>
          </w:tcPr>
          <w:p w14:paraId="668B298C" w14:textId="77777777" w:rsidR="00F4350C" w:rsidRPr="00EB50EA" w:rsidRDefault="00F4350C" w:rsidP="00710B1D">
            <w:r w:rsidRPr="00CD01F6">
              <w:rPr>
                <w:b/>
              </w:rPr>
              <w:t>Mål</w:t>
            </w:r>
            <w:r>
              <w:rPr>
                <w:b/>
              </w:rPr>
              <w:br/>
            </w:r>
            <w:r>
              <w:t xml:space="preserve">Barnehagen jobber systematisk for at barn skal tilegne seg språk gjennom utforskende skriving. </w:t>
            </w:r>
          </w:p>
        </w:tc>
      </w:tr>
      <w:tr w:rsidR="00F4350C" w:rsidRPr="00CD01F6" w14:paraId="627A2EAB" w14:textId="77777777" w:rsidTr="00710B1D">
        <w:tc>
          <w:tcPr>
            <w:tcW w:w="9546" w:type="dxa"/>
          </w:tcPr>
          <w:p w14:paraId="5945B694" w14:textId="77777777" w:rsidR="00F4350C" w:rsidRPr="00CD01F6" w:rsidRDefault="00F4350C" w:rsidP="00710B1D">
            <w:pPr>
              <w:rPr>
                <w:b/>
              </w:rPr>
            </w:pPr>
            <w:r w:rsidRPr="00CD01F6">
              <w:rPr>
                <w:b/>
              </w:rPr>
              <w:t>Kjennetegn på god praksis</w:t>
            </w:r>
          </w:p>
        </w:tc>
      </w:tr>
      <w:tr w:rsidR="00F4350C" w:rsidRPr="00CD01F6" w14:paraId="06D3CCE1" w14:textId="77777777" w:rsidTr="00710B1D">
        <w:tc>
          <w:tcPr>
            <w:tcW w:w="9546" w:type="dxa"/>
          </w:tcPr>
          <w:p w14:paraId="045D4D56" w14:textId="77777777" w:rsidR="00F4350C" w:rsidRDefault="00F4350C" w:rsidP="001A307F">
            <w:pPr>
              <w:pStyle w:val="Listeavsnitt"/>
              <w:numPr>
                <w:ilvl w:val="0"/>
                <w:numId w:val="1"/>
              </w:numPr>
              <w:spacing w:after="0"/>
            </w:pPr>
            <w:r>
              <w:t xml:space="preserve">Personalet legger til rette for at barna får uttrykt seg gjennom tegning og skriving i naturlige hverdagsaktiviteter </w:t>
            </w:r>
          </w:p>
          <w:p w14:paraId="0A6C8F59" w14:textId="77777777" w:rsidR="00F4350C" w:rsidRDefault="00F4350C" w:rsidP="001A307F">
            <w:pPr>
              <w:pStyle w:val="Listeavsnitt"/>
              <w:numPr>
                <w:ilvl w:val="0"/>
                <w:numId w:val="1"/>
              </w:numPr>
              <w:spacing w:after="0"/>
            </w:pPr>
            <w:r>
              <w:t xml:space="preserve">Barnehagen har et godt utvalg av tegne- og skrivemateriell og konkreter/bokstaver som barna har tilgang til  </w:t>
            </w:r>
          </w:p>
          <w:p w14:paraId="01C3F82B" w14:textId="77777777" w:rsidR="00F4350C" w:rsidRDefault="00F4350C" w:rsidP="001A307F">
            <w:pPr>
              <w:pStyle w:val="Listeavsnitt"/>
              <w:numPr>
                <w:ilvl w:val="0"/>
                <w:numId w:val="1"/>
              </w:numPr>
              <w:spacing w:after="0"/>
            </w:pPr>
            <w:r>
              <w:t xml:space="preserve">Personalet vet at å leke med språkets formside er en vei inn i skriftspråket </w:t>
            </w:r>
          </w:p>
          <w:p w14:paraId="56142AE3" w14:textId="77777777" w:rsidR="00F4350C" w:rsidRDefault="00F4350C" w:rsidP="001A307F">
            <w:pPr>
              <w:pStyle w:val="Listeavsnitt"/>
              <w:numPr>
                <w:ilvl w:val="0"/>
                <w:numId w:val="1"/>
              </w:numPr>
              <w:spacing w:after="0"/>
            </w:pPr>
            <w:r>
              <w:t>Personalet legger til rette for at barna bruker skriving som en naturlig del av leken</w:t>
            </w:r>
          </w:p>
          <w:p w14:paraId="5EBE392E" w14:textId="77777777" w:rsidR="00F4350C" w:rsidRDefault="00F4350C" w:rsidP="001A307F">
            <w:pPr>
              <w:pStyle w:val="Listeavsnitt"/>
              <w:numPr>
                <w:ilvl w:val="0"/>
                <w:numId w:val="1"/>
              </w:numPr>
              <w:spacing w:after="0"/>
            </w:pPr>
            <w:r>
              <w:t xml:space="preserve">Barnehagen har digitale verktøy som barna har tilgang til </w:t>
            </w:r>
          </w:p>
          <w:p w14:paraId="42A48E13" w14:textId="77777777" w:rsidR="00F4350C" w:rsidRDefault="00F4350C" w:rsidP="001A307F">
            <w:pPr>
              <w:pStyle w:val="Listeavsnitt"/>
              <w:numPr>
                <w:ilvl w:val="0"/>
                <w:numId w:val="1"/>
              </w:numPr>
              <w:spacing w:after="0"/>
            </w:pPr>
            <w:r>
              <w:t>Personalet identifiserer og følger opp manglende engasjement for tegning og skriving</w:t>
            </w:r>
          </w:p>
          <w:p w14:paraId="3DEB4C1D" w14:textId="77777777" w:rsidR="00F4350C" w:rsidRPr="00CD01F6" w:rsidRDefault="00F4350C" w:rsidP="00710B1D">
            <w:pPr>
              <w:pStyle w:val="Listeavsnitt"/>
            </w:pPr>
          </w:p>
        </w:tc>
      </w:tr>
    </w:tbl>
    <w:p w14:paraId="06678D23" w14:textId="77777777" w:rsidR="00F4350C" w:rsidRDefault="00F4350C" w:rsidP="00F4350C"/>
    <w:p w14:paraId="4D9E306F" w14:textId="77777777" w:rsidR="00F4350C" w:rsidRDefault="00F4350C" w:rsidP="00F4350C"/>
    <w:p w14:paraId="48B4FF6B" w14:textId="77777777" w:rsidR="00F4350C" w:rsidRDefault="00F4350C" w:rsidP="00F4350C"/>
    <w:p w14:paraId="62B797B1" w14:textId="77777777" w:rsidR="00F4350C" w:rsidRDefault="00F4350C" w:rsidP="00F4350C"/>
    <w:p w14:paraId="384349C0" w14:textId="77777777" w:rsidR="00F4350C" w:rsidRDefault="00F4350C" w:rsidP="00F4350C"/>
    <w:p w14:paraId="08712C89" w14:textId="77777777" w:rsidR="00F4350C" w:rsidRDefault="00F4350C" w:rsidP="00F4350C">
      <w:pPr>
        <w:jc w:val="center"/>
      </w:pPr>
      <w:r>
        <w:rPr>
          <w:rFonts w:ascii="Arial" w:hAnsi="Arial" w:cs="Arial"/>
          <w:noProof/>
          <w:color w:val="0000FF"/>
          <w:sz w:val="27"/>
          <w:szCs w:val="27"/>
        </w:rPr>
        <w:drawing>
          <wp:inline distT="0" distB="0" distL="0" distR="0" wp14:anchorId="2ABA6805" wp14:editId="4C354D33">
            <wp:extent cx="3486150" cy="3364230"/>
            <wp:effectExtent l="0" t="0" r="0" b="7620"/>
            <wp:docPr id="11" name="Bilde 11" descr="Relatert bilde">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rt bilde">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86150" cy="3364230"/>
                    </a:xfrm>
                    <a:prstGeom prst="rect">
                      <a:avLst/>
                    </a:prstGeom>
                    <a:noFill/>
                    <a:ln>
                      <a:noFill/>
                    </a:ln>
                  </pic:spPr>
                </pic:pic>
              </a:graphicData>
            </a:graphic>
          </wp:inline>
        </w:drawing>
      </w:r>
    </w:p>
    <w:p w14:paraId="78C638D1" w14:textId="77777777" w:rsidR="00F4350C" w:rsidRDefault="00F4350C" w:rsidP="00F4350C"/>
    <w:tbl>
      <w:tblPr>
        <w:tblStyle w:val="Tabellrutenett"/>
        <w:tblW w:w="0" w:type="auto"/>
        <w:tblLook w:val="04A0" w:firstRow="1" w:lastRow="0" w:firstColumn="1" w:lastColumn="0" w:noHBand="0" w:noVBand="1"/>
      </w:tblPr>
      <w:tblGrid>
        <w:gridCol w:w="9060"/>
      </w:tblGrid>
      <w:tr w:rsidR="00F4350C" w:rsidRPr="00CD01F6" w14:paraId="7F07201D" w14:textId="77777777" w:rsidTr="00F4350C">
        <w:tc>
          <w:tcPr>
            <w:tcW w:w="9286" w:type="dxa"/>
          </w:tcPr>
          <w:p w14:paraId="677E9AD7" w14:textId="77777777" w:rsidR="00F4350C" w:rsidRPr="00CD01F6" w:rsidRDefault="00F4350C" w:rsidP="00BB4C20">
            <w:pPr>
              <w:pStyle w:val="Overskrift2"/>
              <w:numPr>
                <w:ilvl w:val="0"/>
                <w:numId w:val="66"/>
              </w:numPr>
              <w:outlineLvl w:val="1"/>
            </w:pPr>
            <w:bookmarkStart w:id="10" w:name="_Toc13207122"/>
            <w:r>
              <w:t>Digital praksis</w:t>
            </w:r>
            <w:bookmarkEnd w:id="10"/>
          </w:p>
        </w:tc>
      </w:tr>
      <w:tr w:rsidR="00F4350C" w:rsidRPr="00CD01F6" w14:paraId="3CF6EB4F" w14:textId="77777777" w:rsidTr="00F4350C">
        <w:tc>
          <w:tcPr>
            <w:tcW w:w="9286" w:type="dxa"/>
          </w:tcPr>
          <w:p w14:paraId="4F67FBF5" w14:textId="77777777" w:rsidR="00F4350C" w:rsidRDefault="00F4350C" w:rsidP="00710B1D">
            <w:pPr>
              <w:rPr>
                <w:b/>
              </w:rPr>
            </w:pPr>
            <w:r w:rsidRPr="00CD01F6">
              <w:rPr>
                <w:b/>
              </w:rPr>
              <w:t>Mål</w:t>
            </w:r>
          </w:p>
          <w:p w14:paraId="6339D6EB" w14:textId="77777777" w:rsidR="00F4350C" w:rsidRPr="00C52DD5" w:rsidRDefault="00F4350C" w:rsidP="00710B1D">
            <w:r>
              <w:t>Barnehagen jobber systematisk for at barn skal tilegne seg språk (å støtte opp om barns læreprosesser) gjennom bruk av digitale verktøy.</w:t>
            </w:r>
          </w:p>
        </w:tc>
      </w:tr>
      <w:tr w:rsidR="00F4350C" w:rsidRPr="00CD01F6" w14:paraId="1B073946" w14:textId="77777777" w:rsidTr="00F4350C">
        <w:tc>
          <w:tcPr>
            <w:tcW w:w="9286" w:type="dxa"/>
          </w:tcPr>
          <w:p w14:paraId="67AE0BCA" w14:textId="77777777" w:rsidR="00F4350C" w:rsidRPr="00CD01F6" w:rsidRDefault="00F4350C" w:rsidP="00710B1D">
            <w:pPr>
              <w:rPr>
                <w:b/>
              </w:rPr>
            </w:pPr>
            <w:r w:rsidRPr="00CD01F6">
              <w:rPr>
                <w:b/>
              </w:rPr>
              <w:t>Kjennetegn på god praksis</w:t>
            </w:r>
          </w:p>
        </w:tc>
      </w:tr>
      <w:tr w:rsidR="00F4350C" w:rsidRPr="00CD01F6" w14:paraId="22C25E42" w14:textId="77777777" w:rsidTr="00F4350C">
        <w:tc>
          <w:tcPr>
            <w:tcW w:w="9286" w:type="dxa"/>
          </w:tcPr>
          <w:p w14:paraId="7F2CF3B0" w14:textId="77777777" w:rsidR="00F4350C" w:rsidRDefault="00F4350C" w:rsidP="001A307F">
            <w:pPr>
              <w:pStyle w:val="Listeavsnitt"/>
              <w:numPr>
                <w:ilvl w:val="0"/>
                <w:numId w:val="1"/>
              </w:numPr>
              <w:spacing w:after="0"/>
            </w:pPr>
            <w:r>
              <w:t>Personalet legge</w:t>
            </w:r>
            <w:r w:rsidR="00F730A6">
              <w:t>r</w:t>
            </w:r>
            <w:r>
              <w:t xml:space="preserve"> til rette for at barn utforsker, leker, lærer og skaper noe gjennom digitale uttrykksformer</w:t>
            </w:r>
          </w:p>
          <w:p w14:paraId="7A8DAF27" w14:textId="77777777" w:rsidR="00F4350C" w:rsidRDefault="00F4350C" w:rsidP="001A307F">
            <w:pPr>
              <w:pStyle w:val="Listeavsnitt"/>
              <w:numPr>
                <w:ilvl w:val="0"/>
                <w:numId w:val="1"/>
              </w:numPr>
              <w:spacing w:after="0"/>
            </w:pPr>
            <w:r>
              <w:t>Personalet bruker digitale verktøy kreativt og skapende sammen med barna for å utvikle barnas språkferdigheter</w:t>
            </w:r>
          </w:p>
          <w:p w14:paraId="28857410" w14:textId="77777777" w:rsidR="00F4350C" w:rsidRPr="00CD01F6" w:rsidRDefault="00F4350C" w:rsidP="00710B1D">
            <w:pPr>
              <w:pStyle w:val="Listeavsnitt"/>
            </w:pPr>
          </w:p>
        </w:tc>
      </w:tr>
    </w:tbl>
    <w:p w14:paraId="15A6D8A7" w14:textId="77777777" w:rsidR="00F4350C" w:rsidRDefault="00F4350C" w:rsidP="00F4350C"/>
    <w:p w14:paraId="3CD24DDE" w14:textId="77777777" w:rsidR="00F4350C" w:rsidRDefault="00F4350C" w:rsidP="00F4350C"/>
    <w:p w14:paraId="6B021743" w14:textId="77777777" w:rsidR="00F4350C" w:rsidRDefault="00F4350C" w:rsidP="00F4350C"/>
    <w:p w14:paraId="4A434878" w14:textId="77777777" w:rsidR="00F4350C" w:rsidRDefault="00F4350C" w:rsidP="00F4350C"/>
    <w:p w14:paraId="1240096D" w14:textId="77777777" w:rsidR="00F4350C" w:rsidRDefault="00F4350C" w:rsidP="00F4350C"/>
    <w:p w14:paraId="3DB6484E" w14:textId="77777777" w:rsidR="00F4350C" w:rsidRDefault="00EE3771" w:rsidP="00EE3771">
      <w:pPr>
        <w:jc w:val="center"/>
      </w:pPr>
      <w:r>
        <w:rPr>
          <w:noProof/>
        </w:rPr>
        <w:drawing>
          <wp:inline distT="0" distB="0" distL="0" distR="0" wp14:anchorId="33DF7F03" wp14:editId="201855A2">
            <wp:extent cx="4293250" cy="3358468"/>
            <wp:effectExtent l="0" t="0" r="0"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jpg"/>
                    <pic:cNvPicPr/>
                  </pic:nvPicPr>
                  <pic:blipFill>
                    <a:blip r:embed="rId25">
                      <a:extLst>
                        <a:ext uri="{28A0092B-C50C-407E-A947-70E740481C1C}">
                          <a14:useLocalDpi xmlns:a14="http://schemas.microsoft.com/office/drawing/2010/main" val="0"/>
                        </a:ext>
                      </a:extLst>
                    </a:blip>
                    <a:stretch>
                      <a:fillRect/>
                    </a:stretch>
                  </pic:blipFill>
                  <pic:spPr>
                    <a:xfrm>
                      <a:off x="0" y="0"/>
                      <a:ext cx="4297331" cy="3361661"/>
                    </a:xfrm>
                    <a:prstGeom prst="rect">
                      <a:avLst/>
                    </a:prstGeom>
                  </pic:spPr>
                </pic:pic>
              </a:graphicData>
            </a:graphic>
          </wp:inline>
        </w:drawing>
      </w:r>
    </w:p>
    <w:p w14:paraId="1500AA89" w14:textId="77777777" w:rsidR="00F4350C" w:rsidRDefault="00F4350C" w:rsidP="00F4350C">
      <w:pPr>
        <w:jc w:val="center"/>
      </w:pPr>
    </w:p>
    <w:p w14:paraId="559B0736" w14:textId="77777777" w:rsidR="00F4350C" w:rsidRDefault="00F4350C" w:rsidP="00F4350C"/>
    <w:p w14:paraId="37707A5C" w14:textId="77777777" w:rsidR="00F4350C" w:rsidRDefault="00F4350C" w:rsidP="00F4350C"/>
    <w:tbl>
      <w:tblPr>
        <w:tblStyle w:val="Tabellrutenett"/>
        <w:tblW w:w="0" w:type="auto"/>
        <w:tblLook w:val="04A0" w:firstRow="1" w:lastRow="0" w:firstColumn="1" w:lastColumn="0" w:noHBand="0" w:noVBand="1"/>
      </w:tblPr>
      <w:tblGrid>
        <w:gridCol w:w="9060"/>
      </w:tblGrid>
      <w:tr w:rsidR="00F4350C" w:rsidRPr="00D03D0B" w14:paraId="7DA010CC" w14:textId="77777777" w:rsidTr="00F4350C">
        <w:tc>
          <w:tcPr>
            <w:tcW w:w="9286" w:type="dxa"/>
          </w:tcPr>
          <w:p w14:paraId="7112E9CB" w14:textId="77777777" w:rsidR="00F4350C" w:rsidRPr="00D03D0B" w:rsidRDefault="00F4350C" w:rsidP="00BB4C20">
            <w:pPr>
              <w:pStyle w:val="Overskrift2"/>
              <w:numPr>
                <w:ilvl w:val="0"/>
                <w:numId w:val="66"/>
              </w:numPr>
              <w:outlineLvl w:val="1"/>
            </w:pPr>
            <w:bookmarkStart w:id="11" w:name="_Toc13207123"/>
            <w:r>
              <w:t>Samarbeid barnehage - hjem</w:t>
            </w:r>
            <w:bookmarkEnd w:id="11"/>
          </w:p>
        </w:tc>
      </w:tr>
      <w:tr w:rsidR="00F4350C" w:rsidRPr="00D03D0B" w14:paraId="1B8511B5" w14:textId="77777777" w:rsidTr="00F4350C">
        <w:tc>
          <w:tcPr>
            <w:tcW w:w="9286" w:type="dxa"/>
          </w:tcPr>
          <w:p w14:paraId="00B14C49" w14:textId="77777777" w:rsidR="00F4350C" w:rsidRDefault="00F4350C" w:rsidP="00710B1D">
            <w:pPr>
              <w:rPr>
                <w:b/>
              </w:rPr>
            </w:pPr>
            <w:r w:rsidRPr="00D03D0B">
              <w:rPr>
                <w:b/>
              </w:rPr>
              <w:t>Mål</w:t>
            </w:r>
          </w:p>
          <w:p w14:paraId="2CC84ED5" w14:textId="77777777" w:rsidR="00F4350C" w:rsidRPr="00AD373D" w:rsidRDefault="00F4350C" w:rsidP="00F730A6">
            <w:r>
              <w:t xml:space="preserve">Barnehagen </w:t>
            </w:r>
            <w:r w:rsidR="00F730A6">
              <w:t xml:space="preserve">samarbeider </w:t>
            </w:r>
            <w:r>
              <w:t>med foreldrene om barns språkligutvikling.</w:t>
            </w:r>
          </w:p>
        </w:tc>
      </w:tr>
      <w:tr w:rsidR="00F4350C" w:rsidRPr="00D03D0B" w14:paraId="6A01F7E0" w14:textId="77777777" w:rsidTr="00F4350C">
        <w:tc>
          <w:tcPr>
            <w:tcW w:w="9286" w:type="dxa"/>
          </w:tcPr>
          <w:p w14:paraId="5B0500F1" w14:textId="77777777" w:rsidR="00F4350C" w:rsidRPr="00D03D0B" w:rsidRDefault="00F4350C" w:rsidP="00710B1D">
            <w:pPr>
              <w:rPr>
                <w:b/>
              </w:rPr>
            </w:pPr>
            <w:r w:rsidRPr="00D03D0B">
              <w:rPr>
                <w:b/>
              </w:rPr>
              <w:t>Kjennetegn på god praksis</w:t>
            </w:r>
          </w:p>
        </w:tc>
      </w:tr>
      <w:tr w:rsidR="00F4350C" w:rsidRPr="00D03D0B" w14:paraId="47CCD888" w14:textId="77777777" w:rsidTr="00F4350C">
        <w:tc>
          <w:tcPr>
            <w:tcW w:w="9286" w:type="dxa"/>
          </w:tcPr>
          <w:p w14:paraId="688F381F" w14:textId="77777777" w:rsidR="00F4350C" w:rsidRDefault="00F4350C" w:rsidP="001A307F">
            <w:pPr>
              <w:pStyle w:val="Listeavsnitt"/>
              <w:numPr>
                <w:ilvl w:val="0"/>
                <w:numId w:val="1"/>
              </w:numPr>
              <w:spacing w:after="0"/>
            </w:pPr>
            <w:r>
              <w:t>Personalet gir foreldrene et innblikk i barnets hverdag i barnehagen som gir mulighet for samtale og språklig bearbeiding av opplevelser på begge arenaer</w:t>
            </w:r>
          </w:p>
          <w:p w14:paraId="5968DEBE" w14:textId="77777777" w:rsidR="00F4350C" w:rsidRDefault="00F4350C" w:rsidP="001A307F">
            <w:pPr>
              <w:pStyle w:val="Listeavsnitt"/>
              <w:numPr>
                <w:ilvl w:val="0"/>
                <w:numId w:val="1"/>
              </w:numPr>
              <w:spacing w:after="0"/>
            </w:pPr>
            <w:r>
              <w:t>Barnehagen gir barn og foreldre mulighet til å låne bøker fra barnehagens boksamling</w:t>
            </w:r>
          </w:p>
          <w:p w14:paraId="273604EE" w14:textId="77777777" w:rsidR="00F4350C" w:rsidRDefault="00F4350C" w:rsidP="001A307F">
            <w:pPr>
              <w:pStyle w:val="Listeavsnitt"/>
              <w:numPr>
                <w:ilvl w:val="0"/>
                <w:numId w:val="1"/>
              </w:numPr>
              <w:spacing w:after="0"/>
            </w:pPr>
            <w:r>
              <w:t>Barnehagen gi</w:t>
            </w:r>
            <w:r w:rsidR="00F730A6">
              <w:t>r</w:t>
            </w:r>
            <w:r>
              <w:t xml:space="preserve"> foreldrene mulighet til å se utstillinger som innbyr til samtale mellom foreldre, barn og personale</w:t>
            </w:r>
          </w:p>
          <w:p w14:paraId="5E67D322" w14:textId="77777777" w:rsidR="00F4350C" w:rsidRDefault="00F4350C" w:rsidP="001A307F">
            <w:pPr>
              <w:pStyle w:val="Listeavsnitt"/>
              <w:numPr>
                <w:ilvl w:val="0"/>
                <w:numId w:val="1"/>
              </w:numPr>
              <w:spacing w:after="0"/>
            </w:pPr>
            <w:r>
              <w:t>Personalet veileder foreldre der det er ønskelig eller nødvendig</w:t>
            </w:r>
          </w:p>
          <w:p w14:paraId="501BB3CA" w14:textId="77777777" w:rsidR="00F4350C" w:rsidRDefault="00F4350C" w:rsidP="001A307F">
            <w:pPr>
              <w:pStyle w:val="Listeavsnitt"/>
              <w:numPr>
                <w:ilvl w:val="0"/>
                <w:numId w:val="1"/>
              </w:numPr>
              <w:spacing w:after="0"/>
            </w:pPr>
            <w:r>
              <w:t>Personalet vet at utvikling av morsmålet er viktig for å utvikle et andrespråk og kan veilede foreldre på dette området</w:t>
            </w:r>
          </w:p>
          <w:p w14:paraId="51CD3090" w14:textId="77777777" w:rsidR="00F4350C" w:rsidRPr="00D03D0B" w:rsidRDefault="00F4350C" w:rsidP="001A307F">
            <w:pPr>
              <w:pStyle w:val="Listeavsnitt"/>
              <w:numPr>
                <w:ilvl w:val="0"/>
                <w:numId w:val="1"/>
              </w:numPr>
              <w:spacing w:after="0"/>
            </w:pPr>
            <w:r>
              <w:t xml:space="preserve">Barnehagen gir råd om lesing, skriving og tegning </w:t>
            </w:r>
          </w:p>
        </w:tc>
      </w:tr>
    </w:tbl>
    <w:p w14:paraId="189BB98B" w14:textId="77777777" w:rsidR="00F4350C" w:rsidRDefault="00F4350C" w:rsidP="00F4350C"/>
    <w:p w14:paraId="2929BEB2" w14:textId="77777777" w:rsidR="00F4350C" w:rsidRDefault="00F4350C" w:rsidP="00F4350C"/>
    <w:p w14:paraId="41858B28" w14:textId="77777777" w:rsidR="00F4350C" w:rsidRDefault="00F4350C" w:rsidP="00F4350C"/>
    <w:p w14:paraId="3B3844DD" w14:textId="77777777" w:rsidR="00F4350C" w:rsidRDefault="00F4350C" w:rsidP="00F4350C"/>
    <w:p w14:paraId="78B6A920" w14:textId="77777777" w:rsidR="00F4350C" w:rsidRDefault="00F4350C" w:rsidP="00F4350C"/>
    <w:p w14:paraId="12831E79" w14:textId="77777777" w:rsidR="00F4350C" w:rsidRDefault="00C14D63" w:rsidP="00C14D63">
      <w:pPr>
        <w:jc w:val="center"/>
      </w:pPr>
      <w:r>
        <w:rPr>
          <w:rFonts w:ascii="Arial" w:hAnsi="Arial" w:cs="Arial"/>
          <w:noProof/>
          <w:color w:val="333333"/>
          <w:sz w:val="21"/>
          <w:szCs w:val="21"/>
        </w:rPr>
        <w:drawing>
          <wp:inline distT="0" distB="0" distL="0" distR="0" wp14:anchorId="6099DC86" wp14:editId="09ADF51F">
            <wp:extent cx="3686939" cy="3222405"/>
            <wp:effectExtent l="0" t="0" r="8890" b="0"/>
            <wp:docPr id="9" name="Bilde 9" descr="http://strynbedriftsbarnehage.barnehage.no/bilder/RenderResizedImage/2913b7a3-bd52-4081-af66-756be7595e7e?size=f60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rynbedriftsbarnehage.barnehage.no/bilder/RenderResizedImage/2913b7a3-bd52-4081-af66-756be7595e7e?size=f600x400"/>
                    <pic:cNvPicPr>
                      <a:picLocks noChangeAspect="1" noChangeArrowheads="1"/>
                    </pic:cNvPicPr>
                  </pic:nvPicPr>
                  <pic:blipFill rotWithShape="1">
                    <a:blip r:embed="rId26">
                      <a:extLst>
                        <a:ext uri="{28A0092B-C50C-407E-A947-70E740481C1C}">
                          <a14:useLocalDpi xmlns:a14="http://schemas.microsoft.com/office/drawing/2010/main" val="0"/>
                        </a:ext>
                      </a:extLst>
                    </a:blip>
                    <a:srcRect l="27461" r="8036"/>
                    <a:stretch/>
                  </pic:blipFill>
                  <pic:spPr bwMode="auto">
                    <a:xfrm>
                      <a:off x="0" y="0"/>
                      <a:ext cx="3687191" cy="3222625"/>
                    </a:xfrm>
                    <a:prstGeom prst="rect">
                      <a:avLst/>
                    </a:prstGeom>
                    <a:noFill/>
                    <a:ln>
                      <a:noFill/>
                    </a:ln>
                    <a:extLst>
                      <a:ext uri="{53640926-AAD7-44D8-BBD7-CCE9431645EC}">
                        <a14:shadowObscured xmlns:a14="http://schemas.microsoft.com/office/drawing/2010/main"/>
                      </a:ext>
                    </a:extLst>
                  </pic:spPr>
                </pic:pic>
              </a:graphicData>
            </a:graphic>
          </wp:inline>
        </w:drawing>
      </w:r>
    </w:p>
    <w:p w14:paraId="4B34C686" w14:textId="77777777" w:rsidR="00F4350C" w:rsidRDefault="00F4350C" w:rsidP="00F4350C"/>
    <w:p w14:paraId="42B0CFDB" w14:textId="77777777" w:rsidR="00F4350C" w:rsidRDefault="00F4350C" w:rsidP="00F4350C">
      <w:pPr>
        <w:jc w:val="center"/>
      </w:pPr>
    </w:p>
    <w:p w14:paraId="1422E1D9" w14:textId="77777777" w:rsidR="00F4350C" w:rsidRDefault="00F4350C" w:rsidP="00F4350C"/>
    <w:tbl>
      <w:tblPr>
        <w:tblStyle w:val="Tabellrutenett"/>
        <w:tblW w:w="0" w:type="auto"/>
        <w:tblLook w:val="04A0" w:firstRow="1" w:lastRow="0" w:firstColumn="1" w:lastColumn="0" w:noHBand="0" w:noVBand="1"/>
      </w:tblPr>
      <w:tblGrid>
        <w:gridCol w:w="9060"/>
      </w:tblGrid>
      <w:tr w:rsidR="00F4350C" w:rsidRPr="00D03D0B" w14:paraId="20277FEF" w14:textId="77777777" w:rsidTr="00B054E3">
        <w:tc>
          <w:tcPr>
            <w:tcW w:w="9286" w:type="dxa"/>
          </w:tcPr>
          <w:p w14:paraId="193EFAC8" w14:textId="77777777" w:rsidR="00F4350C" w:rsidRPr="00D03D0B" w:rsidRDefault="00B054E3" w:rsidP="00BB4C20">
            <w:pPr>
              <w:pStyle w:val="Overskrift2"/>
              <w:numPr>
                <w:ilvl w:val="0"/>
                <w:numId w:val="66"/>
              </w:numPr>
              <w:outlineLvl w:val="1"/>
            </w:pPr>
            <w:bookmarkStart w:id="12" w:name="_Toc13207124"/>
            <w:r>
              <w:t>Overgangen barnehage - skole</w:t>
            </w:r>
            <w:bookmarkEnd w:id="12"/>
          </w:p>
        </w:tc>
      </w:tr>
      <w:tr w:rsidR="00F4350C" w:rsidRPr="00D03D0B" w14:paraId="2EAAC722" w14:textId="77777777" w:rsidTr="00B054E3">
        <w:tc>
          <w:tcPr>
            <w:tcW w:w="9286" w:type="dxa"/>
          </w:tcPr>
          <w:p w14:paraId="2663ACEC" w14:textId="77777777" w:rsidR="00F4350C" w:rsidRDefault="00F4350C" w:rsidP="00710B1D">
            <w:pPr>
              <w:rPr>
                <w:b/>
              </w:rPr>
            </w:pPr>
            <w:r w:rsidRPr="00D03D0B">
              <w:rPr>
                <w:b/>
              </w:rPr>
              <w:t>Mål</w:t>
            </w:r>
          </w:p>
          <w:p w14:paraId="58ED9CF2" w14:textId="77777777" w:rsidR="00F4350C" w:rsidRPr="00C1426C" w:rsidRDefault="00F4350C" w:rsidP="00F730A6">
            <w:r>
              <w:t>Barnehagen sørge</w:t>
            </w:r>
            <w:r w:rsidR="00F730A6">
              <w:t>r</w:t>
            </w:r>
            <w:r>
              <w:t xml:space="preserve"> for at alle barn utnytter sitt språklige potensiale</w:t>
            </w:r>
          </w:p>
        </w:tc>
      </w:tr>
      <w:tr w:rsidR="00F4350C" w:rsidRPr="00D03D0B" w14:paraId="493EF83C" w14:textId="77777777" w:rsidTr="00B054E3">
        <w:tc>
          <w:tcPr>
            <w:tcW w:w="9286" w:type="dxa"/>
          </w:tcPr>
          <w:p w14:paraId="68A6274F" w14:textId="77777777" w:rsidR="00F4350C" w:rsidRPr="00D03D0B" w:rsidRDefault="00F4350C" w:rsidP="00710B1D">
            <w:pPr>
              <w:rPr>
                <w:b/>
              </w:rPr>
            </w:pPr>
            <w:r w:rsidRPr="00D03D0B">
              <w:rPr>
                <w:b/>
              </w:rPr>
              <w:t>Kjennetegn på god praksis</w:t>
            </w:r>
          </w:p>
        </w:tc>
      </w:tr>
      <w:tr w:rsidR="00F4350C" w:rsidRPr="00D03D0B" w14:paraId="47DC46B0" w14:textId="77777777" w:rsidTr="00B054E3">
        <w:tc>
          <w:tcPr>
            <w:tcW w:w="9286" w:type="dxa"/>
          </w:tcPr>
          <w:p w14:paraId="0FC5FD47" w14:textId="77777777" w:rsidR="00F4350C" w:rsidRDefault="00F4350C" w:rsidP="001A307F">
            <w:pPr>
              <w:pStyle w:val="Listeavsnitt"/>
              <w:numPr>
                <w:ilvl w:val="0"/>
                <w:numId w:val="1"/>
              </w:numPr>
              <w:spacing w:after="0"/>
            </w:pPr>
            <w:r>
              <w:t>Barnehagen følger kommunens kartleggingsrutiner og setter inn tiltak når barnets språkutvikling ikke er tilfredsstillende</w:t>
            </w:r>
          </w:p>
          <w:p w14:paraId="39923A5A" w14:textId="77777777" w:rsidR="00F4350C" w:rsidRDefault="00F4350C" w:rsidP="001A307F">
            <w:pPr>
              <w:pStyle w:val="Listeavsnitt"/>
              <w:numPr>
                <w:ilvl w:val="0"/>
                <w:numId w:val="1"/>
              </w:numPr>
              <w:spacing w:after="0"/>
            </w:pPr>
            <w:r>
              <w:t>Barnehagen sørge</w:t>
            </w:r>
            <w:r w:rsidR="00F730A6">
              <w:t>r</w:t>
            </w:r>
            <w:r>
              <w:t xml:space="preserve"> for at skolen har kunnskap om alle barns språkutvikling</w:t>
            </w:r>
          </w:p>
          <w:p w14:paraId="39D552F5" w14:textId="77777777" w:rsidR="00F4350C" w:rsidRPr="00D03D0B" w:rsidRDefault="00F4350C" w:rsidP="00F730A6">
            <w:pPr>
              <w:pStyle w:val="Listeavsnitt"/>
              <w:numPr>
                <w:ilvl w:val="0"/>
                <w:numId w:val="1"/>
              </w:numPr>
              <w:spacing w:after="0"/>
            </w:pPr>
            <w:r>
              <w:t>Barnehagen sørge</w:t>
            </w:r>
            <w:r w:rsidR="00F730A6">
              <w:t>r</w:t>
            </w:r>
            <w:r>
              <w:t xml:space="preserve"> for at alle barn deltar i lesestund på skolen jf kommunens overgangsrutiner</w:t>
            </w:r>
          </w:p>
        </w:tc>
      </w:tr>
    </w:tbl>
    <w:p w14:paraId="6890A4ED" w14:textId="77777777" w:rsidR="00F4350C" w:rsidRDefault="00F4350C" w:rsidP="00F4350C"/>
    <w:p w14:paraId="101413E2" w14:textId="77777777" w:rsidR="00F4350C" w:rsidRDefault="00F4350C" w:rsidP="00F4350C"/>
    <w:p w14:paraId="6D4B7B46" w14:textId="77777777" w:rsidR="00F4350C" w:rsidRDefault="00F4350C" w:rsidP="00F4350C"/>
    <w:p w14:paraId="03C512C9" w14:textId="77777777" w:rsidR="00F4350C" w:rsidRDefault="00F4350C" w:rsidP="00F4350C"/>
    <w:p w14:paraId="3A6E614B" w14:textId="77777777" w:rsidR="00F4350C" w:rsidRDefault="00F4350C" w:rsidP="00F4350C"/>
    <w:p w14:paraId="37973D88" w14:textId="77777777" w:rsidR="00F4350C" w:rsidRDefault="00F4350C" w:rsidP="00F4350C"/>
    <w:p w14:paraId="40206897" w14:textId="77777777" w:rsidR="00F4350C" w:rsidRDefault="00F4350C" w:rsidP="00F4350C"/>
    <w:p w14:paraId="36594F0F" w14:textId="77777777" w:rsidR="00F4350C" w:rsidRDefault="00F4350C" w:rsidP="00F4350C">
      <w:pPr>
        <w:jc w:val="center"/>
      </w:pPr>
    </w:p>
    <w:p w14:paraId="1B3AC300" w14:textId="77777777" w:rsidR="00F4350C" w:rsidRDefault="00F4350C" w:rsidP="00F4350C">
      <w:pPr>
        <w:jc w:val="center"/>
      </w:pPr>
      <w:r>
        <w:rPr>
          <w:noProof/>
        </w:rPr>
        <w:drawing>
          <wp:inline distT="0" distB="0" distL="0" distR="0" wp14:anchorId="71A16413" wp14:editId="5789277C">
            <wp:extent cx="4835348" cy="2417417"/>
            <wp:effectExtent l="0" t="0" r="3810" b="254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45734" cy="2422609"/>
                    </a:xfrm>
                    <a:prstGeom prst="rect">
                      <a:avLst/>
                    </a:prstGeom>
                    <a:noFill/>
                  </pic:spPr>
                </pic:pic>
              </a:graphicData>
            </a:graphic>
          </wp:inline>
        </w:drawing>
      </w:r>
    </w:p>
    <w:p w14:paraId="38579498" w14:textId="77777777" w:rsidR="00F4350C" w:rsidRDefault="00F4350C" w:rsidP="00F4350C">
      <w:pPr>
        <w:jc w:val="center"/>
      </w:pPr>
    </w:p>
    <w:p w14:paraId="12EC4A89" w14:textId="77777777" w:rsidR="00E84C5B" w:rsidRPr="00E84C5B" w:rsidRDefault="00E84C5B" w:rsidP="00E84C5B"/>
    <w:p w14:paraId="0DF42FE8" w14:textId="77777777" w:rsidR="00710B1D" w:rsidRDefault="00710B1D" w:rsidP="00E84C5B">
      <w:pPr>
        <w:tabs>
          <w:tab w:val="left" w:pos="4070"/>
        </w:tabs>
      </w:pPr>
    </w:p>
    <w:p w14:paraId="6BDE8B5B" w14:textId="77777777" w:rsidR="00710B1D" w:rsidRPr="00630213" w:rsidRDefault="00000F24" w:rsidP="00710B1D">
      <w:pPr>
        <w:pStyle w:val="Overskrift1"/>
        <w:rPr>
          <w:rStyle w:val="Boktittel"/>
          <w:b/>
        </w:rPr>
      </w:pPr>
      <w:bookmarkStart w:id="13" w:name="_Toc13207125"/>
      <w:r>
        <w:rPr>
          <w:rStyle w:val="Boktittel"/>
          <w:b/>
        </w:rPr>
        <w:t xml:space="preserve">B. </w:t>
      </w:r>
      <w:r w:rsidR="00710B1D" w:rsidRPr="00630213">
        <w:rPr>
          <w:rStyle w:val="Boktittel"/>
          <w:b/>
        </w:rPr>
        <w:t xml:space="preserve">Skolens del av </w:t>
      </w:r>
      <w:r w:rsidR="00C14D63">
        <w:rPr>
          <w:rStyle w:val="Boktittel"/>
          <w:b/>
        </w:rPr>
        <w:t>SPRÅKPLANEN</w:t>
      </w:r>
      <w:bookmarkEnd w:id="13"/>
    </w:p>
    <w:p w14:paraId="5395051D" w14:textId="77777777" w:rsidR="00710B1D" w:rsidRDefault="00710B1D" w:rsidP="00710B1D"/>
    <w:p w14:paraId="16F20879" w14:textId="77777777" w:rsidR="00710B1D" w:rsidRDefault="00710B1D" w:rsidP="00710B1D">
      <w:pPr>
        <w:pStyle w:val="Overskrift2"/>
        <w:spacing w:after="240"/>
      </w:pPr>
      <w:bookmarkStart w:id="14" w:name="_Toc459712227"/>
      <w:bookmarkStart w:id="15" w:name="_Toc13207126"/>
      <w:r>
        <w:t>Planens oppbygging</w:t>
      </w:r>
      <w:bookmarkEnd w:id="14"/>
      <w:bookmarkEnd w:id="15"/>
    </w:p>
    <w:p w14:paraId="5E3BC2C0" w14:textId="77777777" w:rsidR="00710B1D" w:rsidRDefault="00710B1D" w:rsidP="00710B1D">
      <w:r>
        <w:t xml:space="preserve">Planen omhandler tiltak innen erfaring og forskning om hva som er god leseundervisning og hva som er god skriveundervisning. </w:t>
      </w:r>
    </w:p>
    <w:p w14:paraId="35AB33D1" w14:textId="77777777" w:rsidR="00710B1D" w:rsidRPr="00CD0637" w:rsidRDefault="00710B1D" w:rsidP="00710B1D">
      <w:pPr>
        <w:rPr>
          <w:b/>
        </w:rPr>
      </w:pPr>
      <w:r>
        <w:rPr>
          <w:b/>
        </w:rPr>
        <w:t>G</w:t>
      </w:r>
      <w:r w:rsidRPr="00CD0637">
        <w:rPr>
          <w:b/>
        </w:rPr>
        <w:t>od leseundervisning</w:t>
      </w:r>
      <w:r>
        <w:rPr>
          <w:b/>
        </w:rPr>
        <w:t xml:space="preserve"> er å</w:t>
      </w:r>
    </w:p>
    <w:p w14:paraId="03EF9A44" w14:textId="77777777" w:rsidR="00710B1D" w:rsidRPr="00724F99" w:rsidRDefault="00710B1D" w:rsidP="00710B1D">
      <w:pPr>
        <w:spacing w:after="0"/>
        <w:rPr>
          <w:color w:val="1F497D" w:themeColor="text2"/>
        </w:rPr>
      </w:pPr>
      <w:r>
        <w:rPr>
          <w:noProof/>
        </w:rPr>
        <w:drawing>
          <wp:anchor distT="0" distB="0" distL="114300" distR="114300" simplePos="0" relativeHeight="251661312" behindDoc="1" locked="0" layoutInCell="1" allowOverlap="1" wp14:anchorId="43BCA02E" wp14:editId="3659E046">
            <wp:simplePos x="0" y="0"/>
            <wp:positionH relativeFrom="margin">
              <wp:posOffset>4453255</wp:posOffset>
            </wp:positionH>
            <wp:positionV relativeFrom="paragraph">
              <wp:posOffset>9525</wp:posOffset>
            </wp:positionV>
            <wp:extent cx="1466850" cy="1157605"/>
            <wp:effectExtent l="0" t="0" r="0" b="4445"/>
            <wp:wrapTight wrapText="bothSides">
              <wp:wrapPolygon edited="0">
                <wp:start x="0" y="0"/>
                <wp:lineTo x="0" y="21327"/>
                <wp:lineTo x="21319" y="21327"/>
                <wp:lineTo x="21319" y="0"/>
                <wp:lineTo x="0" y="0"/>
              </wp:wrapPolygon>
            </wp:wrapTight>
            <wp:docPr id="14" name="Bilde 14" descr="http://3.bp.blogspot.com/-OutcucmqqmU/Tn6k8EAejOI/AAAAAAAAAP4/TapHOu4-aFY/s1600/caterpilla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OutcucmqqmU/Tn6k8EAejOI/AAAAAAAAAP4/TapHOu4-aFY/s1600/caterpillar.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6850" cy="1157605"/>
                    </a:xfrm>
                    <a:prstGeom prst="rect">
                      <a:avLst/>
                    </a:prstGeom>
                    <a:noFill/>
                    <a:ln>
                      <a:noFill/>
                    </a:ln>
                  </pic:spPr>
                </pic:pic>
              </a:graphicData>
            </a:graphic>
          </wp:anchor>
        </w:drawing>
      </w:r>
      <w:r w:rsidRPr="00724F99">
        <w:rPr>
          <w:color w:val="1F497D" w:themeColor="text2"/>
        </w:rPr>
        <w:t>1.</w:t>
      </w:r>
      <w:r>
        <w:rPr>
          <w:color w:val="1F497D" w:themeColor="text2"/>
        </w:rPr>
        <w:t xml:space="preserve"> Utvikle lesere som er motiverte og engasjerte</w:t>
      </w:r>
      <w:r w:rsidRPr="00724F99">
        <w:rPr>
          <w:color w:val="1F497D" w:themeColor="text2"/>
        </w:rPr>
        <w:t>.</w:t>
      </w:r>
      <w:r>
        <w:rPr>
          <w:color w:val="1F497D" w:themeColor="text2"/>
        </w:rPr>
        <w:t xml:space="preserve"> </w:t>
      </w:r>
    </w:p>
    <w:p w14:paraId="19FDE52B" w14:textId="77777777" w:rsidR="00710B1D" w:rsidRPr="00724F99" w:rsidRDefault="00710B1D" w:rsidP="00710B1D">
      <w:pPr>
        <w:spacing w:after="0"/>
        <w:rPr>
          <w:color w:val="1F497D" w:themeColor="text2"/>
        </w:rPr>
      </w:pPr>
      <w:r w:rsidRPr="00724F99">
        <w:rPr>
          <w:color w:val="1F497D" w:themeColor="text2"/>
        </w:rPr>
        <w:t>2.</w:t>
      </w:r>
      <w:r>
        <w:rPr>
          <w:color w:val="1F497D" w:themeColor="text2"/>
        </w:rPr>
        <w:t xml:space="preserve"> </w:t>
      </w:r>
      <w:r w:rsidRPr="00724F99">
        <w:rPr>
          <w:color w:val="1F497D" w:themeColor="text2"/>
        </w:rPr>
        <w:t>Utvikle elevenes språklige ferdigheter</w:t>
      </w:r>
      <w:r>
        <w:rPr>
          <w:color w:val="1F497D" w:themeColor="text2"/>
        </w:rPr>
        <w:t>.</w:t>
      </w:r>
    </w:p>
    <w:p w14:paraId="3C4D5A85" w14:textId="77777777" w:rsidR="00710B1D" w:rsidRPr="00724F99" w:rsidRDefault="00710B1D" w:rsidP="00710B1D">
      <w:pPr>
        <w:spacing w:after="0"/>
        <w:rPr>
          <w:color w:val="1F497D" w:themeColor="text2"/>
        </w:rPr>
      </w:pPr>
      <w:r w:rsidRPr="00724F99">
        <w:rPr>
          <w:color w:val="1F497D" w:themeColor="text2"/>
        </w:rPr>
        <w:t>3.</w:t>
      </w:r>
      <w:r>
        <w:rPr>
          <w:color w:val="1F497D" w:themeColor="text2"/>
        </w:rPr>
        <w:t xml:space="preserve"> </w:t>
      </w:r>
      <w:r w:rsidRPr="00724F99">
        <w:rPr>
          <w:color w:val="1F497D" w:themeColor="text2"/>
        </w:rPr>
        <w:t>Utvikle el</w:t>
      </w:r>
      <w:r>
        <w:rPr>
          <w:color w:val="1F497D" w:themeColor="text2"/>
        </w:rPr>
        <w:t>evenes evne til å kunne kode om.</w:t>
      </w:r>
    </w:p>
    <w:p w14:paraId="7E96671F" w14:textId="77777777" w:rsidR="00710B1D" w:rsidRDefault="00710B1D" w:rsidP="00710B1D">
      <w:pPr>
        <w:spacing w:after="0"/>
        <w:rPr>
          <w:color w:val="1F497D" w:themeColor="text2"/>
        </w:rPr>
      </w:pPr>
      <w:r w:rsidRPr="00724F99">
        <w:rPr>
          <w:color w:val="1F497D" w:themeColor="text2"/>
        </w:rPr>
        <w:t>4.</w:t>
      </w:r>
      <w:r>
        <w:rPr>
          <w:color w:val="1F497D" w:themeColor="text2"/>
        </w:rPr>
        <w:t xml:space="preserve"> </w:t>
      </w:r>
      <w:r w:rsidRPr="00724F99">
        <w:rPr>
          <w:color w:val="1F497D" w:themeColor="text2"/>
        </w:rPr>
        <w:t>Utvikle elevenes evne til å lese med forståelse</w:t>
      </w:r>
      <w:r>
        <w:rPr>
          <w:color w:val="1F497D" w:themeColor="text2"/>
        </w:rPr>
        <w:t xml:space="preserve">. </w:t>
      </w:r>
    </w:p>
    <w:p w14:paraId="6AFF030D" w14:textId="77777777" w:rsidR="00710B1D" w:rsidRDefault="00710B1D" w:rsidP="00710B1D">
      <w:pPr>
        <w:spacing w:after="0"/>
        <w:rPr>
          <w:color w:val="1F497D" w:themeColor="text2"/>
        </w:rPr>
      </w:pPr>
      <w:r>
        <w:rPr>
          <w:color w:val="1F497D" w:themeColor="text2"/>
        </w:rPr>
        <w:t xml:space="preserve">5. Tilrettelegge for at elevene skal kunne bruke </w:t>
      </w:r>
      <w:r w:rsidRPr="00076C8F">
        <w:rPr>
          <w:color w:val="1F497D" w:themeColor="text2"/>
        </w:rPr>
        <w:t>kun</w:t>
      </w:r>
      <w:r>
        <w:rPr>
          <w:color w:val="1F497D" w:themeColor="text2"/>
        </w:rPr>
        <w:t>nskapen i egen lesing og læring.</w:t>
      </w:r>
    </w:p>
    <w:p w14:paraId="5424EE0D" w14:textId="77777777" w:rsidR="00710B1D" w:rsidRDefault="00710B1D" w:rsidP="00710B1D">
      <w:pPr>
        <w:spacing w:after="0"/>
        <w:rPr>
          <w:color w:val="1F497D" w:themeColor="text2"/>
        </w:rPr>
      </w:pPr>
    </w:p>
    <w:p w14:paraId="27CD4AF5" w14:textId="77777777" w:rsidR="00710B1D" w:rsidRPr="00CD0637" w:rsidRDefault="00710B1D" w:rsidP="00710B1D">
      <w:pPr>
        <w:rPr>
          <w:b/>
        </w:rPr>
      </w:pPr>
      <w:r>
        <w:rPr>
          <w:b/>
        </w:rPr>
        <w:t>G</w:t>
      </w:r>
      <w:r w:rsidRPr="00CD0637">
        <w:rPr>
          <w:b/>
        </w:rPr>
        <w:t>od skriveundervisning</w:t>
      </w:r>
      <w:r>
        <w:rPr>
          <w:b/>
        </w:rPr>
        <w:t xml:space="preserve"> er å </w:t>
      </w:r>
    </w:p>
    <w:p w14:paraId="09C15181" w14:textId="77777777" w:rsidR="00710B1D" w:rsidRPr="003123CA" w:rsidRDefault="00710B1D" w:rsidP="00710B1D">
      <w:pPr>
        <w:spacing w:after="0"/>
        <w:rPr>
          <w:color w:val="1F497D" w:themeColor="text2"/>
        </w:rPr>
      </w:pPr>
      <w:r w:rsidRPr="003123CA">
        <w:rPr>
          <w:color w:val="1F497D" w:themeColor="text2"/>
        </w:rPr>
        <w:t>1. Skrive mye i alle fag på fagets premisser og bruke skriving i kunnskapstilegnelsen</w:t>
      </w:r>
      <w:r>
        <w:rPr>
          <w:color w:val="1F497D" w:themeColor="text2"/>
        </w:rPr>
        <w:t>.</w:t>
      </w:r>
    </w:p>
    <w:p w14:paraId="586073B0" w14:textId="77777777" w:rsidR="00710B1D" w:rsidRPr="003123CA" w:rsidRDefault="00710B1D" w:rsidP="00710B1D">
      <w:pPr>
        <w:spacing w:after="0"/>
        <w:rPr>
          <w:color w:val="1F497D" w:themeColor="text2"/>
        </w:rPr>
      </w:pPr>
      <w:r>
        <w:rPr>
          <w:color w:val="1F497D" w:themeColor="text2"/>
        </w:rPr>
        <w:t>2. Bruke v</w:t>
      </w:r>
      <w:r w:rsidRPr="003123CA">
        <w:rPr>
          <w:color w:val="1F497D" w:themeColor="text2"/>
        </w:rPr>
        <w:t>urdering for læring for å fremme elevenes skriveutvikling</w:t>
      </w:r>
      <w:r>
        <w:rPr>
          <w:color w:val="1F497D" w:themeColor="text2"/>
        </w:rPr>
        <w:t>.</w:t>
      </w:r>
    </w:p>
    <w:p w14:paraId="07431F20" w14:textId="77777777" w:rsidR="00710B1D" w:rsidRPr="003123CA" w:rsidRDefault="00710B1D" w:rsidP="00710B1D">
      <w:pPr>
        <w:spacing w:after="0"/>
        <w:rPr>
          <w:color w:val="1F497D" w:themeColor="text2"/>
        </w:rPr>
      </w:pPr>
      <w:r>
        <w:rPr>
          <w:color w:val="1F497D" w:themeColor="text2"/>
        </w:rPr>
        <w:t>3. G</w:t>
      </w:r>
      <w:r w:rsidRPr="003123CA">
        <w:rPr>
          <w:color w:val="1F497D" w:themeColor="text2"/>
        </w:rPr>
        <w:t>i elevene strategier som de kan ta i bruk når de skriver</w:t>
      </w:r>
      <w:r>
        <w:rPr>
          <w:color w:val="1F497D" w:themeColor="text2"/>
        </w:rPr>
        <w:t>.</w:t>
      </w:r>
    </w:p>
    <w:p w14:paraId="350DCF97" w14:textId="77777777" w:rsidR="00710B1D" w:rsidRPr="003123CA" w:rsidRDefault="00710B1D" w:rsidP="00710B1D">
      <w:pPr>
        <w:spacing w:after="0"/>
        <w:rPr>
          <w:color w:val="1F497D" w:themeColor="text2"/>
        </w:rPr>
      </w:pPr>
      <w:r>
        <w:rPr>
          <w:color w:val="1F497D" w:themeColor="text2"/>
        </w:rPr>
        <w:t>4. G</w:t>
      </w:r>
      <w:r w:rsidRPr="003123CA">
        <w:rPr>
          <w:color w:val="1F497D" w:themeColor="text2"/>
        </w:rPr>
        <w:t>i rammer som støtte for elevenes skriving</w:t>
      </w:r>
      <w:r>
        <w:rPr>
          <w:color w:val="1F497D" w:themeColor="text2"/>
        </w:rPr>
        <w:t>.</w:t>
      </w:r>
    </w:p>
    <w:p w14:paraId="6DE199D6" w14:textId="77777777" w:rsidR="00710B1D" w:rsidRDefault="00710B1D" w:rsidP="00710B1D">
      <w:pPr>
        <w:spacing w:after="0"/>
        <w:rPr>
          <w:color w:val="1F497D" w:themeColor="text2"/>
        </w:rPr>
      </w:pPr>
      <w:r>
        <w:rPr>
          <w:color w:val="1F497D" w:themeColor="text2"/>
        </w:rPr>
        <w:t>5. Utvikle</w:t>
      </w:r>
      <w:r w:rsidRPr="003123CA">
        <w:rPr>
          <w:color w:val="1F497D" w:themeColor="text2"/>
        </w:rPr>
        <w:t xml:space="preserve"> et klasserom der en diskuterer tekst og skriving</w:t>
      </w:r>
      <w:r>
        <w:rPr>
          <w:color w:val="1F497D" w:themeColor="text2"/>
        </w:rPr>
        <w:t>.</w:t>
      </w:r>
    </w:p>
    <w:p w14:paraId="02D7999C" w14:textId="77777777" w:rsidR="00710B1D" w:rsidRDefault="00710B1D" w:rsidP="00710B1D"/>
    <w:p w14:paraId="242CBAAF" w14:textId="77777777" w:rsidR="00710B1D" w:rsidRDefault="00710B1D" w:rsidP="00710B1D">
      <w:r>
        <w:t>Planen er delt inn i 5 hovedområder:</w:t>
      </w:r>
    </w:p>
    <w:p w14:paraId="63028A37" w14:textId="77777777" w:rsidR="00710B1D" w:rsidRDefault="00710B1D" w:rsidP="001A307F">
      <w:pPr>
        <w:pStyle w:val="Listeavsnitt"/>
        <w:numPr>
          <w:ilvl w:val="0"/>
          <w:numId w:val="4"/>
        </w:numPr>
      </w:pPr>
      <w:r>
        <w:t xml:space="preserve">Å utvikle lesere og skrivere som er motiverte og engasjerte. </w:t>
      </w:r>
    </w:p>
    <w:p w14:paraId="737D4B20" w14:textId="77777777" w:rsidR="00710B1D" w:rsidRDefault="00710B1D" w:rsidP="001A307F">
      <w:pPr>
        <w:pStyle w:val="Listeavsnitt"/>
        <w:numPr>
          <w:ilvl w:val="0"/>
          <w:numId w:val="4"/>
        </w:numPr>
      </w:pPr>
      <w:r>
        <w:t>Å utvikle elevenes språklige ferdigheter.</w:t>
      </w:r>
    </w:p>
    <w:p w14:paraId="28B80117" w14:textId="77777777" w:rsidR="00710B1D" w:rsidRDefault="00710B1D" w:rsidP="001A307F">
      <w:pPr>
        <w:pStyle w:val="Listeavsnitt"/>
        <w:numPr>
          <w:ilvl w:val="0"/>
          <w:numId w:val="4"/>
        </w:numPr>
      </w:pPr>
      <w:r>
        <w:t>Å utvikle elevenes evne til å kode om.</w:t>
      </w:r>
    </w:p>
    <w:p w14:paraId="360E8993" w14:textId="77777777" w:rsidR="00710B1D" w:rsidRDefault="00710B1D" w:rsidP="001A307F">
      <w:pPr>
        <w:pStyle w:val="Listeavsnitt"/>
        <w:numPr>
          <w:ilvl w:val="0"/>
          <w:numId w:val="4"/>
        </w:numPr>
      </w:pPr>
      <w:r>
        <w:t xml:space="preserve">Å utvikle elevenes evne til å lese med forståelse og til å </w:t>
      </w:r>
      <w:r w:rsidRPr="001E62D4">
        <w:t xml:space="preserve">selv </w:t>
      </w:r>
      <w:r>
        <w:t xml:space="preserve">å </w:t>
      </w:r>
      <w:r w:rsidRPr="001E62D4">
        <w:t xml:space="preserve">skape tekster på fagenes premisser. </w:t>
      </w:r>
    </w:p>
    <w:p w14:paraId="66C0AB69" w14:textId="77777777" w:rsidR="00710B1D" w:rsidRDefault="00710B1D" w:rsidP="001A307F">
      <w:pPr>
        <w:pStyle w:val="Listeavsnitt"/>
        <w:numPr>
          <w:ilvl w:val="0"/>
          <w:numId w:val="4"/>
        </w:numPr>
      </w:pPr>
      <w:r>
        <w:t>Når lesing og skriving er vanskelig.</w:t>
      </w:r>
    </w:p>
    <w:p w14:paraId="087CC147" w14:textId="77777777" w:rsidR="00710B1D" w:rsidRDefault="00710B1D" w:rsidP="001A307F">
      <w:pPr>
        <w:pStyle w:val="Listeavsnitt"/>
        <w:numPr>
          <w:ilvl w:val="0"/>
          <w:numId w:val="4"/>
        </w:numPr>
      </w:pPr>
      <w:r>
        <w:t>Samarbeid hjem - skole</w:t>
      </w:r>
    </w:p>
    <w:p w14:paraId="350F6403" w14:textId="77777777" w:rsidR="00710B1D" w:rsidRDefault="00710B1D" w:rsidP="00710B1D">
      <w:pPr>
        <w:pStyle w:val="Default"/>
      </w:pPr>
    </w:p>
    <w:p w14:paraId="2A7C88CE" w14:textId="77777777" w:rsidR="00710B1D" w:rsidRDefault="00710B1D" w:rsidP="00710B1D">
      <w:r>
        <w:t xml:space="preserve">Hvert av disse områdene er delt inn i 3 hoveddeler: 1.-4.trinn, 5.-7.trinn, 8.- 10.trinn. </w:t>
      </w:r>
    </w:p>
    <w:p w14:paraId="069905C8" w14:textId="77777777" w:rsidR="00710B1D" w:rsidRDefault="00710B1D" w:rsidP="00710B1D">
      <w:r>
        <w:t>Lese- og skriveplanen for Alstahaug kommune bygger på:</w:t>
      </w:r>
    </w:p>
    <w:p w14:paraId="377F6CF3" w14:textId="77777777" w:rsidR="00710B1D" w:rsidRDefault="00710B1D" w:rsidP="001A307F">
      <w:pPr>
        <w:pStyle w:val="Listeavsnitt"/>
        <w:numPr>
          <w:ilvl w:val="0"/>
          <w:numId w:val="2"/>
        </w:numPr>
      </w:pPr>
      <w:r>
        <w:t>Læreplanens kompetansemål og lesing og skriving i alle fag</w:t>
      </w:r>
    </w:p>
    <w:p w14:paraId="2E836EF6" w14:textId="77777777" w:rsidR="00710B1D" w:rsidRDefault="00710B1D" w:rsidP="001A307F">
      <w:pPr>
        <w:pStyle w:val="Listeavsnitt"/>
        <w:numPr>
          <w:ilvl w:val="0"/>
          <w:numId w:val="2"/>
        </w:numPr>
      </w:pPr>
      <w:r>
        <w:t>Lesesenterets veiledningsmateriell – Lesing er…, Fagbok i bruk, Bok i bruk og Lesesenterets observasjonsmateriell Leselos.</w:t>
      </w:r>
    </w:p>
    <w:p w14:paraId="03448E31" w14:textId="77777777" w:rsidR="00710B1D" w:rsidRDefault="00710B1D" w:rsidP="001A307F">
      <w:pPr>
        <w:pStyle w:val="Listeavsnitt"/>
        <w:numPr>
          <w:ilvl w:val="0"/>
          <w:numId w:val="2"/>
        </w:numPr>
      </w:pPr>
      <w:r>
        <w:t xml:space="preserve">Skrivesenterets hjemmeside med tips og veiledning, Skrivestien og Veiledning i lesing og skriving (Charlottenlund skole), Leseplanen for Klepp kommune og Leseplan for barnehager og skoler i Farsund kommune. </w:t>
      </w:r>
    </w:p>
    <w:p w14:paraId="780F9177" w14:textId="77777777" w:rsidR="00710B1D" w:rsidRDefault="00710B1D" w:rsidP="00710B1D">
      <w:r>
        <w:t>På de siste sidene finnes det noen vedlegg med nyttig fagstoff, samt kildehenvisning.</w:t>
      </w:r>
    </w:p>
    <w:p w14:paraId="084C6DC2" w14:textId="77777777" w:rsidR="00710B1D" w:rsidRDefault="00710B1D" w:rsidP="00710B1D">
      <w:pPr>
        <w:autoSpaceDE w:val="0"/>
        <w:autoSpaceDN w:val="0"/>
        <w:adjustRightInd w:val="0"/>
        <w:spacing w:after="0" w:line="240" w:lineRule="auto"/>
        <w:rPr>
          <w:rFonts w:ascii="Verdana-BoldItalic" w:hAnsi="Verdana-BoldItalic" w:cs="Verdana-BoldItalic"/>
          <w:b/>
          <w:bCs/>
          <w:i/>
          <w:iCs/>
          <w:sz w:val="20"/>
          <w:szCs w:val="20"/>
        </w:rPr>
      </w:pPr>
    </w:p>
    <w:p w14:paraId="771B68B1" w14:textId="77777777" w:rsidR="00710B1D" w:rsidRDefault="00710B1D" w:rsidP="00710B1D">
      <w:pPr>
        <w:autoSpaceDE w:val="0"/>
        <w:autoSpaceDN w:val="0"/>
        <w:adjustRightInd w:val="0"/>
        <w:spacing w:after="0" w:line="240" w:lineRule="auto"/>
        <w:rPr>
          <w:rFonts w:ascii="Verdana-BoldItalic" w:hAnsi="Verdana-BoldItalic" w:cs="Verdana-BoldItalic"/>
          <w:b/>
          <w:bCs/>
          <w:i/>
          <w:iCs/>
        </w:rPr>
      </w:pPr>
    </w:p>
    <w:p w14:paraId="718C377F" w14:textId="77777777" w:rsidR="00710B1D" w:rsidRPr="000C35A7" w:rsidRDefault="00000F24" w:rsidP="00BB4C20">
      <w:pPr>
        <w:pStyle w:val="Overskrift2"/>
        <w:numPr>
          <w:ilvl w:val="0"/>
          <w:numId w:val="67"/>
        </w:numPr>
      </w:pPr>
      <w:bookmarkStart w:id="16" w:name="_Toc459712228"/>
      <w:bookmarkStart w:id="17" w:name="_Toc13207127"/>
      <w:r>
        <w:t>Å</w:t>
      </w:r>
      <w:r w:rsidRPr="000C35A7">
        <w:t xml:space="preserve"> utvikle lesere og skrivere</w:t>
      </w:r>
      <w:r w:rsidR="00710B1D">
        <w:t xml:space="preserve"> </w:t>
      </w:r>
      <w:r w:rsidRPr="000C35A7">
        <w:t>som er motiverte og</w:t>
      </w:r>
      <w:r w:rsidR="00710B1D">
        <w:t xml:space="preserve"> </w:t>
      </w:r>
      <w:r w:rsidRPr="000C35A7">
        <w:t>engasjerte</w:t>
      </w:r>
      <w:bookmarkEnd w:id="16"/>
      <w:bookmarkEnd w:id="17"/>
    </w:p>
    <w:p w14:paraId="2B3A043D" w14:textId="77777777" w:rsidR="00710B1D" w:rsidRPr="00000C8B" w:rsidRDefault="00710B1D" w:rsidP="00710B1D">
      <w:pPr>
        <w:pStyle w:val="Overskrift1"/>
        <w:rPr>
          <w:sz w:val="24"/>
          <w:szCs w:val="24"/>
        </w:rPr>
      </w:pPr>
    </w:p>
    <w:p w14:paraId="6BC170CC" w14:textId="77777777" w:rsidR="00710B1D" w:rsidRPr="00000C8B" w:rsidRDefault="00710B1D" w:rsidP="00710B1D">
      <w:pPr>
        <w:autoSpaceDE w:val="0"/>
        <w:autoSpaceDN w:val="0"/>
        <w:adjustRightInd w:val="0"/>
        <w:spacing w:after="0" w:line="240" w:lineRule="auto"/>
        <w:rPr>
          <w:rFonts w:ascii="Verdana-BoldItalic" w:hAnsi="Verdana-BoldItalic" w:cs="Verdana-BoldItalic"/>
          <w:b/>
          <w:bCs/>
          <w:i/>
          <w:iCs/>
        </w:rPr>
      </w:pPr>
    </w:p>
    <w:p w14:paraId="77113DBD" w14:textId="77777777" w:rsidR="00710B1D" w:rsidRDefault="00710B1D" w:rsidP="00710B1D">
      <w:pPr>
        <w:autoSpaceDE w:val="0"/>
        <w:autoSpaceDN w:val="0"/>
        <w:adjustRightInd w:val="0"/>
        <w:spacing w:after="0" w:line="240" w:lineRule="auto"/>
        <w:rPr>
          <w:rFonts w:ascii="Verdana-BoldItalic" w:hAnsi="Verdana-BoldItalic" w:cs="Verdana-BoldItalic"/>
          <w:b/>
          <w:bCs/>
          <w:i/>
          <w:iCs/>
          <w:sz w:val="20"/>
          <w:szCs w:val="20"/>
        </w:rPr>
      </w:pPr>
    </w:p>
    <w:p w14:paraId="6B7A70C5" w14:textId="77777777" w:rsidR="00710B1D" w:rsidRPr="00C363C6" w:rsidRDefault="00710B1D" w:rsidP="00710B1D">
      <w:pPr>
        <w:shd w:val="clear" w:color="auto" w:fill="DBE5F1" w:themeFill="accent1" w:themeFillTint="33"/>
        <w:autoSpaceDE w:val="0"/>
        <w:autoSpaceDN w:val="0"/>
        <w:adjustRightInd w:val="0"/>
        <w:spacing w:after="0" w:line="240" w:lineRule="auto"/>
        <w:rPr>
          <w:rFonts w:ascii="Lucida Calligraphy" w:hAnsi="Lucida Calligraphy"/>
          <w:sz w:val="28"/>
          <w:szCs w:val="28"/>
        </w:rPr>
      </w:pPr>
      <w:r w:rsidRPr="00C363C6">
        <w:rPr>
          <w:rFonts w:ascii="Lucida Calligraphy" w:hAnsi="Lucida Calligraphy"/>
          <w:sz w:val="28"/>
          <w:szCs w:val="28"/>
        </w:rPr>
        <w:t xml:space="preserve">Elevene må få gode lese- og mestringsopplevelser tilpasset </w:t>
      </w:r>
      <w:r>
        <w:rPr>
          <w:rFonts w:ascii="Lucida Calligraphy" w:hAnsi="Lucida Calligraphy"/>
          <w:sz w:val="28"/>
          <w:szCs w:val="28"/>
        </w:rPr>
        <w:t xml:space="preserve">eget </w:t>
      </w:r>
      <w:r w:rsidRPr="00C363C6">
        <w:rPr>
          <w:rFonts w:ascii="Lucida Calligraphy" w:hAnsi="Lucida Calligraphy"/>
          <w:sz w:val="28"/>
          <w:szCs w:val="28"/>
        </w:rPr>
        <w:t>mestrin</w:t>
      </w:r>
      <w:r>
        <w:rPr>
          <w:rFonts w:ascii="Lucida Calligraphy" w:hAnsi="Lucida Calligraphy"/>
          <w:sz w:val="28"/>
          <w:szCs w:val="28"/>
        </w:rPr>
        <w:t>gsnivå</w:t>
      </w:r>
      <w:r w:rsidRPr="00C363C6">
        <w:rPr>
          <w:rFonts w:ascii="Lucida Calligraphy" w:hAnsi="Lucida Calligraphy"/>
          <w:sz w:val="28"/>
          <w:szCs w:val="28"/>
        </w:rPr>
        <w:t xml:space="preserve">. Mestring fører til motivasjon, og gode leseopplevelser er med på å fremme leseutviklingen til den enkelte eleven. </w:t>
      </w:r>
    </w:p>
    <w:p w14:paraId="5345322C" w14:textId="77777777" w:rsidR="00710B1D" w:rsidRDefault="00710B1D" w:rsidP="00710B1D">
      <w:pPr>
        <w:shd w:val="clear" w:color="auto" w:fill="DBE5F1" w:themeFill="accent1" w:themeFillTint="33"/>
        <w:autoSpaceDE w:val="0"/>
        <w:autoSpaceDN w:val="0"/>
        <w:adjustRightInd w:val="0"/>
        <w:spacing w:after="0" w:line="240" w:lineRule="auto"/>
        <w:rPr>
          <w:sz w:val="28"/>
          <w:szCs w:val="28"/>
        </w:rPr>
      </w:pPr>
    </w:p>
    <w:p w14:paraId="20A29E86" w14:textId="77777777" w:rsidR="00710B1D" w:rsidRDefault="00710B1D" w:rsidP="00710B1D">
      <w:pPr>
        <w:shd w:val="clear" w:color="auto" w:fill="DBE5F1" w:themeFill="accent1" w:themeFillTint="33"/>
        <w:rPr>
          <w:rFonts w:ascii="Lucida Calligraphy" w:hAnsi="Lucida Calligraphy"/>
          <w:sz w:val="28"/>
          <w:szCs w:val="28"/>
        </w:rPr>
      </w:pPr>
      <w:r w:rsidRPr="00FA5206">
        <w:rPr>
          <w:rFonts w:ascii="Lucida Calligraphy" w:hAnsi="Lucida Calligraphy"/>
          <w:sz w:val="28"/>
          <w:szCs w:val="28"/>
        </w:rPr>
        <w:t>Leseglede stimuler</w:t>
      </w:r>
      <w:r>
        <w:rPr>
          <w:rFonts w:ascii="Lucida Calligraphy" w:hAnsi="Lucida Calligraphy"/>
          <w:sz w:val="28"/>
          <w:szCs w:val="28"/>
        </w:rPr>
        <w:t xml:space="preserve">es gjennom opplevelsen av å bli </w:t>
      </w:r>
      <w:r w:rsidRPr="00FA5206">
        <w:rPr>
          <w:rFonts w:ascii="Lucida Calligraphy" w:hAnsi="Lucida Calligraphy"/>
          <w:sz w:val="28"/>
          <w:szCs w:val="28"/>
        </w:rPr>
        <w:t>”fanget” av en tekst</w:t>
      </w:r>
      <w:r>
        <w:rPr>
          <w:rFonts w:ascii="Lucida Calligraphy" w:hAnsi="Lucida Calligraphy"/>
          <w:sz w:val="28"/>
          <w:szCs w:val="28"/>
        </w:rPr>
        <w:t xml:space="preserve">. </w:t>
      </w:r>
    </w:p>
    <w:p w14:paraId="19A83AAC" w14:textId="77777777" w:rsidR="00710B1D" w:rsidRPr="005B3181" w:rsidRDefault="00710B1D" w:rsidP="00710B1D">
      <w:pPr>
        <w:shd w:val="clear" w:color="auto" w:fill="DBE5F1" w:themeFill="accent1" w:themeFillTint="33"/>
        <w:rPr>
          <w:rFonts w:ascii="Lucida Calligraphy" w:hAnsi="Lucida Calligraphy"/>
          <w:sz w:val="28"/>
          <w:szCs w:val="28"/>
        </w:rPr>
      </w:pPr>
      <w:r>
        <w:rPr>
          <w:rFonts w:ascii="Lucida Calligraphy" w:hAnsi="Lucida Calligraphy"/>
          <w:sz w:val="28"/>
          <w:szCs w:val="28"/>
        </w:rPr>
        <w:t>Lesing er ikke bare en individuell ferdighe</w:t>
      </w:r>
      <w:r w:rsidRPr="007074E4">
        <w:rPr>
          <w:rFonts w:ascii="Lucida Calligraphy" w:hAnsi="Lucida Calligraphy"/>
          <w:sz w:val="28"/>
          <w:szCs w:val="28"/>
        </w:rPr>
        <w:t>t, men</w:t>
      </w:r>
      <w:r>
        <w:rPr>
          <w:rFonts w:ascii="Lucida Calligraphy" w:hAnsi="Lucida Calligraphy"/>
          <w:sz w:val="28"/>
          <w:szCs w:val="28"/>
        </w:rPr>
        <w:t xml:space="preserve"> også ei sosial samhandling. Forfatte</w:t>
      </w:r>
      <w:r w:rsidRPr="007074E4">
        <w:rPr>
          <w:rFonts w:ascii="Lucida Calligraphy" w:hAnsi="Lucida Calligraphy"/>
          <w:sz w:val="28"/>
          <w:szCs w:val="28"/>
        </w:rPr>
        <w:t>ren deler teksten</w:t>
      </w:r>
      <w:r>
        <w:rPr>
          <w:rFonts w:ascii="Lucida Calligraphy" w:hAnsi="Lucida Calligraphy"/>
          <w:sz w:val="28"/>
          <w:szCs w:val="28"/>
        </w:rPr>
        <w:t xml:space="preserve"> </w:t>
      </w:r>
      <w:r w:rsidRPr="007074E4">
        <w:rPr>
          <w:rFonts w:ascii="Lucida Calligraphy" w:hAnsi="Lucida Calligraphy"/>
          <w:sz w:val="28"/>
          <w:szCs w:val="28"/>
        </w:rPr>
        <w:t>sin med l</w:t>
      </w:r>
      <w:r>
        <w:rPr>
          <w:rFonts w:ascii="Lucida Calligraphy" w:hAnsi="Lucida Calligraphy"/>
          <w:sz w:val="28"/>
          <w:szCs w:val="28"/>
        </w:rPr>
        <w:t>eseren, lesere deler tekst med hverandre</w:t>
      </w:r>
      <w:r w:rsidRPr="007074E4">
        <w:rPr>
          <w:rFonts w:ascii="Lucida Calligraphy" w:hAnsi="Lucida Calligraphy"/>
          <w:sz w:val="28"/>
          <w:szCs w:val="28"/>
        </w:rPr>
        <w:t>,</w:t>
      </w:r>
      <w:r>
        <w:rPr>
          <w:rFonts w:ascii="Lucida Calligraphy" w:hAnsi="Lucida Calligraphy"/>
          <w:sz w:val="28"/>
          <w:szCs w:val="28"/>
        </w:rPr>
        <w:t xml:space="preserve"> de </w:t>
      </w:r>
      <w:r w:rsidRPr="007074E4">
        <w:rPr>
          <w:rFonts w:ascii="Lucida Calligraphy" w:hAnsi="Lucida Calligraphy"/>
          <w:sz w:val="28"/>
          <w:szCs w:val="28"/>
        </w:rPr>
        <w:t>refererer og kommenterer. Interaksjon mellom</w:t>
      </w:r>
      <w:r>
        <w:rPr>
          <w:rFonts w:ascii="Lucida Calligraphy" w:hAnsi="Lucida Calligraphy"/>
          <w:sz w:val="28"/>
          <w:szCs w:val="28"/>
        </w:rPr>
        <w:t xml:space="preserve"> </w:t>
      </w:r>
      <w:r w:rsidRPr="007074E4">
        <w:rPr>
          <w:rFonts w:ascii="Lucida Calligraphy" w:hAnsi="Lucida Calligraphy"/>
          <w:sz w:val="28"/>
          <w:szCs w:val="28"/>
        </w:rPr>
        <w:t>menneske</w:t>
      </w:r>
      <w:r>
        <w:rPr>
          <w:rFonts w:ascii="Lucida Calligraphy" w:hAnsi="Lucida Calligraphy"/>
          <w:sz w:val="28"/>
          <w:szCs w:val="28"/>
        </w:rPr>
        <w:t xml:space="preserve">r er en viktig del av det å lese og skrive. </w:t>
      </w:r>
    </w:p>
    <w:p w14:paraId="65DF909B" w14:textId="77777777" w:rsidR="00710B1D" w:rsidRDefault="00710B1D" w:rsidP="00710B1D">
      <w:pPr>
        <w:jc w:val="center"/>
      </w:pPr>
      <w:r>
        <w:rPr>
          <w:noProof/>
        </w:rPr>
        <w:drawing>
          <wp:inline distT="0" distB="0" distL="0" distR="0" wp14:anchorId="30FDB5EC" wp14:editId="1038E612">
            <wp:extent cx="3419246" cy="2047875"/>
            <wp:effectExtent l="0" t="0" r="0"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ese - snakk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26519" cy="2052231"/>
                    </a:xfrm>
                    <a:prstGeom prst="rect">
                      <a:avLst/>
                    </a:prstGeom>
                  </pic:spPr>
                </pic:pic>
              </a:graphicData>
            </a:graphic>
          </wp:inline>
        </w:drawing>
      </w:r>
    </w:p>
    <w:p w14:paraId="4CBB6605" w14:textId="77777777" w:rsidR="00710B1D" w:rsidRDefault="00710B1D" w:rsidP="00710B1D">
      <w:pPr>
        <w:rPr>
          <w:b/>
        </w:rPr>
      </w:pPr>
    </w:p>
    <w:p w14:paraId="4C45B43E" w14:textId="77777777" w:rsidR="00710B1D" w:rsidRDefault="00710B1D" w:rsidP="00710B1D">
      <w:pPr>
        <w:rPr>
          <w:b/>
        </w:rPr>
      </w:pPr>
    </w:p>
    <w:p w14:paraId="292093FA" w14:textId="77777777" w:rsidR="00710B1D" w:rsidRDefault="00710B1D" w:rsidP="00710B1D">
      <w:pPr>
        <w:rPr>
          <w:b/>
        </w:rPr>
      </w:pPr>
    </w:p>
    <w:p w14:paraId="61D9B569" w14:textId="77777777" w:rsidR="00000F24" w:rsidRDefault="00000F24" w:rsidP="00710B1D">
      <w:pPr>
        <w:rPr>
          <w:b/>
        </w:rPr>
      </w:pPr>
    </w:p>
    <w:p w14:paraId="781163F1" w14:textId="77777777" w:rsidR="00000F24" w:rsidRDefault="00000F24" w:rsidP="00710B1D">
      <w:pPr>
        <w:rPr>
          <w:b/>
        </w:rPr>
      </w:pPr>
    </w:p>
    <w:p w14:paraId="4E341CD8" w14:textId="77777777" w:rsidR="00000F24" w:rsidRDefault="00000F24" w:rsidP="00710B1D">
      <w:pPr>
        <w:rPr>
          <w:b/>
        </w:rPr>
      </w:pPr>
    </w:p>
    <w:p w14:paraId="404373E5" w14:textId="77777777" w:rsidR="00710B1D" w:rsidRPr="00D0164A" w:rsidRDefault="00710B1D" w:rsidP="00710B1D">
      <w:pPr>
        <w:rPr>
          <w:b/>
        </w:rPr>
      </w:pPr>
      <w:r w:rsidRPr="00D0164A">
        <w:rPr>
          <w:b/>
        </w:rPr>
        <w:t>Å UTVIKLE LESERE OG SKRIVERE SOM ER MOTIVERTE OG ENGASJERTE</w:t>
      </w:r>
    </w:p>
    <w:p w14:paraId="76C1E178" w14:textId="77777777" w:rsidR="00710B1D" w:rsidRDefault="00710B1D" w:rsidP="00710B1D">
      <w:pPr>
        <w:pStyle w:val="Overskrift3"/>
        <w:spacing w:after="240"/>
        <w:rPr>
          <w:b/>
        </w:rPr>
      </w:pPr>
      <w:bookmarkStart w:id="18" w:name="_Toc459712229"/>
      <w:bookmarkStart w:id="19" w:name="_Toc13207128"/>
      <w:r>
        <w:rPr>
          <w:b/>
        </w:rPr>
        <w:t>1.1. Aktivitet 1.-4.trinn</w:t>
      </w:r>
      <w:bookmarkEnd w:id="18"/>
      <w:bookmarkEnd w:id="19"/>
      <w:r>
        <w:rPr>
          <w:b/>
        </w:rPr>
        <w:t xml:space="preserve"> </w:t>
      </w:r>
    </w:p>
    <w:p w14:paraId="06F3AB2A" w14:textId="77777777" w:rsidR="00710B1D" w:rsidRPr="00076C8F" w:rsidRDefault="00710B1D" w:rsidP="00710B1D"/>
    <w:tbl>
      <w:tblPr>
        <w:tblStyle w:val="Tabellrutenett"/>
        <w:tblW w:w="9262" w:type="dxa"/>
        <w:tblBorders>
          <w:top w:val="none" w:sz="0" w:space="0" w:color="auto"/>
          <w:left w:val="none" w:sz="0" w:space="0" w:color="auto"/>
          <w:bottom w:val="none" w:sz="0" w:space="0" w:color="auto"/>
          <w:right w:val="none" w:sz="0" w:space="0" w:color="auto"/>
          <w:insideH w:val="none" w:sz="0" w:space="0" w:color="auto"/>
          <w:insideV w:val="single" w:sz="4" w:space="0" w:color="1F497D" w:themeColor="text2"/>
        </w:tblBorders>
        <w:tblLayout w:type="fixed"/>
        <w:tblLook w:val="04A0" w:firstRow="1" w:lastRow="0" w:firstColumn="1" w:lastColumn="0" w:noHBand="0" w:noVBand="1"/>
      </w:tblPr>
      <w:tblGrid>
        <w:gridCol w:w="4630"/>
        <w:gridCol w:w="4632"/>
      </w:tblGrid>
      <w:tr w:rsidR="00710B1D" w:rsidRPr="00DF5AF3" w14:paraId="06F16A54" w14:textId="77777777" w:rsidTr="00000F24">
        <w:trPr>
          <w:trHeight w:val="1443"/>
        </w:trPr>
        <w:tc>
          <w:tcPr>
            <w:tcW w:w="4630" w:type="dxa"/>
          </w:tcPr>
          <w:p w14:paraId="4CFA1365" w14:textId="77777777" w:rsidR="00710B1D" w:rsidRPr="00DF5AF3" w:rsidRDefault="00710B1D" w:rsidP="00710B1D">
            <w:pPr>
              <w:autoSpaceDE w:val="0"/>
              <w:autoSpaceDN w:val="0"/>
              <w:adjustRightInd w:val="0"/>
              <w:spacing w:after="0" w:line="240" w:lineRule="auto"/>
              <w:rPr>
                <w:b/>
                <w:bCs/>
              </w:rPr>
            </w:pPr>
            <w:r w:rsidRPr="00DF5AF3">
              <w:rPr>
                <w:b/>
                <w:bCs/>
              </w:rPr>
              <w:t>TILGANG TIL BØKER / BIBLIOTEK</w:t>
            </w:r>
          </w:p>
          <w:p w14:paraId="30C6D8D1" w14:textId="77777777" w:rsidR="00710B1D" w:rsidRPr="00022E93" w:rsidRDefault="00710B1D" w:rsidP="00710B1D">
            <w:pPr>
              <w:autoSpaceDE w:val="0"/>
              <w:autoSpaceDN w:val="0"/>
              <w:adjustRightInd w:val="0"/>
              <w:spacing w:after="0"/>
            </w:pPr>
            <w:r>
              <w:t>Elevene skal:</w:t>
            </w:r>
          </w:p>
          <w:p w14:paraId="57789C92" w14:textId="77777777" w:rsidR="00710B1D" w:rsidRPr="00DF5AF3" w:rsidRDefault="00710B1D" w:rsidP="001A307F">
            <w:pPr>
              <w:pStyle w:val="Listeavsnitt"/>
              <w:numPr>
                <w:ilvl w:val="0"/>
                <w:numId w:val="5"/>
              </w:numPr>
              <w:autoSpaceDE w:val="0"/>
              <w:autoSpaceDN w:val="0"/>
              <w:adjustRightInd w:val="0"/>
              <w:spacing w:after="0"/>
              <w:rPr>
                <w:color w:val="auto"/>
              </w:rPr>
            </w:pPr>
            <w:r>
              <w:rPr>
                <w:color w:val="auto"/>
              </w:rPr>
              <w:t xml:space="preserve">få </w:t>
            </w:r>
            <w:r w:rsidRPr="00DF5AF3">
              <w:rPr>
                <w:color w:val="auto"/>
              </w:rPr>
              <w:t>besøk fra/på folkebiblioteket minimum en gang i året</w:t>
            </w:r>
          </w:p>
          <w:p w14:paraId="491B744A" w14:textId="77777777" w:rsidR="00710B1D" w:rsidRPr="00DF5AF3" w:rsidRDefault="00710B1D" w:rsidP="001A307F">
            <w:pPr>
              <w:pStyle w:val="Listeavsnitt"/>
              <w:numPr>
                <w:ilvl w:val="0"/>
                <w:numId w:val="5"/>
              </w:numPr>
              <w:autoSpaceDE w:val="0"/>
              <w:autoSpaceDN w:val="0"/>
              <w:adjustRightInd w:val="0"/>
              <w:spacing w:after="0"/>
              <w:rPr>
                <w:color w:val="auto"/>
              </w:rPr>
            </w:pPr>
            <w:r>
              <w:rPr>
                <w:color w:val="auto"/>
              </w:rPr>
              <w:t xml:space="preserve">ha </w:t>
            </w:r>
            <w:r w:rsidRPr="00DF5AF3">
              <w:rPr>
                <w:color w:val="auto"/>
              </w:rPr>
              <w:t>ukentlige bibliotekbesøk - timeplanlagt</w:t>
            </w:r>
          </w:p>
          <w:p w14:paraId="3D492043" w14:textId="77777777" w:rsidR="00710B1D" w:rsidRPr="00DF5AF3" w:rsidRDefault="00710B1D" w:rsidP="001A307F">
            <w:pPr>
              <w:pStyle w:val="Listeavsnitt"/>
              <w:numPr>
                <w:ilvl w:val="0"/>
                <w:numId w:val="5"/>
              </w:numPr>
              <w:autoSpaceDE w:val="0"/>
              <w:autoSpaceDN w:val="0"/>
              <w:adjustRightInd w:val="0"/>
              <w:spacing w:after="0"/>
              <w:rPr>
                <w:color w:val="auto"/>
              </w:rPr>
            </w:pPr>
            <w:r w:rsidRPr="00DF5AF3">
              <w:rPr>
                <w:color w:val="auto"/>
              </w:rPr>
              <w:t xml:space="preserve">ha tilgang til ulik litteratur og </w:t>
            </w:r>
            <w:r>
              <w:rPr>
                <w:color w:val="auto"/>
              </w:rPr>
              <w:t>tidsskrift</w:t>
            </w:r>
            <w:r w:rsidRPr="00DF5AF3">
              <w:rPr>
                <w:color w:val="auto"/>
              </w:rPr>
              <w:t xml:space="preserve"> i klasserommet – f.eks. bokkasser</w:t>
            </w:r>
          </w:p>
          <w:p w14:paraId="39677AF7" w14:textId="77777777" w:rsidR="00710B1D" w:rsidRPr="00DF5AF3" w:rsidRDefault="00710B1D" w:rsidP="001A307F">
            <w:pPr>
              <w:pStyle w:val="Listeavsnitt"/>
              <w:numPr>
                <w:ilvl w:val="0"/>
                <w:numId w:val="5"/>
              </w:numPr>
              <w:autoSpaceDE w:val="0"/>
              <w:autoSpaceDN w:val="0"/>
              <w:adjustRightInd w:val="0"/>
              <w:spacing w:after="0"/>
              <w:rPr>
                <w:color w:val="auto"/>
              </w:rPr>
            </w:pPr>
            <w:r>
              <w:rPr>
                <w:color w:val="auto"/>
              </w:rPr>
              <w:t xml:space="preserve">få litteraturformidling </w:t>
            </w:r>
            <w:r w:rsidRPr="00DF5AF3">
              <w:rPr>
                <w:color w:val="auto"/>
              </w:rPr>
              <w:t>jevnlig gjennom året – av skolebibliotekar og eksterne litteraturformidlere</w:t>
            </w:r>
          </w:p>
          <w:p w14:paraId="51E51A4A" w14:textId="77777777" w:rsidR="00710B1D" w:rsidRPr="00DF5AF3" w:rsidRDefault="00710B1D" w:rsidP="00710B1D">
            <w:pPr>
              <w:autoSpaceDE w:val="0"/>
              <w:autoSpaceDN w:val="0"/>
              <w:adjustRightInd w:val="0"/>
              <w:spacing w:after="0" w:line="240" w:lineRule="auto"/>
              <w:rPr>
                <w:b/>
                <w:bCs/>
              </w:rPr>
            </w:pPr>
          </w:p>
          <w:p w14:paraId="5D2E6A70" w14:textId="77777777" w:rsidR="00710B1D" w:rsidRPr="00DF5AF3" w:rsidRDefault="00710B1D" w:rsidP="00710B1D">
            <w:pPr>
              <w:autoSpaceDE w:val="0"/>
              <w:autoSpaceDN w:val="0"/>
              <w:adjustRightInd w:val="0"/>
              <w:spacing w:after="0" w:line="240" w:lineRule="auto"/>
              <w:rPr>
                <w:b/>
                <w:bCs/>
              </w:rPr>
            </w:pPr>
            <w:r w:rsidRPr="00DF5AF3">
              <w:rPr>
                <w:b/>
                <w:bCs/>
              </w:rPr>
              <w:t>LESEPROSJEKT</w:t>
            </w:r>
          </w:p>
          <w:p w14:paraId="58B6378F" w14:textId="77777777" w:rsidR="00710B1D" w:rsidRPr="00022E93" w:rsidRDefault="00710B1D" w:rsidP="00710B1D">
            <w:pPr>
              <w:autoSpaceDE w:val="0"/>
              <w:autoSpaceDN w:val="0"/>
              <w:adjustRightInd w:val="0"/>
              <w:spacing w:after="0"/>
            </w:pPr>
            <w:r>
              <w:t xml:space="preserve">Elevene skal </w:t>
            </w:r>
          </w:p>
          <w:p w14:paraId="617E3FDD" w14:textId="77777777" w:rsidR="00710B1D" w:rsidRPr="00DF5AF3" w:rsidRDefault="00710B1D" w:rsidP="001A307F">
            <w:pPr>
              <w:pStyle w:val="Listeavsnitt"/>
              <w:numPr>
                <w:ilvl w:val="0"/>
                <w:numId w:val="7"/>
              </w:numPr>
              <w:autoSpaceDE w:val="0"/>
              <w:autoSpaceDN w:val="0"/>
              <w:adjustRightInd w:val="0"/>
              <w:spacing w:after="0"/>
              <w:rPr>
                <w:color w:val="auto"/>
              </w:rPr>
            </w:pPr>
            <w:r>
              <w:rPr>
                <w:color w:val="auto"/>
              </w:rPr>
              <w:t xml:space="preserve">ha </w:t>
            </w:r>
            <w:r w:rsidRPr="00DF5AF3">
              <w:rPr>
                <w:color w:val="auto"/>
              </w:rPr>
              <w:t>et fakta/faglitterært leseprosjekt og et</w:t>
            </w:r>
          </w:p>
          <w:p w14:paraId="4364F619" w14:textId="77777777" w:rsidR="00710B1D" w:rsidRPr="00DF5AF3" w:rsidRDefault="00710B1D" w:rsidP="00710B1D">
            <w:pPr>
              <w:pStyle w:val="Listeavsnitt"/>
              <w:autoSpaceDE w:val="0"/>
              <w:autoSpaceDN w:val="0"/>
              <w:adjustRightInd w:val="0"/>
              <w:spacing w:after="0"/>
              <w:ind w:left="227" w:firstLine="0"/>
              <w:rPr>
                <w:color w:val="auto"/>
              </w:rPr>
            </w:pPr>
            <w:r w:rsidRPr="00DF5AF3">
              <w:rPr>
                <w:color w:val="auto"/>
              </w:rPr>
              <w:t>skjønnlitterært leseprosjekt i året – et av</w:t>
            </w:r>
          </w:p>
          <w:p w14:paraId="1341FDBE" w14:textId="77777777" w:rsidR="00710B1D" w:rsidRPr="00DF5AF3" w:rsidRDefault="00710B1D" w:rsidP="00710B1D">
            <w:pPr>
              <w:pStyle w:val="Listeavsnitt"/>
              <w:autoSpaceDE w:val="0"/>
              <w:autoSpaceDN w:val="0"/>
              <w:adjustRightInd w:val="0"/>
              <w:spacing w:after="0"/>
              <w:ind w:left="227" w:firstLine="0"/>
              <w:rPr>
                <w:color w:val="auto"/>
              </w:rPr>
            </w:pPr>
            <w:r w:rsidRPr="00DF5AF3">
              <w:rPr>
                <w:color w:val="auto"/>
              </w:rPr>
              <w:t>prosjektene er leseoppdragende og et er lesestimulerende</w:t>
            </w:r>
          </w:p>
          <w:p w14:paraId="65B021A3" w14:textId="77777777" w:rsidR="00710B1D" w:rsidRPr="00DF5AF3" w:rsidRDefault="00710B1D" w:rsidP="001A307F">
            <w:pPr>
              <w:pStyle w:val="Listeavsnitt"/>
              <w:numPr>
                <w:ilvl w:val="0"/>
                <w:numId w:val="7"/>
              </w:numPr>
              <w:autoSpaceDE w:val="0"/>
              <w:autoSpaceDN w:val="0"/>
              <w:adjustRightInd w:val="0"/>
              <w:spacing w:after="0"/>
              <w:rPr>
                <w:color w:val="auto"/>
              </w:rPr>
            </w:pPr>
            <w:r>
              <w:rPr>
                <w:color w:val="auto"/>
              </w:rPr>
              <w:t xml:space="preserve">skrive </w:t>
            </w:r>
            <w:r w:rsidRPr="00DF5AF3">
              <w:rPr>
                <w:color w:val="auto"/>
              </w:rPr>
              <w:t xml:space="preserve">bokanmeldelse og </w:t>
            </w:r>
            <w:r>
              <w:rPr>
                <w:color w:val="auto"/>
              </w:rPr>
              <w:t xml:space="preserve">ha </w:t>
            </w:r>
            <w:r w:rsidRPr="00DF5AF3">
              <w:rPr>
                <w:color w:val="auto"/>
              </w:rPr>
              <w:t>bokpresentasjon jevnlig, minst en gang pr. halvår</w:t>
            </w:r>
          </w:p>
          <w:p w14:paraId="31074C39" w14:textId="77777777" w:rsidR="00710B1D" w:rsidRPr="00DF5AF3" w:rsidRDefault="00710B1D" w:rsidP="00710B1D">
            <w:pPr>
              <w:autoSpaceDE w:val="0"/>
              <w:autoSpaceDN w:val="0"/>
              <w:adjustRightInd w:val="0"/>
              <w:spacing w:after="0"/>
            </w:pPr>
          </w:p>
          <w:p w14:paraId="0003F0AA" w14:textId="77777777" w:rsidR="00710B1D" w:rsidRPr="00DF5AF3" w:rsidRDefault="00710B1D" w:rsidP="00710B1D">
            <w:pPr>
              <w:autoSpaceDE w:val="0"/>
              <w:autoSpaceDN w:val="0"/>
              <w:adjustRightInd w:val="0"/>
              <w:spacing w:after="0" w:line="240" w:lineRule="auto"/>
              <w:rPr>
                <w:b/>
                <w:bCs/>
              </w:rPr>
            </w:pPr>
            <w:r w:rsidRPr="00DF5AF3">
              <w:rPr>
                <w:b/>
                <w:bCs/>
              </w:rPr>
              <w:t>SKRIFTLIG PRODUKSJON</w:t>
            </w:r>
          </w:p>
          <w:p w14:paraId="323467F3" w14:textId="77777777" w:rsidR="00710B1D" w:rsidRPr="00022E93" w:rsidRDefault="00710B1D" w:rsidP="00710B1D">
            <w:pPr>
              <w:autoSpaceDE w:val="0"/>
              <w:autoSpaceDN w:val="0"/>
              <w:adjustRightInd w:val="0"/>
              <w:spacing w:after="0"/>
            </w:pPr>
            <w:r>
              <w:t xml:space="preserve">Elevene skal </w:t>
            </w:r>
          </w:p>
          <w:p w14:paraId="1F84A5FB" w14:textId="77777777" w:rsidR="00710B1D" w:rsidRPr="00DF5AF3" w:rsidRDefault="00710B1D" w:rsidP="001A307F">
            <w:pPr>
              <w:pStyle w:val="Listeavsnitt"/>
              <w:numPr>
                <w:ilvl w:val="0"/>
                <w:numId w:val="8"/>
              </w:numPr>
              <w:autoSpaceDE w:val="0"/>
              <w:autoSpaceDN w:val="0"/>
              <w:adjustRightInd w:val="0"/>
              <w:spacing w:after="0"/>
              <w:rPr>
                <w:color w:val="auto"/>
              </w:rPr>
            </w:pPr>
            <w:r>
              <w:rPr>
                <w:color w:val="auto"/>
              </w:rPr>
              <w:t xml:space="preserve">få ei </w:t>
            </w:r>
            <w:r w:rsidRPr="00DF5AF3">
              <w:rPr>
                <w:color w:val="auto"/>
              </w:rPr>
              <w:t>begynneropplæring i lesing og skriving jfr. del 3 om å kode om for 1.-4.trinn</w:t>
            </w:r>
          </w:p>
          <w:p w14:paraId="3EE0412C" w14:textId="77777777" w:rsidR="00710B1D" w:rsidRPr="00DF5AF3" w:rsidRDefault="00710B1D" w:rsidP="001A307F">
            <w:pPr>
              <w:pStyle w:val="Listeavsnitt"/>
              <w:numPr>
                <w:ilvl w:val="0"/>
                <w:numId w:val="8"/>
              </w:numPr>
              <w:autoSpaceDE w:val="0"/>
              <w:autoSpaceDN w:val="0"/>
              <w:adjustRightInd w:val="0"/>
              <w:spacing w:after="0"/>
              <w:rPr>
                <w:color w:val="auto"/>
              </w:rPr>
            </w:pPr>
            <w:r>
              <w:rPr>
                <w:color w:val="auto"/>
              </w:rPr>
              <w:t xml:space="preserve">få </w:t>
            </w:r>
            <w:r w:rsidRPr="00DF5AF3">
              <w:rPr>
                <w:color w:val="auto"/>
              </w:rPr>
              <w:t xml:space="preserve">veiledet skriving </w:t>
            </w:r>
          </w:p>
          <w:p w14:paraId="3C3112E8" w14:textId="77777777" w:rsidR="00710B1D" w:rsidRPr="00DF5AF3" w:rsidRDefault="00710B1D" w:rsidP="001A307F">
            <w:pPr>
              <w:pStyle w:val="Listeavsnitt"/>
              <w:numPr>
                <w:ilvl w:val="0"/>
                <w:numId w:val="8"/>
              </w:numPr>
              <w:autoSpaceDE w:val="0"/>
              <w:autoSpaceDN w:val="0"/>
              <w:adjustRightInd w:val="0"/>
              <w:spacing w:after="0"/>
              <w:rPr>
                <w:color w:val="auto"/>
              </w:rPr>
            </w:pPr>
            <w:r>
              <w:rPr>
                <w:color w:val="auto"/>
              </w:rPr>
              <w:t xml:space="preserve">bruke </w:t>
            </w:r>
            <w:r w:rsidRPr="00DF5AF3">
              <w:rPr>
                <w:color w:val="auto"/>
              </w:rPr>
              <w:t xml:space="preserve">tenkeskriving </w:t>
            </w:r>
          </w:p>
          <w:p w14:paraId="41AF2F3D" w14:textId="77777777" w:rsidR="00710B1D" w:rsidRPr="00DF5AF3" w:rsidRDefault="00710B1D" w:rsidP="001A307F">
            <w:pPr>
              <w:pStyle w:val="Listeavsnitt"/>
              <w:numPr>
                <w:ilvl w:val="0"/>
                <w:numId w:val="8"/>
              </w:numPr>
              <w:autoSpaceDE w:val="0"/>
              <w:autoSpaceDN w:val="0"/>
              <w:adjustRightInd w:val="0"/>
              <w:spacing w:after="0"/>
              <w:rPr>
                <w:color w:val="auto"/>
              </w:rPr>
            </w:pPr>
            <w:r w:rsidRPr="00DF5AF3">
              <w:rPr>
                <w:color w:val="auto"/>
              </w:rPr>
              <w:t>bruke skrivetrekanten</w:t>
            </w:r>
          </w:p>
          <w:p w14:paraId="78B412A5" w14:textId="77777777" w:rsidR="00710B1D" w:rsidRPr="00DF5AF3" w:rsidRDefault="00710B1D" w:rsidP="001A307F">
            <w:pPr>
              <w:pStyle w:val="Listeavsnitt"/>
              <w:numPr>
                <w:ilvl w:val="0"/>
                <w:numId w:val="8"/>
              </w:numPr>
              <w:autoSpaceDE w:val="0"/>
              <w:autoSpaceDN w:val="0"/>
              <w:adjustRightInd w:val="0"/>
              <w:spacing w:after="0"/>
              <w:rPr>
                <w:color w:val="auto"/>
              </w:rPr>
            </w:pPr>
            <w:r w:rsidRPr="00DF5AF3">
              <w:rPr>
                <w:color w:val="auto"/>
              </w:rPr>
              <w:t>skrive bokanmeldelser</w:t>
            </w:r>
          </w:p>
          <w:p w14:paraId="2F3C3BD4" w14:textId="77777777" w:rsidR="00710B1D" w:rsidRPr="00DF5AF3" w:rsidRDefault="00710B1D" w:rsidP="001A307F">
            <w:pPr>
              <w:pStyle w:val="Listeavsnitt"/>
              <w:numPr>
                <w:ilvl w:val="0"/>
                <w:numId w:val="8"/>
              </w:numPr>
              <w:autoSpaceDE w:val="0"/>
              <w:autoSpaceDN w:val="0"/>
              <w:adjustRightInd w:val="0"/>
              <w:spacing w:after="0"/>
              <w:rPr>
                <w:color w:val="auto"/>
              </w:rPr>
            </w:pPr>
            <w:r w:rsidRPr="00DF5AF3">
              <w:rPr>
                <w:color w:val="auto"/>
              </w:rPr>
              <w:t>delta i å vurdere modellerte tekster</w:t>
            </w:r>
          </w:p>
          <w:p w14:paraId="34CFFF78" w14:textId="77777777" w:rsidR="00710B1D" w:rsidRPr="00DF5AF3" w:rsidRDefault="00710B1D" w:rsidP="001A307F">
            <w:pPr>
              <w:pStyle w:val="Listeavsnitt"/>
              <w:numPr>
                <w:ilvl w:val="0"/>
                <w:numId w:val="8"/>
              </w:numPr>
              <w:autoSpaceDE w:val="0"/>
              <w:autoSpaceDN w:val="0"/>
              <w:adjustRightInd w:val="0"/>
              <w:spacing w:after="0"/>
              <w:rPr>
                <w:color w:val="auto"/>
              </w:rPr>
            </w:pPr>
            <w:r w:rsidRPr="00DF5AF3">
              <w:rPr>
                <w:color w:val="auto"/>
              </w:rPr>
              <w:t>produsere tekster i henhold til tema</w:t>
            </w:r>
          </w:p>
        </w:tc>
        <w:tc>
          <w:tcPr>
            <w:tcW w:w="4632" w:type="dxa"/>
          </w:tcPr>
          <w:p w14:paraId="2A887510" w14:textId="77777777" w:rsidR="00710B1D" w:rsidRPr="00DF5AF3" w:rsidRDefault="00710B1D" w:rsidP="00710B1D">
            <w:pPr>
              <w:autoSpaceDE w:val="0"/>
              <w:autoSpaceDN w:val="0"/>
              <w:adjustRightInd w:val="0"/>
              <w:spacing w:after="0" w:line="240" w:lineRule="auto"/>
              <w:rPr>
                <w:b/>
                <w:bCs/>
              </w:rPr>
            </w:pPr>
            <w:r w:rsidRPr="00DF5AF3">
              <w:rPr>
                <w:b/>
                <w:bCs/>
              </w:rPr>
              <w:t>MENGDELESING</w:t>
            </w:r>
          </w:p>
          <w:p w14:paraId="4FFFB1D1" w14:textId="77777777" w:rsidR="00710B1D" w:rsidRPr="00CA2D23" w:rsidRDefault="00710B1D" w:rsidP="00710B1D">
            <w:pPr>
              <w:autoSpaceDE w:val="0"/>
              <w:autoSpaceDN w:val="0"/>
              <w:adjustRightInd w:val="0"/>
              <w:spacing w:after="0" w:line="240" w:lineRule="auto"/>
              <w:rPr>
                <w:bCs/>
              </w:rPr>
            </w:pPr>
            <w:r w:rsidRPr="00CA2D23">
              <w:rPr>
                <w:bCs/>
              </w:rPr>
              <w:t>Lærer må sikre at elevene leser nok bøker/ tekster/litteratur. Mengden og vanskegraden må tilpasses leseferdighet og alder</w:t>
            </w:r>
            <w:r>
              <w:rPr>
                <w:bCs/>
              </w:rPr>
              <w:t>.</w:t>
            </w:r>
          </w:p>
          <w:p w14:paraId="1F5571F3" w14:textId="77777777" w:rsidR="00710B1D" w:rsidRDefault="00710B1D" w:rsidP="00710B1D">
            <w:pPr>
              <w:autoSpaceDE w:val="0"/>
              <w:autoSpaceDN w:val="0"/>
              <w:adjustRightInd w:val="0"/>
              <w:spacing w:after="0"/>
            </w:pPr>
          </w:p>
          <w:p w14:paraId="2C0134A5" w14:textId="77777777" w:rsidR="00710B1D" w:rsidRPr="00022E93" w:rsidRDefault="00710B1D" w:rsidP="00710B1D">
            <w:pPr>
              <w:autoSpaceDE w:val="0"/>
              <w:autoSpaceDN w:val="0"/>
              <w:adjustRightInd w:val="0"/>
              <w:spacing w:after="0"/>
            </w:pPr>
            <w:r>
              <w:t>Elevene skal:</w:t>
            </w:r>
          </w:p>
          <w:p w14:paraId="454D6EB7" w14:textId="77777777" w:rsidR="00710B1D" w:rsidRPr="00DF5AF3" w:rsidRDefault="00710B1D" w:rsidP="001A307F">
            <w:pPr>
              <w:pStyle w:val="Listeavsnitt"/>
              <w:numPr>
                <w:ilvl w:val="0"/>
                <w:numId w:val="6"/>
              </w:numPr>
              <w:autoSpaceDE w:val="0"/>
              <w:autoSpaceDN w:val="0"/>
              <w:adjustRightInd w:val="0"/>
              <w:spacing w:after="0"/>
              <w:rPr>
                <w:color w:val="auto"/>
              </w:rPr>
            </w:pPr>
            <w:r w:rsidRPr="00DF5AF3">
              <w:rPr>
                <w:color w:val="auto"/>
              </w:rPr>
              <w:t>ha stillelesing minimum 60 minutter - fag/ skjønnlitteratur i uka</w:t>
            </w:r>
          </w:p>
          <w:p w14:paraId="469D34FA" w14:textId="77777777" w:rsidR="00710B1D" w:rsidRPr="00DF5AF3" w:rsidRDefault="00710B1D" w:rsidP="001A307F">
            <w:pPr>
              <w:pStyle w:val="Listeavsnitt"/>
              <w:numPr>
                <w:ilvl w:val="0"/>
                <w:numId w:val="6"/>
              </w:numPr>
              <w:autoSpaceDE w:val="0"/>
              <w:autoSpaceDN w:val="0"/>
              <w:adjustRightInd w:val="0"/>
              <w:spacing w:after="0"/>
              <w:rPr>
                <w:color w:val="auto"/>
              </w:rPr>
            </w:pPr>
            <w:r w:rsidRPr="00DF5AF3">
              <w:rPr>
                <w:color w:val="auto"/>
              </w:rPr>
              <w:t>lese hjemme i selvvalgt litteratur (skjønn-faglitteratur, aviser, tegneserier, internett tekster) minimum 60 minutter i uka</w:t>
            </w:r>
          </w:p>
          <w:p w14:paraId="18063423" w14:textId="77777777" w:rsidR="00710B1D" w:rsidRPr="00DF5AF3" w:rsidRDefault="00710B1D" w:rsidP="00710B1D">
            <w:pPr>
              <w:autoSpaceDE w:val="0"/>
              <w:autoSpaceDN w:val="0"/>
              <w:adjustRightInd w:val="0"/>
              <w:spacing w:after="0"/>
            </w:pPr>
            <w:r w:rsidRPr="00DF5AF3">
              <w:t>Leseleksene skal være fra flere fag enn bare norskfaget</w:t>
            </w:r>
          </w:p>
          <w:p w14:paraId="410AE9F9" w14:textId="77777777" w:rsidR="00710B1D" w:rsidRPr="00DF5AF3" w:rsidRDefault="00710B1D" w:rsidP="00710B1D">
            <w:pPr>
              <w:autoSpaceDE w:val="0"/>
              <w:autoSpaceDN w:val="0"/>
              <w:adjustRightInd w:val="0"/>
              <w:spacing w:after="0"/>
            </w:pPr>
          </w:p>
          <w:p w14:paraId="5ABEC554" w14:textId="77777777" w:rsidR="00710B1D" w:rsidRPr="00DF5AF3" w:rsidRDefault="00710B1D" w:rsidP="00710B1D">
            <w:pPr>
              <w:autoSpaceDE w:val="0"/>
              <w:autoSpaceDN w:val="0"/>
              <w:adjustRightInd w:val="0"/>
              <w:spacing w:after="0" w:line="240" w:lineRule="auto"/>
              <w:rPr>
                <w:b/>
                <w:bCs/>
              </w:rPr>
            </w:pPr>
            <w:r w:rsidRPr="00DF5AF3">
              <w:rPr>
                <w:b/>
                <w:bCs/>
              </w:rPr>
              <w:t>HØYTLESING</w:t>
            </w:r>
          </w:p>
          <w:p w14:paraId="63A5197B" w14:textId="77777777" w:rsidR="00710B1D" w:rsidRPr="00DF5AF3" w:rsidRDefault="00710B1D" w:rsidP="00710B1D">
            <w:pPr>
              <w:autoSpaceDE w:val="0"/>
              <w:autoSpaceDN w:val="0"/>
              <w:adjustRightInd w:val="0"/>
              <w:spacing w:after="0"/>
            </w:pPr>
            <w:r w:rsidRPr="00022E93">
              <w:t xml:space="preserve">Elevene </w:t>
            </w:r>
            <w:r>
              <w:t>skal l</w:t>
            </w:r>
            <w:r w:rsidRPr="00DF5AF3">
              <w:t>ese høyt daglig for læringspartner, for lærer eller i form av korlesing</w:t>
            </w:r>
            <w:r>
              <w:t>.</w:t>
            </w:r>
            <w:r w:rsidRPr="00DF5AF3">
              <w:t xml:space="preserve"> </w:t>
            </w:r>
          </w:p>
          <w:p w14:paraId="4FCF6816" w14:textId="77777777" w:rsidR="00710B1D" w:rsidRPr="00022E93" w:rsidRDefault="00710B1D" w:rsidP="00710B1D">
            <w:pPr>
              <w:autoSpaceDE w:val="0"/>
              <w:autoSpaceDN w:val="0"/>
              <w:adjustRightInd w:val="0"/>
              <w:spacing w:after="0"/>
              <w:rPr>
                <w:smallCaps/>
                <w:u w:val="single"/>
              </w:rPr>
            </w:pPr>
            <w:r>
              <w:t>D</w:t>
            </w:r>
            <w:r w:rsidRPr="00022E93">
              <w:t xml:space="preserve">e voksne </w:t>
            </w:r>
            <w:r>
              <w:t>skal lese</w:t>
            </w:r>
            <w:r w:rsidRPr="00022E93">
              <w:t xml:space="preserve"> minimum 60 minutter fra ei skjønnlitterær bok hver uke (eventuelt lydbok) på skolen, gjerne i matpausen</w:t>
            </w:r>
            <w:r>
              <w:t>.</w:t>
            </w:r>
          </w:p>
          <w:p w14:paraId="62D8FD1D" w14:textId="77777777" w:rsidR="00710B1D" w:rsidRDefault="00710B1D" w:rsidP="00710B1D">
            <w:pPr>
              <w:autoSpaceDE w:val="0"/>
              <w:autoSpaceDN w:val="0"/>
              <w:adjustRightInd w:val="0"/>
              <w:spacing w:after="0" w:line="240" w:lineRule="auto"/>
            </w:pPr>
          </w:p>
          <w:p w14:paraId="39733BAB" w14:textId="77777777" w:rsidR="00710B1D" w:rsidRDefault="00710B1D" w:rsidP="00710B1D">
            <w:pPr>
              <w:autoSpaceDE w:val="0"/>
              <w:autoSpaceDN w:val="0"/>
              <w:adjustRightInd w:val="0"/>
              <w:spacing w:after="0" w:line="240" w:lineRule="auto"/>
            </w:pPr>
          </w:p>
          <w:p w14:paraId="14C4EBCF" w14:textId="77777777" w:rsidR="00710B1D" w:rsidRDefault="00710B1D" w:rsidP="00710B1D">
            <w:pPr>
              <w:autoSpaceDE w:val="0"/>
              <w:autoSpaceDN w:val="0"/>
              <w:adjustRightInd w:val="0"/>
              <w:spacing w:after="0" w:line="240" w:lineRule="auto"/>
            </w:pPr>
          </w:p>
          <w:p w14:paraId="6197321F" w14:textId="77777777" w:rsidR="00710B1D" w:rsidRDefault="00710B1D" w:rsidP="00710B1D">
            <w:pPr>
              <w:autoSpaceDE w:val="0"/>
              <w:autoSpaceDN w:val="0"/>
              <w:adjustRightInd w:val="0"/>
              <w:spacing w:after="0" w:line="240" w:lineRule="auto"/>
            </w:pPr>
          </w:p>
          <w:p w14:paraId="006ACBDF" w14:textId="77777777" w:rsidR="00710B1D" w:rsidRDefault="00710B1D" w:rsidP="00710B1D">
            <w:pPr>
              <w:autoSpaceDE w:val="0"/>
              <w:autoSpaceDN w:val="0"/>
              <w:adjustRightInd w:val="0"/>
              <w:spacing w:after="0" w:line="240" w:lineRule="auto"/>
            </w:pPr>
          </w:p>
          <w:p w14:paraId="1C1BE01D" w14:textId="77777777" w:rsidR="00710B1D" w:rsidRPr="00C40D6C" w:rsidRDefault="00710B1D" w:rsidP="00710B1D">
            <w:pPr>
              <w:autoSpaceDE w:val="0"/>
              <w:autoSpaceDN w:val="0"/>
              <w:adjustRightInd w:val="0"/>
              <w:spacing w:after="0" w:line="240" w:lineRule="auto"/>
              <w:rPr>
                <w:rFonts w:asciiTheme="minorHAnsi" w:hAnsiTheme="minorHAnsi"/>
                <w:color w:val="215868" w:themeColor="accent5" w:themeShade="80"/>
              </w:rPr>
            </w:pPr>
            <w:r w:rsidRPr="00C40D6C">
              <w:rPr>
                <w:rFonts w:asciiTheme="minorHAnsi" w:hAnsiTheme="minorHAnsi"/>
                <w:color w:val="215868" w:themeColor="accent5" w:themeShade="80"/>
              </w:rPr>
              <w:t>BIBLIOTEKET URA SKOLE</w:t>
            </w:r>
          </w:p>
          <w:p w14:paraId="7471718E" w14:textId="77777777" w:rsidR="00710B1D" w:rsidRDefault="00710B1D" w:rsidP="00710B1D">
            <w:pPr>
              <w:autoSpaceDE w:val="0"/>
              <w:autoSpaceDN w:val="0"/>
              <w:adjustRightInd w:val="0"/>
              <w:spacing w:after="0" w:line="240" w:lineRule="auto"/>
            </w:pPr>
            <w:r>
              <w:rPr>
                <w:noProof/>
                <w:color w:val="215868" w:themeColor="accent5" w:themeShade="80"/>
              </w:rPr>
              <w:drawing>
                <wp:inline distT="0" distB="0" distL="0" distR="0" wp14:anchorId="71DEF104" wp14:editId="10D1144D">
                  <wp:extent cx="2057400" cy="1722314"/>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bliotek ura.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83745" cy="1744368"/>
                          </a:xfrm>
                          <a:prstGeom prst="rect">
                            <a:avLst/>
                          </a:prstGeom>
                        </pic:spPr>
                      </pic:pic>
                    </a:graphicData>
                  </a:graphic>
                </wp:inline>
              </w:drawing>
            </w:r>
          </w:p>
          <w:p w14:paraId="3F1E42B2" w14:textId="77777777" w:rsidR="00710B1D" w:rsidRPr="00DF5AF3" w:rsidRDefault="00710B1D" w:rsidP="00710B1D">
            <w:pPr>
              <w:autoSpaceDE w:val="0"/>
              <w:autoSpaceDN w:val="0"/>
              <w:adjustRightInd w:val="0"/>
              <w:spacing w:after="0" w:line="240" w:lineRule="auto"/>
              <w:rPr>
                <w:b/>
                <w:bCs/>
              </w:rPr>
            </w:pPr>
          </w:p>
        </w:tc>
      </w:tr>
      <w:tr w:rsidR="00710B1D" w:rsidRPr="00CD27E6" w14:paraId="79263F85" w14:textId="77777777" w:rsidTr="00710B1D">
        <w:trPr>
          <w:trHeight w:val="114"/>
        </w:trPr>
        <w:tc>
          <w:tcPr>
            <w:tcW w:w="9262" w:type="dxa"/>
            <w:gridSpan w:val="2"/>
          </w:tcPr>
          <w:p w14:paraId="7688CCD0" w14:textId="77777777" w:rsidR="00710B1D" w:rsidRPr="00CD27E6" w:rsidRDefault="00710B1D" w:rsidP="00710B1D">
            <w:pPr>
              <w:autoSpaceDE w:val="0"/>
              <w:autoSpaceDN w:val="0"/>
              <w:adjustRightInd w:val="0"/>
              <w:spacing w:after="0" w:line="240" w:lineRule="auto"/>
              <w:rPr>
                <w:b/>
                <w:bCs/>
                <w:sz w:val="22"/>
                <w:szCs w:val="22"/>
              </w:rPr>
            </w:pPr>
          </w:p>
        </w:tc>
      </w:tr>
    </w:tbl>
    <w:p w14:paraId="4B5FCA2D" w14:textId="77777777" w:rsidR="00000F24" w:rsidRDefault="00000F24" w:rsidP="00710B1D">
      <w:pPr>
        <w:rPr>
          <w:b/>
        </w:rPr>
      </w:pPr>
    </w:p>
    <w:p w14:paraId="34DBF9BD" w14:textId="77777777" w:rsidR="00000F24" w:rsidRDefault="00000F24" w:rsidP="00710B1D">
      <w:pPr>
        <w:rPr>
          <w:b/>
        </w:rPr>
      </w:pPr>
    </w:p>
    <w:p w14:paraId="760895E2" w14:textId="77777777" w:rsidR="00710B1D" w:rsidRPr="00D0164A" w:rsidRDefault="00710B1D" w:rsidP="00710B1D">
      <w:pPr>
        <w:rPr>
          <w:b/>
        </w:rPr>
      </w:pPr>
      <w:r w:rsidRPr="00D0164A">
        <w:rPr>
          <w:b/>
        </w:rPr>
        <w:t xml:space="preserve">Å UTVIKLE LESERE </w:t>
      </w:r>
      <w:r>
        <w:rPr>
          <w:b/>
        </w:rPr>
        <w:t xml:space="preserve">OG SKRIVERE </w:t>
      </w:r>
      <w:r w:rsidRPr="00D0164A">
        <w:rPr>
          <w:b/>
        </w:rPr>
        <w:t>SOM ER MOTIVERTE OG ENGASJERTE</w:t>
      </w:r>
    </w:p>
    <w:p w14:paraId="426AF138" w14:textId="77777777" w:rsidR="005F6229" w:rsidRDefault="00710B1D" w:rsidP="00710B1D">
      <w:pPr>
        <w:pStyle w:val="Overskrift3"/>
        <w:spacing w:after="240"/>
        <w:rPr>
          <w:b/>
        </w:rPr>
      </w:pPr>
      <w:bookmarkStart w:id="20" w:name="_Toc459712230"/>
      <w:bookmarkStart w:id="21" w:name="_Toc13207129"/>
      <w:r>
        <w:rPr>
          <w:b/>
        </w:rPr>
        <w:t>1.2. Aktivitet 5.-7.trinn</w:t>
      </w:r>
      <w:bookmarkEnd w:id="20"/>
      <w:bookmarkEnd w:id="21"/>
      <w:r>
        <w:rPr>
          <w:b/>
        </w:rPr>
        <w:t xml:space="preserve"> </w:t>
      </w:r>
    </w:p>
    <w:tbl>
      <w:tblPr>
        <w:tblStyle w:val="Tabellrutenett1"/>
        <w:tblW w:w="9298" w:type="dxa"/>
        <w:tblInd w:w="0" w:type="dxa"/>
        <w:tblBorders>
          <w:top w:val="none" w:sz="0" w:space="0" w:color="auto"/>
          <w:left w:val="none" w:sz="0" w:space="0" w:color="auto"/>
          <w:bottom w:val="none" w:sz="0" w:space="0" w:color="auto"/>
          <w:right w:val="none" w:sz="0" w:space="0" w:color="auto"/>
          <w:insideH w:val="none" w:sz="0" w:space="0" w:color="auto"/>
          <w:insideV w:val="single" w:sz="6" w:space="0" w:color="1F497D" w:themeColor="text2"/>
        </w:tblBorders>
        <w:tblLayout w:type="fixed"/>
        <w:tblLook w:val="04A0" w:firstRow="1" w:lastRow="0" w:firstColumn="1" w:lastColumn="0" w:noHBand="0" w:noVBand="1"/>
      </w:tblPr>
      <w:tblGrid>
        <w:gridCol w:w="4649"/>
        <w:gridCol w:w="4649"/>
      </w:tblGrid>
      <w:tr w:rsidR="005F6229" w:rsidRPr="00DF5AF3" w14:paraId="3296F563" w14:textId="77777777" w:rsidTr="00531806">
        <w:tc>
          <w:tcPr>
            <w:tcW w:w="4649" w:type="dxa"/>
          </w:tcPr>
          <w:p w14:paraId="1BB4BD66" w14:textId="77777777" w:rsidR="005F6229" w:rsidRPr="003D4C82" w:rsidRDefault="005F6229" w:rsidP="00531806">
            <w:pPr>
              <w:autoSpaceDE w:val="0"/>
              <w:autoSpaceDN w:val="0"/>
              <w:adjustRightInd w:val="0"/>
              <w:spacing w:after="0" w:line="240" w:lineRule="auto"/>
              <w:rPr>
                <w:b/>
                <w:bCs/>
              </w:rPr>
            </w:pPr>
          </w:p>
          <w:p w14:paraId="7FD2B38A" w14:textId="77777777" w:rsidR="005F6229" w:rsidRPr="003D4C82" w:rsidRDefault="005F6229" w:rsidP="00531806">
            <w:pPr>
              <w:autoSpaceDE w:val="0"/>
              <w:autoSpaceDN w:val="0"/>
              <w:adjustRightInd w:val="0"/>
              <w:spacing w:after="0" w:line="240" w:lineRule="auto"/>
              <w:rPr>
                <w:b/>
                <w:bCs/>
              </w:rPr>
            </w:pPr>
            <w:r w:rsidRPr="003D4C82">
              <w:rPr>
                <w:b/>
                <w:bCs/>
              </w:rPr>
              <w:t>TILGANG TIL BØKER / BIBLIOTEK</w:t>
            </w:r>
          </w:p>
          <w:p w14:paraId="513EABE5" w14:textId="77777777" w:rsidR="005F6229" w:rsidRPr="003D4C82" w:rsidRDefault="005F6229" w:rsidP="00531806">
            <w:pPr>
              <w:autoSpaceDE w:val="0"/>
              <w:autoSpaceDN w:val="0"/>
              <w:adjustRightInd w:val="0"/>
              <w:spacing w:after="0"/>
            </w:pPr>
            <w:r w:rsidRPr="003D4C82">
              <w:t>Elevene skal</w:t>
            </w:r>
          </w:p>
          <w:p w14:paraId="6C554648" w14:textId="77777777" w:rsidR="005F6229" w:rsidRPr="003D4C82" w:rsidRDefault="005F6229" w:rsidP="00BB4C20">
            <w:pPr>
              <w:pStyle w:val="Listeavsnitt"/>
              <w:numPr>
                <w:ilvl w:val="0"/>
                <w:numId w:val="61"/>
              </w:numPr>
              <w:autoSpaceDE w:val="0"/>
              <w:autoSpaceDN w:val="0"/>
              <w:adjustRightInd w:val="0"/>
              <w:spacing w:after="0"/>
              <w:rPr>
                <w:color w:val="auto"/>
              </w:rPr>
            </w:pPr>
            <w:r w:rsidRPr="003D4C82">
              <w:rPr>
                <w:color w:val="auto"/>
              </w:rPr>
              <w:t>få besøk fra/på folkebiblioteket minimum en gang i året - ukentlige bibliotekbesøk - timeplanlagt</w:t>
            </w:r>
          </w:p>
          <w:p w14:paraId="1E762D0C" w14:textId="77777777" w:rsidR="005F6229" w:rsidRPr="003D4C82" w:rsidRDefault="005F6229" w:rsidP="00BB4C20">
            <w:pPr>
              <w:pStyle w:val="Listeavsnitt"/>
              <w:numPr>
                <w:ilvl w:val="0"/>
                <w:numId w:val="61"/>
              </w:numPr>
              <w:autoSpaceDE w:val="0"/>
              <w:autoSpaceDN w:val="0"/>
              <w:adjustRightInd w:val="0"/>
              <w:spacing w:after="0"/>
              <w:rPr>
                <w:color w:val="auto"/>
              </w:rPr>
            </w:pPr>
            <w:r w:rsidRPr="003D4C82">
              <w:rPr>
                <w:color w:val="auto"/>
              </w:rPr>
              <w:t>ha tilgang til ulik litteratur og tidsskrift i klasserommet – f.eks. bokkasser</w:t>
            </w:r>
          </w:p>
          <w:p w14:paraId="36AAE69F" w14:textId="77777777" w:rsidR="005F6229" w:rsidRPr="003D4C82" w:rsidRDefault="005F6229" w:rsidP="00BB4C20">
            <w:pPr>
              <w:pStyle w:val="Listeavsnitt"/>
              <w:numPr>
                <w:ilvl w:val="0"/>
                <w:numId w:val="61"/>
              </w:numPr>
              <w:autoSpaceDE w:val="0"/>
              <w:autoSpaceDN w:val="0"/>
              <w:adjustRightInd w:val="0"/>
              <w:spacing w:after="0"/>
              <w:rPr>
                <w:color w:val="auto"/>
              </w:rPr>
            </w:pPr>
            <w:r w:rsidRPr="003D4C82">
              <w:rPr>
                <w:color w:val="auto"/>
              </w:rPr>
              <w:t>få litteraturformidling jevnlig gjennom året – av skolebibliotekar og eksterne litteraturformidlere</w:t>
            </w:r>
          </w:p>
          <w:p w14:paraId="555E439E" w14:textId="77777777" w:rsidR="005F6229" w:rsidRPr="003D4C82" w:rsidRDefault="005F6229" w:rsidP="00531806">
            <w:pPr>
              <w:autoSpaceDE w:val="0"/>
              <w:autoSpaceDN w:val="0"/>
              <w:adjustRightInd w:val="0"/>
              <w:spacing w:after="0" w:line="240" w:lineRule="auto"/>
              <w:rPr>
                <w:b/>
                <w:bCs/>
              </w:rPr>
            </w:pPr>
          </w:p>
          <w:p w14:paraId="1C54E6C8" w14:textId="77777777" w:rsidR="005F6229" w:rsidRPr="003D4C82" w:rsidRDefault="005F6229" w:rsidP="00531806">
            <w:pPr>
              <w:autoSpaceDE w:val="0"/>
              <w:autoSpaceDN w:val="0"/>
              <w:adjustRightInd w:val="0"/>
              <w:spacing w:after="0" w:line="240" w:lineRule="auto"/>
              <w:rPr>
                <w:b/>
                <w:bCs/>
              </w:rPr>
            </w:pPr>
            <w:r w:rsidRPr="003D4C82">
              <w:rPr>
                <w:b/>
                <w:bCs/>
              </w:rPr>
              <w:t>LESEPROSJEKT</w:t>
            </w:r>
          </w:p>
          <w:p w14:paraId="00264D18" w14:textId="77777777" w:rsidR="005F6229" w:rsidRPr="003D4C82" w:rsidRDefault="005F6229" w:rsidP="00531806">
            <w:pPr>
              <w:autoSpaceDE w:val="0"/>
              <w:autoSpaceDN w:val="0"/>
              <w:adjustRightInd w:val="0"/>
              <w:spacing w:after="0"/>
            </w:pPr>
            <w:r w:rsidRPr="003D4C82">
              <w:t>Elevene skal</w:t>
            </w:r>
          </w:p>
          <w:p w14:paraId="58683B4E" w14:textId="77777777" w:rsidR="005F6229" w:rsidRPr="003D4C82" w:rsidRDefault="005F6229" w:rsidP="00BB4C20">
            <w:pPr>
              <w:pStyle w:val="Listeavsnitt"/>
              <w:numPr>
                <w:ilvl w:val="0"/>
                <w:numId w:val="65"/>
              </w:numPr>
              <w:autoSpaceDE w:val="0"/>
              <w:autoSpaceDN w:val="0"/>
              <w:adjustRightInd w:val="0"/>
              <w:spacing w:after="0"/>
              <w:ind w:left="176" w:hanging="176"/>
              <w:rPr>
                <w:color w:val="auto"/>
              </w:rPr>
            </w:pPr>
            <w:r w:rsidRPr="003D4C82">
              <w:rPr>
                <w:color w:val="auto"/>
              </w:rPr>
              <w:t>ha et fakta/faglitterært leseprosjekt og et skjønnlitterært leseprosjekt i året – et av</w:t>
            </w:r>
          </w:p>
          <w:p w14:paraId="31B7F1E9" w14:textId="77777777" w:rsidR="005F6229" w:rsidRPr="003D4C82" w:rsidRDefault="005F6229" w:rsidP="00531806">
            <w:pPr>
              <w:pStyle w:val="Listeavsnitt"/>
              <w:autoSpaceDE w:val="0"/>
              <w:autoSpaceDN w:val="0"/>
              <w:adjustRightInd w:val="0"/>
              <w:spacing w:after="0"/>
              <w:ind w:left="227" w:firstLine="0"/>
              <w:rPr>
                <w:color w:val="auto"/>
              </w:rPr>
            </w:pPr>
            <w:r w:rsidRPr="003D4C82">
              <w:rPr>
                <w:color w:val="auto"/>
              </w:rPr>
              <w:t>prosjektene er leseoppdragende og et er lesestimulerende</w:t>
            </w:r>
          </w:p>
          <w:p w14:paraId="78C83FF2" w14:textId="77777777" w:rsidR="005F6229" w:rsidRPr="003D4C82" w:rsidRDefault="005F6229" w:rsidP="00BB4C20">
            <w:pPr>
              <w:pStyle w:val="Listeavsnitt"/>
              <w:numPr>
                <w:ilvl w:val="0"/>
                <w:numId w:val="60"/>
              </w:numPr>
              <w:autoSpaceDE w:val="0"/>
              <w:autoSpaceDN w:val="0"/>
              <w:adjustRightInd w:val="0"/>
              <w:spacing w:after="0"/>
              <w:rPr>
                <w:color w:val="auto"/>
              </w:rPr>
            </w:pPr>
            <w:r w:rsidRPr="003D4C82">
              <w:rPr>
                <w:color w:val="auto"/>
              </w:rPr>
              <w:t>bokanmeldelse og bokpresentasjon jevnlig minimum tre ganger i året</w:t>
            </w:r>
          </w:p>
          <w:p w14:paraId="354A31FB" w14:textId="77777777" w:rsidR="005F6229" w:rsidRPr="003D4C82" w:rsidRDefault="005F6229" w:rsidP="00531806">
            <w:pPr>
              <w:autoSpaceDE w:val="0"/>
              <w:autoSpaceDN w:val="0"/>
              <w:adjustRightInd w:val="0"/>
              <w:spacing w:after="0"/>
            </w:pPr>
          </w:p>
          <w:p w14:paraId="7A6C48D1" w14:textId="77777777" w:rsidR="005F6229" w:rsidRPr="003D4C82" w:rsidRDefault="005F6229" w:rsidP="00531806">
            <w:pPr>
              <w:autoSpaceDE w:val="0"/>
              <w:autoSpaceDN w:val="0"/>
              <w:adjustRightInd w:val="0"/>
              <w:spacing w:after="0" w:line="240" w:lineRule="auto"/>
              <w:rPr>
                <w:b/>
                <w:bCs/>
              </w:rPr>
            </w:pPr>
            <w:r w:rsidRPr="003D4C82">
              <w:rPr>
                <w:b/>
                <w:bCs/>
              </w:rPr>
              <w:t>SKRIFTLIG PRODUKSJON</w:t>
            </w:r>
          </w:p>
          <w:p w14:paraId="27326394" w14:textId="77777777" w:rsidR="005F6229" w:rsidRPr="003D4C82" w:rsidRDefault="005F6229" w:rsidP="00531806">
            <w:pPr>
              <w:autoSpaceDE w:val="0"/>
              <w:autoSpaceDN w:val="0"/>
              <w:adjustRightInd w:val="0"/>
              <w:spacing w:after="0"/>
            </w:pPr>
            <w:r w:rsidRPr="003D4C82">
              <w:t>Elevene skal</w:t>
            </w:r>
          </w:p>
          <w:p w14:paraId="5322DCBC" w14:textId="77777777" w:rsidR="005F6229" w:rsidRPr="003D4C82" w:rsidRDefault="005F6229" w:rsidP="00BB4C20">
            <w:pPr>
              <w:pStyle w:val="Listeavsnitt"/>
              <w:numPr>
                <w:ilvl w:val="0"/>
                <w:numId w:val="64"/>
              </w:numPr>
              <w:autoSpaceDE w:val="0"/>
              <w:autoSpaceDN w:val="0"/>
              <w:adjustRightInd w:val="0"/>
              <w:spacing w:after="0"/>
              <w:rPr>
                <w:color w:val="auto"/>
              </w:rPr>
            </w:pPr>
            <w:r w:rsidRPr="003D4C82">
              <w:rPr>
                <w:color w:val="auto"/>
              </w:rPr>
              <w:t xml:space="preserve">få veiledet skriving </w:t>
            </w:r>
          </w:p>
          <w:p w14:paraId="7B7B0C6F" w14:textId="77777777" w:rsidR="005F6229" w:rsidRPr="003D4C82" w:rsidRDefault="005F6229" w:rsidP="00BB4C20">
            <w:pPr>
              <w:pStyle w:val="Listeavsnitt"/>
              <w:numPr>
                <w:ilvl w:val="0"/>
                <w:numId w:val="64"/>
              </w:numPr>
              <w:autoSpaceDE w:val="0"/>
              <w:autoSpaceDN w:val="0"/>
              <w:adjustRightInd w:val="0"/>
              <w:spacing w:after="0"/>
              <w:rPr>
                <w:color w:val="auto"/>
              </w:rPr>
            </w:pPr>
            <w:r w:rsidRPr="003D4C82">
              <w:rPr>
                <w:color w:val="auto"/>
              </w:rPr>
              <w:t xml:space="preserve">bruke tenkeskriving </w:t>
            </w:r>
          </w:p>
          <w:p w14:paraId="3A98ECFE" w14:textId="77777777" w:rsidR="005F6229" w:rsidRPr="003D4C82" w:rsidRDefault="005F6229" w:rsidP="00BB4C20">
            <w:pPr>
              <w:pStyle w:val="Listeavsnitt"/>
              <w:numPr>
                <w:ilvl w:val="0"/>
                <w:numId w:val="64"/>
              </w:numPr>
              <w:autoSpaceDE w:val="0"/>
              <w:autoSpaceDN w:val="0"/>
              <w:adjustRightInd w:val="0"/>
              <w:spacing w:after="0"/>
              <w:rPr>
                <w:color w:val="auto"/>
              </w:rPr>
            </w:pPr>
            <w:r w:rsidRPr="003D4C82">
              <w:rPr>
                <w:color w:val="auto"/>
              </w:rPr>
              <w:t>bruke skrivetrekanten</w:t>
            </w:r>
          </w:p>
          <w:p w14:paraId="17C8B10E" w14:textId="77777777" w:rsidR="005F6229" w:rsidRPr="003D4C82" w:rsidRDefault="005F6229" w:rsidP="00BB4C20">
            <w:pPr>
              <w:pStyle w:val="Listeavsnitt"/>
              <w:numPr>
                <w:ilvl w:val="0"/>
                <w:numId w:val="64"/>
              </w:numPr>
              <w:autoSpaceDE w:val="0"/>
              <w:autoSpaceDN w:val="0"/>
              <w:adjustRightInd w:val="0"/>
              <w:spacing w:after="0"/>
              <w:rPr>
                <w:color w:val="auto"/>
              </w:rPr>
            </w:pPr>
            <w:r w:rsidRPr="003D4C82">
              <w:rPr>
                <w:color w:val="auto"/>
              </w:rPr>
              <w:t>bruke skriverammer</w:t>
            </w:r>
          </w:p>
          <w:p w14:paraId="093D2554" w14:textId="77777777" w:rsidR="005F6229" w:rsidRPr="003D4C82" w:rsidRDefault="005F6229" w:rsidP="00BB4C20">
            <w:pPr>
              <w:pStyle w:val="Listeavsnitt"/>
              <w:numPr>
                <w:ilvl w:val="0"/>
                <w:numId w:val="64"/>
              </w:numPr>
              <w:autoSpaceDE w:val="0"/>
              <w:autoSpaceDN w:val="0"/>
              <w:adjustRightInd w:val="0"/>
              <w:spacing w:after="0"/>
              <w:rPr>
                <w:color w:val="auto"/>
              </w:rPr>
            </w:pPr>
            <w:r w:rsidRPr="003D4C82">
              <w:rPr>
                <w:color w:val="auto"/>
              </w:rPr>
              <w:t>skrive bokanmeldelser</w:t>
            </w:r>
          </w:p>
          <w:p w14:paraId="09CDC6AF" w14:textId="77777777" w:rsidR="005F6229" w:rsidRPr="003D4C82" w:rsidRDefault="005F6229" w:rsidP="00BB4C20">
            <w:pPr>
              <w:pStyle w:val="Listeavsnitt"/>
              <w:numPr>
                <w:ilvl w:val="0"/>
                <w:numId w:val="64"/>
              </w:numPr>
              <w:autoSpaceDE w:val="0"/>
              <w:autoSpaceDN w:val="0"/>
              <w:adjustRightInd w:val="0"/>
              <w:spacing w:after="0"/>
              <w:rPr>
                <w:color w:val="auto"/>
              </w:rPr>
            </w:pPr>
            <w:r w:rsidRPr="003D4C82">
              <w:rPr>
                <w:color w:val="auto"/>
              </w:rPr>
              <w:t>delta i å vurdere modellerte tekster</w:t>
            </w:r>
          </w:p>
          <w:p w14:paraId="364BDFC5" w14:textId="77777777" w:rsidR="005F6229" w:rsidRPr="003D4C82" w:rsidRDefault="005F6229" w:rsidP="00BB4C20">
            <w:pPr>
              <w:pStyle w:val="Listeavsnitt"/>
              <w:numPr>
                <w:ilvl w:val="0"/>
                <w:numId w:val="64"/>
              </w:numPr>
              <w:autoSpaceDE w:val="0"/>
              <w:autoSpaceDN w:val="0"/>
              <w:adjustRightInd w:val="0"/>
              <w:spacing w:after="0"/>
              <w:rPr>
                <w:color w:val="auto"/>
              </w:rPr>
            </w:pPr>
            <w:r w:rsidRPr="003D4C82">
              <w:rPr>
                <w:color w:val="auto"/>
              </w:rPr>
              <w:t>produsere tekster i henhold til tema</w:t>
            </w:r>
          </w:p>
          <w:p w14:paraId="17D46B40" w14:textId="77777777" w:rsidR="005F6229" w:rsidRPr="003D4C82" w:rsidRDefault="005F6229" w:rsidP="00BB4C20">
            <w:pPr>
              <w:pStyle w:val="Listeavsnitt"/>
              <w:numPr>
                <w:ilvl w:val="0"/>
                <w:numId w:val="64"/>
              </w:numPr>
              <w:autoSpaceDE w:val="0"/>
              <w:autoSpaceDN w:val="0"/>
              <w:adjustRightInd w:val="0"/>
              <w:spacing w:after="0"/>
              <w:rPr>
                <w:color w:val="auto"/>
              </w:rPr>
            </w:pPr>
            <w:r w:rsidRPr="003D4C82">
              <w:rPr>
                <w:color w:val="auto"/>
              </w:rPr>
              <w:t>skrive fagtekster</w:t>
            </w:r>
          </w:p>
          <w:p w14:paraId="4B233231" w14:textId="77777777" w:rsidR="005F6229" w:rsidRPr="003D4C82" w:rsidRDefault="005F6229" w:rsidP="00531806">
            <w:pPr>
              <w:autoSpaceDE w:val="0"/>
              <w:autoSpaceDN w:val="0"/>
              <w:adjustRightInd w:val="0"/>
              <w:spacing w:after="0" w:line="240" w:lineRule="auto"/>
              <w:rPr>
                <w:b/>
                <w:bCs/>
              </w:rPr>
            </w:pPr>
          </w:p>
        </w:tc>
        <w:tc>
          <w:tcPr>
            <w:tcW w:w="4649" w:type="dxa"/>
          </w:tcPr>
          <w:p w14:paraId="204967A1" w14:textId="77777777" w:rsidR="005F6229" w:rsidRPr="003D4C82" w:rsidRDefault="005F6229" w:rsidP="00531806">
            <w:pPr>
              <w:autoSpaceDE w:val="0"/>
              <w:autoSpaceDN w:val="0"/>
              <w:adjustRightInd w:val="0"/>
              <w:spacing w:after="0" w:line="240" w:lineRule="auto"/>
              <w:rPr>
                <w:b/>
                <w:bCs/>
              </w:rPr>
            </w:pPr>
          </w:p>
          <w:p w14:paraId="3B195F8F" w14:textId="77777777" w:rsidR="005F6229" w:rsidRPr="003D4C82" w:rsidRDefault="005F6229" w:rsidP="00531806">
            <w:pPr>
              <w:autoSpaceDE w:val="0"/>
              <w:autoSpaceDN w:val="0"/>
              <w:adjustRightInd w:val="0"/>
              <w:spacing w:after="0" w:line="240" w:lineRule="auto"/>
              <w:rPr>
                <w:b/>
                <w:bCs/>
              </w:rPr>
            </w:pPr>
            <w:r w:rsidRPr="003D4C82">
              <w:rPr>
                <w:b/>
                <w:bCs/>
              </w:rPr>
              <w:t>MENGDELESING</w:t>
            </w:r>
          </w:p>
          <w:p w14:paraId="5773C325" w14:textId="77777777" w:rsidR="005F6229" w:rsidRPr="003D4C82" w:rsidRDefault="005F6229" w:rsidP="00531806">
            <w:pPr>
              <w:autoSpaceDE w:val="0"/>
              <w:autoSpaceDN w:val="0"/>
              <w:adjustRightInd w:val="0"/>
              <w:spacing w:after="0" w:line="240" w:lineRule="auto"/>
              <w:rPr>
                <w:bCs/>
              </w:rPr>
            </w:pPr>
            <w:r w:rsidRPr="003D4C82">
              <w:rPr>
                <w:bCs/>
              </w:rPr>
              <w:t>Læreren må sikre at elevene leser nok bøker/tekster/litteratur.</w:t>
            </w:r>
          </w:p>
          <w:p w14:paraId="0F124640" w14:textId="77777777" w:rsidR="005F6229" w:rsidRPr="003D4C82" w:rsidRDefault="005F6229" w:rsidP="00531806">
            <w:pPr>
              <w:autoSpaceDE w:val="0"/>
              <w:autoSpaceDN w:val="0"/>
              <w:adjustRightInd w:val="0"/>
              <w:spacing w:after="0"/>
            </w:pPr>
            <w:r w:rsidRPr="003D4C82">
              <w:t>Elevene skal</w:t>
            </w:r>
          </w:p>
          <w:p w14:paraId="4B1DB6A1" w14:textId="77777777" w:rsidR="005F6229" w:rsidRPr="003D4C82" w:rsidRDefault="005F6229" w:rsidP="00BB4C20">
            <w:pPr>
              <w:pStyle w:val="Listeavsnitt"/>
              <w:numPr>
                <w:ilvl w:val="0"/>
                <w:numId w:val="62"/>
              </w:numPr>
              <w:autoSpaceDE w:val="0"/>
              <w:autoSpaceDN w:val="0"/>
              <w:adjustRightInd w:val="0"/>
              <w:spacing w:after="0"/>
              <w:rPr>
                <w:color w:val="auto"/>
              </w:rPr>
            </w:pPr>
            <w:r w:rsidRPr="003D4C82">
              <w:rPr>
                <w:color w:val="auto"/>
              </w:rPr>
              <w:t>ha stillelesing minimum 90 minutter - fag/ skjønnlitteratur i uka</w:t>
            </w:r>
          </w:p>
          <w:p w14:paraId="4DF40CDD" w14:textId="77777777" w:rsidR="005F6229" w:rsidRPr="003D4C82" w:rsidRDefault="005F6229" w:rsidP="00BB4C20">
            <w:pPr>
              <w:pStyle w:val="Listeavsnitt"/>
              <w:numPr>
                <w:ilvl w:val="0"/>
                <w:numId w:val="62"/>
              </w:numPr>
              <w:autoSpaceDE w:val="0"/>
              <w:autoSpaceDN w:val="0"/>
              <w:adjustRightInd w:val="0"/>
              <w:spacing w:after="0"/>
              <w:rPr>
                <w:color w:val="auto"/>
              </w:rPr>
            </w:pPr>
            <w:r w:rsidRPr="003D4C82">
              <w:rPr>
                <w:color w:val="auto"/>
              </w:rPr>
              <w:t>skal lese hjemme i selvvalgt litteratur (skjønn-faglitteratur, aviser, tegneserier, internettekster…) minimum 60 minutter i uka</w:t>
            </w:r>
          </w:p>
          <w:p w14:paraId="269E53FA" w14:textId="77777777" w:rsidR="005F6229" w:rsidRPr="003D4C82" w:rsidRDefault="005F6229" w:rsidP="00531806">
            <w:pPr>
              <w:autoSpaceDE w:val="0"/>
              <w:autoSpaceDN w:val="0"/>
              <w:adjustRightInd w:val="0"/>
              <w:spacing w:after="0"/>
            </w:pPr>
            <w:r w:rsidRPr="003D4C82">
              <w:t>Leseleksene skal være fra flere fag enn bare norskfaget</w:t>
            </w:r>
          </w:p>
          <w:p w14:paraId="2308618F" w14:textId="77777777" w:rsidR="005F6229" w:rsidRPr="003D4C82" w:rsidRDefault="005F6229" w:rsidP="00531806">
            <w:pPr>
              <w:autoSpaceDE w:val="0"/>
              <w:autoSpaceDN w:val="0"/>
              <w:adjustRightInd w:val="0"/>
              <w:spacing w:after="0"/>
            </w:pPr>
          </w:p>
          <w:p w14:paraId="13936638" w14:textId="77777777" w:rsidR="005F6229" w:rsidRPr="003D4C82" w:rsidRDefault="005F6229" w:rsidP="00531806">
            <w:pPr>
              <w:autoSpaceDE w:val="0"/>
              <w:autoSpaceDN w:val="0"/>
              <w:adjustRightInd w:val="0"/>
              <w:spacing w:after="0" w:line="240" w:lineRule="auto"/>
              <w:rPr>
                <w:b/>
                <w:bCs/>
              </w:rPr>
            </w:pPr>
            <w:r w:rsidRPr="003D4C82">
              <w:rPr>
                <w:b/>
                <w:bCs/>
              </w:rPr>
              <w:t>HØYTLESING</w:t>
            </w:r>
          </w:p>
          <w:p w14:paraId="18C53FD3" w14:textId="77777777" w:rsidR="005F6229" w:rsidRPr="003D4C82" w:rsidRDefault="005F6229" w:rsidP="00531806">
            <w:pPr>
              <w:autoSpaceDE w:val="0"/>
              <w:autoSpaceDN w:val="0"/>
              <w:adjustRightInd w:val="0"/>
              <w:spacing w:after="0"/>
            </w:pPr>
            <w:r w:rsidRPr="003D4C82">
              <w:t>Elevene skal</w:t>
            </w:r>
          </w:p>
          <w:p w14:paraId="622E2E15" w14:textId="77777777" w:rsidR="005F6229" w:rsidRPr="003D4C82" w:rsidRDefault="005F6229" w:rsidP="00BB4C20">
            <w:pPr>
              <w:pStyle w:val="Listeavsnitt"/>
              <w:numPr>
                <w:ilvl w:val="0"/>
                <w:numId w:val="63"/>
              </w:numPr>
              <w:autoSpaceDE w:val="0"/>
              <w:autoSpaceDN w:val="0"/>
              <w:adjustRightInd w:val="0"/>
              <w:spacing w:after="0"/>
              <w:rPr>
                <w:color w:val="auto"/>
              </w:rPr>
            </w:pPr>
            <w:r w:rsidRPr="003D4C82">
              <w:rPr>
                <w:color w:val="auto"/>
              </w:rPr>
              <w:t>lese høyt daglig for læringspartner, for lærer eller i form av korlesing</w:t>
            </w:r>
          </w:p>
          <w:p w14:paraId="20AAD0D2" w14:textId="77777777" w:rsidR="005F6229" w:rsidRPr="003D4C82" w:rsidRDefault="005F6229" w:rsidP="00BB4C20">
            <w:pPr>
              <w:pStyle w:val="Listeavsnitt"/>
              <w:numPr>
                <w:ilvl w:val="0"/>
                <w:numId w:val="63"/>
              </w:numPr>
              <w:autoSpaceDE w:val="0"/>
              <w:autoSpaceDN w:val="0"/>
              <w:adjustRightInd w:val="0"/>
              <w:spacing w:after="0"/>
              <w:rPr>
                <w:color w:val="auto"/>
              </w:rPr>
            </w:pPr>
            <w:r w:rsidRPr="003D4C82">
              <w:rPr>
                <w:color w:val="auto"/>
              </w:rPr>
              <w:t>de voksne leser minimum 60 minutter fra ei skjønnlitterær bok hver uke (eventuelt lydbok) på skolen, gjerne i matpausen</w:t>
            </w:r>
          </w:p>
          <w:p w14:paraId="5419BF10" w14:textId="77777777" w:rsidR="005F6229" w:rsidRPr="003D4C82" w:rsidRDefault="005F6229" w:rsidP="00531806">
            <w:pPr>
              <w:autoSpaceDE w:val="0"/>
              <w:autoSpaceDN w:val="0"/>
              <w:adjustRightInd w:val="0"/>
              <w:spacing w:after="0"/>
            </w:pPr>
            <w:r w:rsidRPr="003D4C82">
              <w:t xml:space="preserve"> </w:t>
            </w:r>
          </w:p>
          <w:p w14:paraId="7AC39A2E" w14:textId="77777777" w:rsidR="005F6229" w:rsidRPr="003D4C82" w:rsidRDefault="005F6229" w:rsidP="00531806">
            <w:pPr>
              <w:autoSpaceDE w:val="0"/>
              <w:autoSpaceDN w:val="0"/>
              <w:adjustRightInd w:val="0"/>
              <w:spacing w:after="0"/>
            </w:pPr>
          </w:p>
          <w:p w14:paraId="3CFEE0F4" w14:textId="77777777" w:rsidR="005F6229" w:rsidRDefault="005F6229" w:rsidP="00531806">
            <w:pPr>
              <w:autoSpaceDE w:val="0"/>
              <w:autoSpaceDN w:val="0"/>
              <w:adjustRightInd w:val="0"/>
              <w:spacing w:after="0"/>
              <w:rPr>
                <w:rFonts w:ascii="Calibri-Bold" w:hAnsi="Calibri-Bold" w:cs="Calibri-Bold"/>
                <w:b/>
                <w:bCs/>
              </w:rPr>
            </w:pPr>
            <w:r w:rsidRPr="003D4C82">
              <w:rPr>
                <w:b/>
                <w:bCs/>
                <w:noProof/>
                <w:color w:val="0352C5"/>
              </w:rPr>
              <w:drawing>
                <wp:inline distT="0" distB="0" distL="0" distR="0" wp14:anchorId="40048C8A" wp14:editId="09905750">
                  <wp:extent cx="1873885" cy="2814955"/>
                  <wp:effectExtent l="0" t="0" r="0" b="4445"/>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øytlesing.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73885" cy="2814955"/>
                          </a:xfrm>
                          <a:prstGeom prst="rect">
                            <a:avLst/>
                          </a:prstGeom>
                        </pic:spPr>
                      </pic:pic>
                    </a:graphicData>
                  </a:graphic>
                </wp:inline>
              </w:drawing>
            </w:r>
          </w:p>
          <w:p w14:paraId="1908CF6D" w14:textId="77777777" w:rsidR="003D4C82" w:rsidRDefault="003D4C82" w:rsidP="00531806">
            <w:pPr>
              <w:autoSpaceDE w:val="0"/>
              <w:autoSpaceDN w:val="0"/>
              <w:adjustRightInd w:val="0"/>
              <w:spacing w:after="0"/>
              <w:rPr>
                <w:rFonts w:ascii="Calibri-Bold" w:hAnsi="Calibri-Bold" w:cs="Calibri-Bold"/>
                <w:b/>
                <w:bCs/>
              </w:rPr>
            </w:pPr>
          </w:p>
          <w:p w14:paraId="020A59D3" w14:textId="77777777" w:rsidR="003D4C82" w:rsidRDefault="003D4C82" w:rsidP="00531806">
            <w:pPr>
              <w:autoSpaceDE w:val="0"/>
              <w:autoSpaceDN w:val="0"/>
              <w:adjustRightInd w:val="0"/>
              <w:spacing w:after="0"/>
              <w:rPr>
                <w:rFonts w:ascii="Calibri-Bold" w:hAnsi="Calibri-Bold" w:cs="Calibri-Bold"/>
                <w:b/>
                <w:bCs/>
              </w:rPr>
            </w:pPr>
          </w:p>
          <w:p w14:paraId="6224A33B" w14:textId="77777777" w:rsidR="003D4C82" w:rsidRPr="003D4C82" w:rsidRDefault="003D4C82" w:rsidP="00531806">
            <w:pPr>
              <w:autoSpaceDE w:val="0"/>
              <w:autoSpaceDN w:val="0"/>
              <w:adjustRightInd w:val="0"/>
              <w:spacing w:after="0"/>
              <w:rPr>
                <w:rFonts w:ascii="Calibri-Bold" w:hAnsi="Calibri-Bold" w:cs="Calibri-Bold"/>
                <w:b/>
                <w:bCs/>
              </w:rPr>
            </w:pPr>
          </w:p>
        </w:tc>
      </w:tr>
    </w:tbl>
    <w:tbl>
      <w:tblPr>
        <w:tblStyle w:val="Tabellrutenett"/>
        <w:tblW w:w="9298" w:type="dxa"/>
        <w:tblBorders>
          <w:top w:val="none" w:sz="0" w:space="0" w:color="auto"/>
          <w:left w:val="none" w:sz="0" w:space="0" w:color="auto"/>
          <w:bottom w:val="none" w:sz="0" w:space="0" w:color="auto"/>
          <w:right w:val="none" w:sz="0" w:space="0" w:color="auto"/>
          <w:insideH w:val="none" w:sz="0" w:space="0" w:color="auto"/>
          <w:insideV w:val="single" w:sz="6" w:space="0" w:color="1F497D" w:themeColor="text2"/>
        </w:tblBorders>
        <w:tblLayout w:type="fixed"/>
        <w:tblLook w:val="04A0" w:firstRow="1" w:lastRow="0" w:firstColumn="1" w:lastColumn="0" w:noHBand="0" w:noVBand="1"/>
      </w:tblPr>
      <w:tblGrid>
        <w:gridCol w:w="9298"/>
      </w:tblGrid>
      <w:tr w:rsidR="00710B1D" w:rsidRPr="00BF22D2" w14:paraId="079B7500" w14:textId="77777777" w:rsidTr="00710B1D">
        <w:tc>
          <w:tcPr>
            <w:tcW w:w="9298" w:type="dxa"/>
          </w:tcPr>
          <w:p w14:paraId="6450B778" w14:textId="77777777" w:rsidR="00710B1D" w:rsidRPr="00BF22D2" w:rsidRDefault="00710B1D" w:rsidP="00710B1D">
            <w:pPr>
              <w:autoSpaceDE w:val="0"/>
              <w:autoSpaceDN w:val="0"/>
              <w:adjustRightInd w:val="0"/>
              <w:spacing w:after="0" w:line="240" w:lineRule="auto"/>
              <w:jc w:val="center"/>
              <w:rPr>
                <w:b/>
                <w:bCs/>
                <w:color w:val="0352C5"/>
              </w:rPr>
            </w:pPr>
          </w:p>
        </w:tc>
      </w:tr>
    </w:tbl>
    <w:p w14:paraId="71E444E2" w14:textId="77777777" w:rsidR="00710B1D" w:rsidRPr="00D0164A" w:rsidRDefault="00710B1D" w:rsidP="00710B1D">
      <w:pPr>
        <w:rPr>
          <w:b/>
        </w:rPr>
      </w:pPr>
      <w:r w:rsidRPr="00D0164A">
        <w:rPr>
          <w:b/>
        </w:rPr>
        <w:t xml:space="preserve">Å UTVIKLE LESERE </w:t>
      </w:r>
      <w:r>
        <w:rPr>
          <w:b/>
        </w:rPr>
        <w:t xml:space="preserve">OG SKRIVERE </w:t>
      </w:r>
      <w:r w:rsidRPr="00D0164A">
        <w:rPr>
          <w:b/>
        </w:rPr>
        <w:t>SOM ER MOTIVERTE OG ENGASJERTE</w:t>
      </w:r>
    </w:p>
    <w:p w14:paraId="5D3381AB" w14:textId="77777777" w:rsidR="00710B1D" w:rsidRDefault="00710B1D" w:rsidP="00710B1D">
      <w:pPr>
        <w:pStyle w:val="Overskrift3"/>
        <w:spacing w:after="240"/>
        <w:rPr>
          <w:b/>
        </w:rPr>
      </w:pPr>
      <w:bookmarkStart w:id="22" w:name="_Toc459712231"/>
      <w:bookmarkStart w:id="23" w:name="_Toc13207130"/>
      <w:r>
        <w:rPr>
          <w:b/>
        </w:rPr>
        <w:t>1.3. Aktivitet 8.-10.trinn</w:t>
      </w:r>
      <w:bookmarkEnd w:id="22"/>
      <w:bookmarkEnd w:id="23"/>
      <w:r>
        <w:rPr>
          <w:b/>
        </w:rPr>
        <w:t xml:space="preserve"> </w:t>
      </w:r>
    </w:p>
    <w:tbl>
      <w:tblPr>
        <w:tblStyle w:val="Tabellrutenett"/>
        <w:tblW w:w="9298" w:type="dxa"/>
        <w:tblBorders>
          <w:top w:val="none" w:sz="0" w:space="0" w:color="auto"/>
          <w:left w:val="none" w:sz="0" w:space="0" w:color="auto"/>
          <w:bottom w:val="none" w:sz="0" w:space="0" w:color="auto"/>
          <w:right w:val="none" w:sz="0" w:space="0" w:color="auto"/>
          <w:insideH w:val="none" w:sz="0" w:space="0" w:color="auto"/>
          <w:insideV w:val="single" w:sz="6" w:space="0" w:color="1F497D" w:themeColor="text2"/>
        </w:tblBorders>
        <w:tblLook w:val="04A0" w:firstRow="1" w:lastRow="0" w:firstColumn="1" w:lastColumn="0" w:noHBand="0" w:noVBand="1"/>
      </w:tblPr>
      <w:tblGrid>
        <w:gridCol w:w="4649"/>
        <w:gridCol w:w="4649"/>
      </w:tblGrid>
      <w:tr w:rsidR="00710B1D" w:rsidRPr="00DF5AF3" w14:paraId="767FE4AE" w14:textId="77777777" w:rsidTr="00710B1D">
        <w:tc>
          <w:tcPr>
            <w:tcW w:w="4649" w:type="dxa"/>
            <w:shd w:val="clear" w:color="auto" w:fill="auto"/>
          </w:tcPr>
          <w:p w14:paraId="1C0268CC" w14:textId="77777777" w:rsidR="00710B1D" w:rsidRPr="00DF5AF3" w:rsidRDefault="00710B1D" w:rsidP="00710B1D">
            <w:pPr>
              <w:autoSpaceDE w:val="0"/>
              <w:autoSpaceDN w:val="0"/>
              <w:adjustRightInd w:val="0"/>
              <w:spacing w:after="0" w:line="240" w:lineRule="auto"/>
              <w:rPr>
                <w:b/>
                <w:bCs/>
              </w:rPr>
            </w:pPr>
            <w:r w:rsidRPr="00DF5AF3">
              <w:rPr>
                <w:b/>
                <w:bCs/>
              </w:rPr>
              <w:t>TILGANG TIL BØKER / BIBLIOTEK</w:t>
            </w:r>
          </w:p>
          <w:p w14:paraId="237B0E43" w14:textId="77777777" w:rsidR="00710B1D" w:rsidRDefault="00710B1D" w:rsidP="00710B1D">
            <w:pPr>
              <w:autoSpaceDE w:val="0"/>
              <w:autoSpaceDN w:val="0"/>
              <w:adjustRightInd w:val="0"/>
              <w:spacing w:after="0"/>
            </w:pPr>
            <w:r w:rsidRPr="00C40D6C">
              <w:t>Skolebiblioteket må ha et bredt tilbud av bø</w:t>
            </w:r>
            <w:r>
              <w:t>ker i alle sjangre, tidsskrift</w:t>
            </w:r>
            <w:r w:rsidRPr="00C40D6C">
              <w:t>, ukeblader og tegneserier</w:t>
            </w:r>
            <w:r>
              <w:t>.</w:t>
            </w:r>
          </w:p>
          <w:p w14:paraId="42DEE400" w14:textId="77777777" w:rsidR="00710B1D" w:rsidRPr="00C40D6C" w:rsidRDefault="00710B1D" w:rsidP="00710B1D">
            <w:pPr>
              <w:autoSpaceDE w:val="0"/>
              <w:autoSpaceDN w:val="0"/>
              <w:adjustRightInd w:val="0"/>
              <w:spacing w:after="0"/>
            </w:pPr>
            <w:r>
              <w:t xml:space="preserve">Elevene skal </w:t>
            </w:r>
          </w:p>
          <w:p w14:paraId="7BDDAEA9" w14:textId="77777777" w:rsidR="00710B1D" w:rsidRPr="00DF5AF3" w:rsidRDefault="00710B1D" w:rsidP="001A307F">
            <w:pPr>
              <w:pStyle w:val="Listeavsnitt"/>
              <w:numPr>
                <w:ilvl w:val="0"/>
                <w:numId w:val="9"/>
              </w:numPr>
              <w:autoSpaceDE w:val="0"/>
              <w:autoSpaceDN w:val="0"/>
              <w:adjustRightInd w:val="0"/>
              <w:spacing w:after="0"/>
              <w:rPr>
                <w:color w:val="auto"/>
              </w:rPr>
            </w:pPr>
            <w:r w:rsidRPr="00DF5AF3">
              <w:rPr>
                <w:color w:val="auto"/>
              </w:rPr>
              <w:t>ha fast bruk av skolebibliotek en gang pr uke</w:t>
            </w:r>
          </w:p>
          <w:p w14:paraId="0282815C" w14:textId="77777777" w:rsidR="00710B1D" w:rsidRPr="00DF5AF3" w:rsidRDefault="00710B1D" w:rsidP="001A307F">
            <w:pPr>
              <w:pStyle w:val="Listeavsnitt"/>
              <w:numPr>
                <w:ilvl w:val="0"/>
                <w:numId w:val="9"/>
              </w:numPr>
              <w:autoSpaceDE w:val="0"/>
              <w:autoSpaceDN w:val="0"/>
              <w:adjustRightInd w:val="0"/>
              <w:spacing w:after="0"/>
              <w:rPr>
                <w:color w:val="auto"/>
              </w:rPr>
            </w:pPr>
            <w:r>
              <w:rPr>
                <w:color w:val="auto"/>
              </w:rPr>
              <w:t xml:space="preserve">få </w:t>
            </w:r>
            <w:r w:rsidRPr="00DF5AF3">
              <w:rPr>
                <w:color w:val="auto"/>
              </w:rPr>
              <w:t>besøk fra/på folkebiblioteket minimum to ganger i året</w:t>
            </w:r>
          </w:p>
          <w:p w14:paraId="63A9528E" w14:textId="77777777" w:rsidR="00710B1D" w:rsidRPr="00DF5AF3" w:rsidRDefault="00710B1D" w:rsidP="001A307F">
            <w:pPr>
              <w:pStyle w:val="Listeavsnitt"/>
              <w:numPr>
                <w:ilvl w:val="0"/>
                <w:numId w:val="9"/>
              </w:numPr>
              <w:autoSpaceDE w:val="0"/>
              <w:autoSpaceDN w:val="0"/>
              <w:adjustRightInd w:val="0"/>
              <w:spacing w:after="0"/>
              <w:rPr>
                <w:color w:val="auto"/>
              </w:rPr>
            </w:pPr>
            <w:r w:rsidRPr="00DF5AF3">
              <w:rPr>
                <w:color w:val="auto"/>
              </w:rPr>
              <w:t>alltid tilgjengelig og variert litteratur -(skjønn/faglitteratur, blader, brosjyrer, populærvitenskapelige tekster…)</w:t>
            </w:r>
          </w:p>
          <w:p w14:paraId="71D0EAE6" w14:textId="77777777" w:rsidR="00710B1D" w:rsidRPr="00DF5AF3" w:rsidRDefault="00710B1D" w:rsidP="001A307F">
            <w:pPr>
              <w:pStyle w:val="Listeavsnitt"/>
              <w:numPr>
                <w:ilvl w:val="0"/>
                <w:numId w:val="9"/>
              </w:numPr>
              <w:autoSpaceDE w:val="0"/>
              <w:autoSpaceDN w:val="0"/>
              <w:adjustRightInd w:val="0"/>
              <w:spacing w:after="0"/>
              <w:rPr>
                <w:color w:val="auto"/>
              </w:rPr>
            </w:pPr>
            <w:r>
              <w:rPr>
                <w:color w:val="auto"/>
              </w:rPr>
              <w:t xml:space="preserve">ha jevnlig </w:t>
            </w:r>
            <w:r w:rsidRPr="00DF5AF3">
              <w:rPr>
                <w:color w:val="auto"/>
              </w:rPr>
              <w:t>litteraturformidling som inspirerer, motiverer og hjelper dem til å finne tekster og oppdatert litteratur som engasjerer</w:t>
            </w:r>
          </w:p>
          <w:p w14:paraId="76D07E2D" w14:textId="77777777" w:rsidR="00710B1D" w:rsidRPr="00DF5AF3" w:rsidRDefault="00710B1D" w:rsidP="00710B1D">
            <w:pPr>
              <w:autoSpaceDE w:val="0"/>
              <w:autoSpaceDN w:val="0"/>
              <w:adjustRightInd w:val="0"/>
              <w:spacing w:after="0"/>
            </w:pPr>
          </w:p>
          <w:p w14:paraId="378571AB" w14:textId="77777777" w:rsidR="00710B1D" w:rsidRPr="00DF5AF3" w:rsidRDefault="00710B1D" w:rsidP="00710B1D">
            <w:pPr>
              <w:autoSpaceDE w:val="0"/>
              <w:autoSpaceDN w:val="0"/>
              <w:adjustRightInd w:val="0"/>
              <w:spacing w:after="0" w:line="240" w:lineRule="auto"/>
              <w:rPr>
                <w:b/>
                <w:bCs/>
              </w:rPr>
            </w:pPr>
          </w:p>
          <w:p w14:paraId="15668790" w14:textId="77777777" w:rsidR="00710B1D" w:rsidRPr="00DF5AF3" w:rsidRDefault="00710B1D" w:rsidP="00710B1D">
            <w:pPr>
              <w:autoSpaceDE w:val="0"/>
              <w:autoSpaceDN w:val="0"/>
              <w:adjustRightInd w:val="0"/>
              <w:spacing w:after="0" w:line="240" w:lineRule="auto"/>
              <w:rPr>
                <w:b/>
                <w:bCs/>
              </w:rPr>
            </w:pPr>
            <w:r w:rsidRPr="00DF5AF3">
              <w:rPr>
                <w:b/>
                <w:bCs/>
              </w:rPr>
              <w:t>LESEPROSJEKT</w:t>
            </w:r>
          </w:p>
          <w:p w14:paraId="196B5C02" w14:textId="77777777" w:rsidR="00710B1D" w:rsidRPr="00B06029" w:rsidRDefault="00710B1D" w:rsidP="00710B1D">
            <w:pPr>
              <w:autoSpaceDE w:val="0"/>
              <w:autoSpaceDN w:val="0"/>
              <w:adjustRightInd w:val="0"/>
              <w:spacing w:after="0"/>
            </w:pPr>
            <w:r>
              <w:t>Elevene skal</w:t>
            </w:r>
          </w:p>
          <w:p w14:paraId="46B57126" w14:textId="77777777" w:rsidR="00710B1D" w:rsidRPr="00DF5AF3" w:rsidRDefault="00710B1D" w:rsidP="001A307F">
            <w:pPr>
              <w:pStyle w:val="Listeavsnitt"/>
              <w:numPr>
                <w:ilvl w:val="0"/>
                <w:numId w:val="11"/>
              </w:numPr>
              <w:autoSpaceDE w:val="0"/>
              <w:autoSpaceDN w:val="0"/>
              <w:adjustRightInd w:val="0"/>
              <w:spacing w:after="0"/>
              <w:rPr>
                <w:color w:val="auto"/>
              </w:rPr>
            </w:pPr>
            <w:r>
              <w:rPr>
                <w:color w:val="auto"/>
              </w:rPr>
              <w:t>ha</w:t>
            </w:r>
            <w:r w:rsidRPr="00DF5AF3">
              <w:rPr>
                <w:color w:val="auto"/>
              </w:rPr>
              <w:t xml:space="preserve"> </w:t>
            </w:r>
            <w:r>
              <w:rPr>
                <w:color w:val="auto"/>
              </w:rPr>
              <w:t xml:space="preserve">minst </w:t>
            </w:r>
            <w:r w:rsidRPr="00DF5AF3">
              <w:rPr>
                <w:color w:val="auto"/>
              </w:rPr>
              <w:t>et skjønnlitterært leseprosjekt hvert år</w:t>
            </w:r>
          </w:p>
          <w:p w14:paraId="39C29007" w14:textId="77777777" w:rsidR="00710B1D" w:rsidRPr="00DF5AF3" w:rsidRDefault="00710B1D" w:rsidP="001A307F">
            <w:pPr>
              <w:pStyle w:val="Listeavsnitt"/>
              <w:numPr>
                <w:ilvl w:val="0"/>
                <w:numId w:val="11"/>
              </w:numPr>
              <w:autoSpaceDE w:val="0"/>
              <w:autoSpaceDN w:val="0"/>
              <w:adjustRightInd w:val="0"/>
              <w:spacing w:after="0"/>
              <w:rPr>
                <w:color w:val="auto"/>
              </w:rPr>
            </w:pPr>
            <w:r>
              <w:rPr>
                <w:color w:val="auto"/>
              </w:rPr>
              <w:t>ha minst</w:t>
            </w:r>
            <w:r w:rsidRPr="00DF5AF3">
              <w:rPr>
                <w:color w:val="auto"/>
              </w:rPr>
              <w:t xml:space="preserve"> et faglitterært leseprosjekt hvert år</w:t>
            </w:r>
          </w:p>
          <w:p w14:paraId="781C327C" w14:textId="77777777" w:rsidR="00710B1D" w:rsidRPr="00DF5AF3" w:rsidRDefault="00710B1D" w:rsidP="001A307F">
            <w:pPr>
              <w:pStyle w:val="Listeavsnitt"/>
              <w:numPr>
                <w:ilvl w:val="0"/>
                <w:numId w:val="11"/>
              </w:numPr>
              <w:autoSpaceDE w:val="0"/>
              <w:autoSpaceDN w:val="0"/>
              <w:adjustRightInd w:val="0"/>
              <w:spacing w:after="0"/>
              <w:rPr>
                <w:b/>
                <w:bCs/>
                <w:color w:val="auto"/>
              </w:rPr>
            </w:pPr>
            <w:r>
              <w:rPr>
                <w:color w:val="auto"/>
              </w:rPr>
              <w:t xml:space="preserve">jevnlig </w:t>
            </w:r>
            <w:r w:rsidRPr="00DF5AF3">
              <w:rPr>
                <w:color w:val="auto"/>
              </w:rPr>
              <w:t>framføre muntlig for et publikum</w:t>
            </w:r>
          </w:p>
          <w:p w14:paraId="6CC9A5FF" w14:textId="77777777" w:rsidR="00710B1D" w:rsidRPr="00DF5AF3" w:rsidRDefault="00710B1D" w:rsidP="00710B1D">
            <w:pPr>
              <w:autoSpaceDE w:val="0"/>
              <w:autoSpaceDN w:val="0"/>
              <w:adjustRightInd w:val="0"/>
              <w:spacing w:after="0"/>
              <w:rPr>
                <w:b/>
                <w:bCs/>
              </w:rPr>
            </w:pPr>
          </w:p>
          <w:p w14:paraId="0EF217A8" w14:textId="77777777" w:rsidR="00710B1D" w:rsidRPr="00DF5AF3" w:rsidRDefault="00710B1D" w:rsidP="00710B1D">
            <w:pPr>
              <w:autoSpaceDE w:val="0"/>
              <w:autoSpaceDN w:val="0"/>
              <w:adjustRightInd w:val="0"/>
              <w:spacing w:after="0" w:line="240" w:lineRule="auto"/>
              <w:rPr>
                <w:b/>
                <w:bCs/>
              </w:rPr>
            </w:pPr>
          </w:p>
          <w:p w14:paraId="788250C9" w14:textId="77777777" w:rsidR="00710B1D" w:rsidRPr="00DF5AF3" w:rsidRDefault="00710B1D" w:rsidP="00710B1D">
            <w:pPr>
              <w:autoSpaceDE w:val="0"/>
              <w:autoSpaceDN w:val="0"/>
              <w:adjustRightInd w:val="0"/>
              <w:spacing w:after="0" w:line="240" w:lineRule="auto"/>
              <w:rPr>
                <w:b/>
                <w:bCs/>
              </w:rPr>
            </w:pPr>
            <w:r w:rsidRPr="00DF5AF3">
              <w:rPr>
                <w:b/>
                <w:bCs/>
              </w:rPr>
              <w:t>SKRIFTLIG PRODUKSJON</w:t>
            </w:r>
          </w:p>
          <w:p w14:paraId="3A62172C" w14:textId="77777777" w:rsidR="00710B1D" w:rsidRPr="00DF5AF3" w:rsidRDefault="00710B1D" w:rsidP="001A307F">
            <w:pPr>
              <w:pStyle w:val="Listeavsnitt"/>
              <w:numPr>
                <w:ilvl w:val="0"/>
                <w:numId w:val="13"/>
              </w:numPr>
              <w:autoSpaceDE w:val="0"/>
              <w:autoSpaceDN w:val="0"/>
              <w:adjustRightInd w:val="0"/>
              <w:spacing w:after="0"/>
              <w:rPr>
                <w:color w:val="auto"/>
              </w:rPr>
            </w:pPr>
            <w:r>
              <w:rPr>
                <w:color w:val="auto"/>
              </w:rPr>
              <w:t xml:space="preserve">få </w:t>
            </w:r>
            <w:r w:rsidRPr="00DF5AF3">
              <w:rPr>
                <w:color w:val="auto"/>
              </w:rPr>
              <w:t xml:space="preserve">veiledet skriving </w:t>
            </w:r>
          </w:p>
          <w:p w14:paraId="601FB90A" w14:textId="77777777" w:rsidR="00710B1D" w:rsidRPr="00DF5AF3" w:rsidRDefault="00710B1D" w:rsidP="001A307F">
            <w:pPr>
              <w:pStyle w:val="Listeavsnitt"/>
              <w:numPr>
                <w:ilvl w:val="0"/>
                <w:numId w:val="13"/>
              </w:numPr>
              <w:autoSpaceDE w:val="0"/>
              <w:autoSpaceDN w:val="0"/>
              <w:adjustRightInd w:val="0"/>
              <w:spacing w:after="0"/>
              <w:rPr>
                <w:color w:val="auto"/>
              </w:rPr>
            </w:pPr>
            <w:r>
              <w:rPr>
                <w:color w:val="auto"/>
              </w:rPr>
              <w:t xml:space="preserve">bruke </w:t>
            </w:r>
            <w:r w:rsidRPr="00DF5AF3">
              <w:rPr>
                <w:color w:val="auto"/>
              </w:rPr>
              <w:t xml:space="preserve">tenkeskriving </w:t>
            </w:r>
          </w:p>
          <w:p w14:paraId="3C0AAE77" w14:textId="77777777" w:rsidR="00710B1D" w:rsidRDefault="00710B1D" w:rsidP="001A307F">
            <w:pPr>
              <w:pStyle w:val="Listeavsnitt"/>
              <w:numPr>
                <w:ilvl w:val="0"/>
                <w:numId w:val="13"/>
              </w:numPr>
              <w:autoSpaceDE w:val="0"/>
              <w:autoSpaceDN w:val="0"/>
              <w:adjustRightInd w:val="0"/>
              <w:spacing w:after="0"/>
              <w:rPr>
                <w:color w:val="auto"/>
              </w:rPr>
            </w:pPr>
            <w:r w:rsidRPr="00DF5AF3">
              <w:rPr>
                <w:color w:val="auto"/>
              </w:rPr>
              <w:t>bruke skrivetrekanten</w:t>
            </w:r>
          </w:p>
          <w:p w14:paraId="00D3F269" w14:textId="77777777" w:rsidR="00710B1D" w:rsidRPr="00DF5AF3" w:rsidRDefault="00710B1D" w:rsidP="001A307F">
            <w:pPr>
              <w:pStyle w:val="Listeavsnitt"/>
              <w:numPr>
                <w:ilvl w:val="0"/>
                <w:numId w:val="13"/>
              </w:numPr>
              <w:autoSpaceDE w:val="0"/>
              <w:autoSpaceDN w:val="0"/>
              <w:adjustRightInd w:val="0"/>
              <w:spacing w:after="0"/>
              <w:rPr>
                <w:color w:val="auto"/>
              </w:rPr>
            </w:pPr>
            <w:r>
              <w:rPr>
                <w:color w:val="auto"/>
              </w:rPr>
              <w:t>bruke skriverammer</w:t>
            </w:r>
          </w:p>
          <w:p w14:paraId="5E075E30" w14:textId="77777777" w:rsidR="00710B1D" w:rsidRPr="00DF5AF3" w:rsidRDefault="00710B1D" w:rsidP="001A307F">
            <w:pPr>
              <w:pStyle w:val="Listeavsnitt"/>
              <w:numPr>
                <w:ilvl w:val="0"/>
                <w:numId w:val="13"/>
              </w:numPr>
              <w:autoSpaceDE w:val="0"/>
              <w:autoSpaceDN w:val="0"/>
              <w:adjustRightInd w:val="0"/>
              <w:spacing w:after="0"/>
              <w:rPr>
                <w:color w:val="auto"/>
              </w:rPr>
            </w:pPr>
            <w:r w:rsidRPr="00DF5AF3">
              <w:rPr>
                <w:color w:val="auto"/>
              </w:rPr>
              <w:t>skrive bokanmeldelser</w:t>
            </w:r>
          </w:p>
          <w:p w14:paraId="5BB5528B" w14:textId="77777777" w:rsidR="00710B1D" w:rsidRPr="00DF5AF3" w:rsidRDefault="00710B1D" w:rsidP="001A307F">
            <w:pPr>
              <w:pStyle w:val="Listeavsnitt"/>
              <w:numPr>
                <w:ilvl w:val="0"/>
                <w:numId w:val="13"/>
              </w:numPr>
              <w:autoSpaceDE w:val="0"/>
              <w:autoSpaceDN w:val="0"/>
              <w:adjustRightInd w:val="0"/>
              <w:spacing w:after="0"/>
              <w:rPr>
                <w:color w:val="auto"/>
              </w:rPr>
            </w:pPr>
            <w:r w:rsidRPr="00DF5AF3">
              <w:rPr>
                <w:color w:val="auto"/>
              </w:rPr>
              <w:t>delta i å vurdere modellerte tekster</w:t>
            </w:r>
          </w:p>
          <w:p w14:paraId="562C9482" w14:textId="77777777" w:rsidR="00710B1D" w:rsidRPr="00DF5AF3" w:rsidRDefault="00710B1D" w:rsidP="001A307F">
            <w:pPr>
              <w:pStyle w:val="Listeavsnitt"/>
              <w:numPr>
                <w:ilvl w:val="0"/>
                <w:numId w:val="13"/>
              </w:numPr>
              <w:autoSpaceDE w:val="0"/>
              <w:autoSpaceDN w:val="0"/>
              <w:adjustRightInd w:val="0"/>
              <w:spacing w:after="0"/>
              <w:rPr>
                <w:color w:val="auto"/>
              </w:rPr>
            </w:pPr>
            <w:r w:rsidRPr="00DF5AF3">
              <w:rPr>
                <w:color w:val="auto"/>
              </w:rPr>
              <w:t>produsere tekster i henhold til tema</w:t>
            </w:r>
          </w:p>
          <w:p w14:paraId="074A1C4B" w14:textId="77777777" w:rsidR="00710B1D" w:rsidRPr="00DF5AF3" w:rsidRDefault="00710B1D" w:rsidP="001A307F">
            <w:pPr>
              <w:pStyle w:val="Listeavsnitt"/>
              <w:numPr>
                <w:ilvl w:val="0"/>
                <w:numId w:val="13"/>
              </w:numPr>
              <w:autoSpaceDE w:val="0"/>
              <w:autoSpaceDN w:val="0"/>
              <w:adjustRightInd w:val="0"/>
              <w:spacing w:after="0"/>
              <w:rPr>
                <w:color w:val="auto"/>
              </w:rPr>
            </w:pPr>
            <w:r w:rsidRPr="00DF5AF3">
              <w:rPr>
                <w:color w:val="auto"/>
              </w:rPr>
              <w:t>skrive fagtekster</w:t>
            </w:r>
          </w:p>
          <w:p w14:paraId="412C0D49" w14:textId="77777777" w:rsidR="00710B1D" w:rsidRPr="00DF5AF3" w:rsidRDefault="00710B1D" w:rsidP="00710B1D">
            <w:pPr>
              <w:autoSpaceDE w:val="0"/>
              <w:autoSpaceDN w:val="0"/>
              <w:adjustRightInd w:val="0"/>
              <w:spacing w:after="0"/>
            </w:pPr>
          </w:p>
          <w:p w14:paraId="52069185" w14:textId="77777777" w:rsidR="00710B1D" w:rsidRPr="00DF5AF3" w:rsidRDefault="00710B1D" w:rsidP="00710B1D">
            <w:pPr>
              <w:autoSpaceDE w:val="0"/>
              <w:autoSpaceDN w:val="0"/>
              <w:adjustRightInd w:val="0"/>
              <w:spacing w:after="0"/>
            </w:pPr>
          </w:p>
        </w:tc>
        <w:tc>
          <w:tcPr>
            <w:tcW w:w="4649" w:type="dxa"/>
            <w:shd w:val="clear" w:color="auto" w:fill="auto"/>
          </w:tcPr>
          <w:p w14:paraId="610979A6" w14:textId="77777777" w:rsidR="00710B1D" w:rsidRPr="00DF5AF3" w:rsidRDefault="00710B1D" w:rsidP="00710B1D">
            <w:pPr>
              <w:autoSpaceDE w:val="0"/>
              <w:autoSpaceDN w:val="0"/>
              <w:adjustRightInd w:val="0"/>
              <w:spacing w:after="0" w:line="240" w:lineRule="auto"/>
              <w:rPr>
                <w:b/>
                <w:bCs/>
              </w:rPr>
            </w:pPr>
            <w:r w:rsidRPr="00DF5AF3">
              <w:rPr>
                <w:b/>
                <w:bCs/>
              </w:rPr>
              <w:t>MENGDELESING</w:t>
            </w:r>
          </w:p>
          <w:p w14:paraId="438CC972" w14:textId="77777777" w:rsidR="00710B1D" w:rsidRPr="001348B6" w:rsidRDefault="00710B1D" w:rsidP="00710B1D">
            <w:pPr>
              <w:autoSpaceDE w:val="0"/>
              <w:autoSpaceDN w:val="0"/>
              <w:adjustRightInd w:val="0"/>
              <w:spacing w:after="0" w:line="240" w:lineRule="auto"/>
              <w:rPr>
                <w:bCs/>
              </w:rPr>
            </w:pPr>
            <w:r>
              <w:rPr>
                <w:bCs/>
              </w:rPr>
              <w:t xml:space="preserve">Læreren må </w:t>
            </w:r>
            <w:r w:rsidRPr="001348B6">
              <w:rPr>
                <w:bCs/>
              </w:rPr>
              <w:t>sikre at elevene leser nok bøker/tek</w:t>
            </w:r>
            <w:r>
              <w:rPr>
                <w:bCs/>
              </w:rPr>
              <w:t>ster/litteratur.</w:t>
            </w:r>
          </w:p>
          <w:p w14:paraId="0B18E2B9" w14:textId="77777777" w:rsidR="00710B1D" w:rsidRPr="00B06029" w:rsidRDefault="00710B1D" w:rsidP="00710B1D">
            <w:pPr>
              <w:autoSpaceDE w:val="0"/>
              <w:autoSpaceDN w:val="0"/>
              <w:adjustRightInd w:val="0"/>
              <w:spacing w:after="0"/>
            </w:pPr>
            <w:r>
              <w:t>Elevene skal</w:t>
            </w:r>
          </w:p>
          <w:p w14:paraId="54BE918C" w14:textId="77777777" w:rsidR="00710B1D" w:rsidRPr="00DF5AF3" w:rsidRDefault="00710B1D" w:rsidP="001A307F">
            <w:pPr>
              <w:pStyle w:val="Listeavsnitt"/>
              <w:numPr>
                <w:ilvl w:val="0"/>
                <w:numId w:val="10"/>
              </w:numPr>
              <w:autoSpaceDE w:val="0"/>
              <w:autoSpaceDN w:val="0"/>
              <w:adjustRightInd w:val="0"/>
              <w:spacing w:after="0"/>
              <w:rPr>
                <w:color w:val="auto"/>
              </w:rPr>
            </w:pPr>
            <w:r w:rsidRPr="00DF5AF3">
              <w:rPr>
                <w:color w:val="auto"/>
              </w:rPr>
              <w:t>ha stillelesing minimum 90 minutter - fag/ skjønnlitteratur i uka</w:t>
            </w:r>
          </w:p>
          <w:p w14:paraId="2DE2867F" w14:textId="77777777" w:rsidR="00710B1D" w:rsidRPr="00DF5AF3" w:rsidRDefault="00710B1D" w:rsidP="001A307F">
            <w:pPr>
              <w:pStyle w:val="Listeavsnitt"/>
              <w:numPr>
                <w:ilvl w:val="0"/>
                <w:numId w:val="10"/>
              </w:numPr>
              <w:autoSpaceDE w:val="0"/>
              <w:autoSpaceDN w:val="0"/>
              <w:adjustRightInd w:val="0"/>
              <w:spacing w:after="0"/>
              <w:rPr>
                <w:color w:val="auto"/>
              </w:rPr>
            </w:pPr>
            <w:r>
              <w:rPr>
                <w:color w:val="auto"/>
              </w:rPr>
              <w:t>i det daglige arbeidet</w:t>
            </w:r>
            <w:r w:rsidRPr="00DF5AF3">
              <w:rPr>
                <w:color w:val="auto"/>
              </w:rPr>
              <w:t xml:space="preserve"> med lesing og s</w:t>
            </w:r>
            <w:r>
              <w:rPr>
                <w:color w:val="auto"/>
              </w:rPr>
              <w:t>kriving i alle fag,</w:t>
            </w:r>
            <w:r w:rsidRPr="00DF5AF3">
              <w:rPr>
                <w:color w:val="auto"/>
              </w:rPr>
              <w:t xml:space="preserve"> få øvelse i å presentere lærestoff for hverandre ved hjelp av et bredt utvalg</w:t>
            </w:r>
            <w:r>
              <w:rPr>
                <w:color w:val="auto"/>
              </w:rPr>
              <w:t xml:space="preserve"> av </w:t>
            </w:r>
            <w:r w:rsidRPr="00DF5AF3">
              <w:rPr>
                <w:color w:val="auto"/>
              </w:rPr>
              <w:t>lese-, skrive og læringsstrategier</w:t>
            </w:r>
          </w:p>
          <w:p w14:paraId="664E796C" w14:textId="77777777" w:rsidR="00710B1D" w:rsidRPr="00DF5AF3" w:rsidRDefault="00710B1D" w:rsidP="001A307F">
            <w:pPr>
              <w:pStyle w:val="Listeavsnitt"/>
              <w:numPr>
                <w:ilvl w:val="0"/>
                <w:numId w:val="10"/>
              </w:numPr>
              <w:autoSpaceDE w:val="0"/>
              <w:autoSpaceDN w:val="0"/>
              <w:adjustRightInd w:val="0"/>
              <w:spacing w:after="0"/>
              <w:rPr>
                <w:b/>
                <w:bCs/>
                <w:color w:val="auto"/>
              </w:rPr>
            </w:pPr>
            <w:r w:rsidRPr="00DF5AF3">
              <w:rPr>
                <w:color w:val="auto"/>
              </w:rPr>
              <w:t>leseleksene skal være fra flere fag enn bare norskfaget</w:t>
            </w:r>
          </w:p>
          <w:p w14:paraId="6B95026B" w14:textId="77777777" w:rsidR="00710B1D" w:rsidRPr="00DF5AF3" w:rsidRDefault="00710B1D" w:rsidP="00710B1D">
            <w:pPr>
              <w:autoSpaceDE w:val="0"/>
              <w:autoSpaceDN w:val="0"/>
              <w:adjustRightInd w:val="0"/>
              <w:spacing w:after="0"/>
              <w:rPr>
                <w:b/>
                <w:bCs/>
              </w:rPr>
            </w:pPr>
          </w:p>
          <w:p w14:paraId="4E8AA913" w14:textId="77777777" w:rsidR="00710B1D" w:rsidRPr="00DF5AF3" w:rsidRDefault="00710B1D" w:rsidP="00710B1D">
            <w:pPr>
              <w:autoSpaceDE w:val="0"/>
              <w:autoSpaceDN w:val="0"/>
              <w:adjustRightInd w:val="0"/>
              <w:spacing w:after="0" w:line="240" w:lineRule="auto"/>
              <w:rPr>
                <w:b/>
                <w:bCs/>
              </w:rPr>
            </w:pPr>
          </w:p>
          <w:p w14:paraId="38850E73" w14:textId="77777777" w:rsidR="00710B1D" w:rsidRPr="00DF5AF3" w:rsidRDefault="00710B1D" w:rsidP="00710B1D">
            <w:pPr>
              <w:autoSpaceDE w:val="0"/>
              <w:autoSpaceDN w:val="0"/>
              <w:adjustRightInd w:val="0"/>
              <w:spacing w:after="0" w:line="240" w:lineRule="auto"/>
              <w:rPr>
                <w:b/>
                <w:bCs/>
              </w:rPr>
            </w:pPr>
            <w:r w:rsidRPr="00DF5AF3">
              <w:rPr>
                <w:b/>
                <w:bCs/>
              </w:rPr>
              <w:t>HØYTLESING</w:t>
            </w:r>
          </w:p>
          <w:p w14:paraId="638835BB" w14:textId="77777777" w:rsidR="00710B1D" w:rsidRPr="00B06029" w:rsidRDefault="00710B1D" w:rsidP="00710B1D">
            <w:pPr>
              <w:autoSpaceDE w:val="0"/>
              <w:autoSpaceDN w:val="0"/>
              <w:adjustRightInd w:val="0"/>
              <w:spacing w:after="0"/>
            </w:pPr>
            <w:r>
              <w:t xml:space="preserve">Elevene skal </w:t>
            </w:r>
          </w:p>
          <w:p w14:paraId="7B822C9C" w14:textId="77777777" w:rsidR="00710B1D" w:rsidRPr="00DF5AF3" w:rsidRDefault="00710B1D" w:rsidP="001A307F">
            <w:pPr>
              <w:pStyle w:val="Listeavsnitt"/>
              <w:numPr>
                <w:ilvl w:val="0"/>
                <w:numId w:val="12"/>
              </w:numPr>
              <w:autoSpaceDE w:val="0"/>
              <w:autoSpaceDN w:val="0"/>
              <w:adjustRightInd w:val="0"/>
              <w:spacing w:after="0"/>
              <w:rPr>
                <w:color w:val="auto"/>
              </w:rPr>
            </w:pPr>
            <w:r w:rsidRPr="00DF5AF3">
              <w:rPr>
                <w:color w:val="auto"/>
              </w:rPr>
              <w:t>lese høyt i alle fag i den daglige undervisningen; korlesing, lesepartner, høytlesing…</w:t>
            </w:r>
          </w:p>
          <w:p w14:paraId="4BF6492B" w14:textId="77777777" w:rsidR="00710B1D" w:rsidRPr="00DF5AF3" w:rsidRDefault="00710B1D" w:rsidP="001A307F">
            <w:pPr>
              <w:pStyle w:val="Listeavsnitt"/>
              <w:numPr>
                <w:ilvl w:val="0"/>
                <w:numId w:val="12"/>
              </w:numPr>
              <w:autoSpaceDE w:val="0"/>
              <w:autoSpaceDN w:val="0"/>
              <w:adjustRightInd w:val="0"/>
              <w:spacing w:after="0"/>
              <w:rPr>
                <w:color w:val="auto"/>
              </w:rPr>
            </w:pPr>
            <w:r w:rsidRPr="00DF5AF3">
              <w:rPr>
                <w:color w:val="auto"/>
              </w:rPr>
              <w:t>lytte til høytlesing, lydbok/lydfil – minimum fire bøker i året</w:t>
            </w:r>
          </w:p>
          <w:p w14:paraId="4261D10F" w14:textId="77777777" w:rsidR="00710B1D" w:rsidRPr="00DF5AF3" w:rsidRDefault="00710B1D" w:rsidP="00710B1D">
            <w:pPr>
              <w:autoSpaceDE w:val="0"/>
              <w:autoSpaceDN w:val="0"/>
              <w:adjustRightInd w:val="0"/>
              <w:spacing w:after="0"/>
              <w:rPr>
                <w:b/>
                <w:bCs/>
              </w:rPr>
            </w:pPr>
          </w:p>
          <w:p w14:paraId="3D9E0F81" w14:textId="77777777" w:rsidR="00710B1D" w:rsidRPr="00DF5AF3" w:rsidRDefault="00710B1D" w:rsidP="00710B1D">
            <w:pPr>
              <w:autoSpaceDE w:val="0"/>
              <w:autoSpaceDN w:val="0"/>
              <w:adjustRightInd w:val="0"/>
              <w:spacing w:after="0"/>
              <w:rPr>
                <w:b/>
                <w:bCs/>
              </w:rPr>
            </w:pPr>
          </w:p>
          <w:p w14:paraId="73C5A6A5" w14:textId="77777777" w:rsidR="00710B1D" w:rsidRPr="00DF5AF3" w:rsidRDefault="00710B1D" w:rsidP="00710B1D">
            <w:pPr>
              <w:autoSpaceDE w:val="0"/>
              <w:autoSpaceDN w:val="0"/>
              <w:adjustRightInd w:val="0"/>
              <w:spacing w:after="0"/>
              <w:rPr>
                <w:b/>
                <w:bCs/>
              </w:rPr>
            </w:pPr>
          </w:p>
          <w:p w14:paraId="0096FF88" w14:textId="77777777" w:rsidR="00710B1D" w:rsidRPr="00DF5AF3" w:rsidRDefault="00710B1D" w:rsidP="00710B1D">
            <w:pPr>
              <w:autoSpaceDE w:val="0"/>
              <w:autoSpaceDN w:val="0"/>
              <w:adjustRightInd w:val="0"/>
              <w:spacing w:after="0"/>
              <w:rPr>
                <w:b/>
                <w:bCs/>
              </w:rPr>
            </w:pPr>
          </w:p>
          <w:p w14:paraId="3BD5B3FC" w14:textId="77777777" w:rsidR="00710B1D" w:rsidRPr="00DF5AF3" w:rsidRDefault="00710B1D" w:rsidP="00710B1D">
            <w:pPr>
              <w:autoSpaceDE w:val="0"/>
              <w:autoSpaceDN w:val="0"/>
              <w:adjustRightInd w:val="0"/>
              <w:spacing w:after="0"/>
              <w:rPr>
                <w:b/>
                <w:bCs/>
              </w:rPr>
            </w:pPr>
          </w:p>
          <w:p w14:paraId="1066B181" w14:textId="77777777" w:rsidR="00710B1D" w:rsidRPr="00DF5AF3" w:rsidRDefault="00710B1D" w:rsidP="00710B1D">
            <w:pPr>
              <w:autoSpaceDE w:val="0"/>
              <w:autoSpaceDN w:val="0"/>
              <w:adjustRightInd w:val="0"/>
              <w:spacing w:after="0"/>
              <w:rPr>
                <w:b/>
                <w:bCs/>
              </w:rPr>
            </w:pPr>
          </w:p>
          <w:p w14:paraId="4EB45078" w14:textId="77777777" w:rsidR="00710B1D" w:rsidRPr="00DF5AF3" w:rsidRDefault="00710B1D" w:rsidP="00710B1D">
            <w:pPr>
              <w:autoSpaceDE w:val="0"/>
              <w:autoSpaceDN w:val="0"/>
              <w:adjustRightInd w:val="0"/>
              <w:spacing w:after="0"/>
              <w:jc w:val="center"/>
              <w:rPr>
                <w:b/>
                <w:bCs/>
              </w:rPr>
            </w:pPr>
            <w:r w:rsidRPr="00DF5AF3">
              <w:rPr>
                <w:rFonts w:ascii="Arial" w:hAnsi="Arial" w:cs="Arial"/>
                <w:noProof/>
                <w:sz w:val="20"/>
                <w:szCs w:val="20"/>
              </w:rPr>
              <w:drawing>
                <wp:inline distT="0" distB="0" distL="0" distR="0" wp14:anchorId="01724EFD" wp14:editId="194CF8DC">
                  <wp:extent cx="2324100" cy="1543348"/>
                  <wp:effectExtent l="0" t="0" r="0" b="0"/>
                  <wp:docPr id="293" name="Bilde 293" descr="http://www.sandnessjoen.vgs.no/handlers/bv.ashx/i2d71e324-878a-44b8-9bf6-e8220dd4e169/studere_sam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ndnessjoen.vgs.no/handlers/bv.ashx/i2d71e324-878a-44b8-9bf6-e8220dd4e169/studere_samme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35457" cy="1550889"/>
                          </a:xfrm>
                          <a:prstGeom prst="rect">
                            <a:avLst/>
                          </a:prstGeom>
                          <a:noFill/>
                          <a:ln>
                            <a:noFill/>
                          </a:ln>
                        </pic:spPr>
                      </pic:pic>
                    </a:graphicData>
                  </a:graphic>
                </wp:inline>
              </w:drawing>
            </w:r>
          </w:p>
        </w:tc>
      </w:tr>
      <w:tr w:rsidR="00710B1D" w:rsidRPr="00DA5B30" w14:paraId="4AB443B4" w14:textId="77777777" w:rsidTr="00710B1D">
        <w:tc>
          <w:tcPr>
            <w:tcW w:w="4649" w:type="dxa"/>
            <w:shd w:val="clear" w:color="auto" w:fill="auto"/>
          </w:tcPr>
          <w:p w14:paraId="2374E64B" w14:textId="77777777" w:rsidR="00710B1D" w:rsidRDefault="00710B1D" w:rsidP="00710B1D">
            <w:pPr>
              <w:autoSpaceDE w:val="0"/>
              <w:autoSpaceDN w:val="0"/>
              <w:adjustRightInd w:val="0"/>
              <w:spacing w:after="0" w:line="240" w:lineRule="auto"/>
              <w:rPr>
                <w:b/>
                <w:bCs/>
              </w:rPr>
            </w:pPr>
          </w:p>
          <w:p w14:paraId="56B3811E" w14:textId="77777777" w:rsidR="00710B1D" w:rsidRPr="00EA5FEA" w:rsidRDefault="00710B1D" w:rsidP="00710B1D">
            <w:pPr>
              <w:autoSpaceDE w:val="0"/>
              <w:autoSpaceDN w:val="0"/>
              <w:adjustRightInd w:val="0"/>
              <w:spacing w:after="0"/>
              <w:rPr>
                <w:b/>
                <w:bCs/>
              </w:rPr>
            </w:pPr>
          </w:p>
        </w:tc>
        <w:tc>
          <w:tcPr>
            <w:tcW w:w="4649" w:type="dxa"/>
            <w:shd w:val="clear" w:color="auto" w:fill="auto"/>
          </w:tcPr>
          <w:p w14:paraId="3F6D4CBE" w14:textId="77777777" w:rsidR="00710B1D" w:rsidRDefault="00710B1D" w:rsidP="00710B1D">
            <w:pPr>
              <w:autoSpaceDE w:val="0"/>
              <w:autoSpaceDN w:val="0"/>
              <w:adjustRightInd w:val="0"/>
              <w:spacing w:after="0" w:line="240" w:lineRule="auto"/>
              <w:rPr>
                <w:b/>
                <w:bCs/>
                <w:color w:val="000000"/>
              </w:rPr>
            </w:pPr>
          </w:p>
          <w:p w14:paraId="5F25DDA1" w14:textId="77777777" w:rsidR="00710B1D" w:rsidRPr="00DA5B30" w:rsidRDefault="00710B1D" w:rsidP="00710B1D">
            <w:pPr>
              <w:pStyle w:val="Listeavsnitt"/>
              <w:autoSpaceDE w:val="0"/>
              <w:autoSpaceDN w:val="0"/>
              <w:adjustRightInd w:val="0"/>
              <w:spacing w:after="0"/>
              <w:ind w:left="227" w:firstLine="0"/>
              <w:rPr>
                <w:b/>
                <w:bCs/>
              </w:rPr>
            </w:pPr>
          </w:p>
        </w:tc>
      </w:tr>
    </w:tbl>
    <w:p w14:paraId="00961E8C" w14:textId="77777777" w:rsidR="003D4C82" w:rsidRDefault="003D4C82" w:rsidP="005F6229">
      <w:pPr>
        <w:pStyle w:val="Overskrift2"/>
      </w:pPr>
      <w:bookmarkStart w:id="24" w:name="_Toc459712232"/>
    </w:p>
    <w:p w14:paraId="1A1E7F48" w14:textId="77777777" w:rsidR="00531806" w:rsidRPr="00531806" w:rsidRDefault="00531806" w:rsidP="00531806"/>
    <w:p w14:paraId="1F05BD42" w14:textId="77777777" w:rsidR="003D4C82" w:rsidRDefault="00531806" w:rsidP="00BB4C20">
      <w:pPr>
        <w:pStyle w:val="Overskrift2"/>
        <w:numPr>
          <w:ilvl w:val="0"/>
          <w:numId w:val="67"/>
        </w:numPr>
      </w:pPr>
      <w:bookmarkStart w:id="25" w:name="_Toc13207131"/>
      <w:r>
        <w:t>Å utvikle elevenes språklige ferdigheter</w:t>
      </w:r>
      <w:bookmarkEnd w:id="25"/>
    </w:p>
    <w:bookmarkEnd w:id="24"/>
    <w:p w14:paraId="3A3A52A0" w14:textId="77777777" w:rsidR="00710B1D" w:rsidRPr="00000C8B" w:rsidRDefault="00710B1D" w:rsidP="00531806">
      <w:pPr>
        <w:pStyle w:val="Listeavsnitt"/>
        <w:ind w:firstLine="0"/>
        <w:rPr>
          <w:sz w:val="28"/>
          <w:szCs w:val="28"/>
        </w:rPr>
      </w:pPr>
    </w:p>
    <w:p w14:paraId="6A808473" w14:textId="77777777" w:rsidR="00710B1D" w:rsidRDefault="00710B1D" w:rsidP="00710B1D">
      <w:pPr>
        <w:pStyle w:val="Listeavsnitt"/>
        <w:ind w:firstLine="0"/>
        <w:rPr>
          <w:sz w:val="32"/>
          <w:szCs w:val="28"/>
        </w:rPr>
      </w:pPr>
    </w:p>
    <w:p w14:paraId="5F661A79" w14:textId="77777777" w:rsidR="00531806" w:rsidRPr="00531806" w:rsidRDefault="00531806" w:rsidP="00710B1D">
      <w:pPr>
        <w:pStyle w:val="Listeavsnitt"/>
        <w:ind w:firstLine="0"/>
        <w:rPr>
          <w:sz w:val="32"/>
          <w:szCs w:val="28"/>
        </w:rPr>
      </w:pPr>
    </w:p>
    <w:p w14:paraId="6B1286F8" w14:textId="77777777" w:rsidR="00710B1D" w:rsidRPr="00000C8B" w:rsidRDefault="00710B1D" w:rsidP="00710B1D">
      <w:pPr>
        <w:shd w:val="clear" w:color="auto" w:fill="DBE5F1" w:themeFill="accent1" w:themeFillTint="33"/>
        <w:rPr>
          <w:rFonts w:ascii="Lucida Calligraphy" w:hAnsi="Lucida Calligraphy"/>
          <w:sz w:val="28"/>
          <w:szCs w:val="28"/>
        </w:rPr>
      </w:pPr>
      <w:r w:rsidRPr="00000C8B">
        <w:rPr>
          <w:rFonts w:ascii="Lucida Calligraphy" w:hAnsi="Lucida Calligraphy"/>
          <w:sz w:val="28"/>
          <w:szCs w:val="28"/>
        </w:rPr>
        <w:t xml:space="preserve">Språk er et komplekst begrep. Det er vanlig å si at språk har tre dimensjoner: form, innhold og bruk. </w:t>
      </w:r>
    </w:p>
    <w:p w14:paraId="40D0D154" w14:textId="77777777" w:rsidR="00710B1D" w:rsidRDefault="00710B1D" w:rsidP="00710B1D">
      <w:pPr>
        <w:shd w:val="clear" w:color="auto" w:fill="DBE5F1" w:themeFill="accent1" w:themeFillTint="33"/>
        <w:rPr>
          <w:rFonts w:ascii="Lucida Calligraphy" w:hAnsi="Lucida Calligraphy"/>
          <w:sz w:val="28"/>
          <w:szCs w:val="28"/>
        </w:rPr>
      </w:pPr>
      <w:r w:rsidRPr="00000C8B">
        <w:rPr>
          <w:rFonts w:ascii="Lucida Calligraphy" w:hAnsi="Lucida Calligraphy"/>
          <w:sz w:val="28"/>
          <w:szCs w:val="28"/>
        </w:rPr>
        <w:t>Disse tre dimensjonene er alltid i tett samspill med hverandre.</w:t>
      </w:r>
    </w:p>
    <w:p w14:paraId="25FB5976" w14:textId="77777777" w:rsidR="00710B1D" w:rsidRPr="009966F4" w:rsidRDefault="00710B1D" w:rsidP="00710B1D">
      <w:pPr>
        <w:shd w:val="clear" w:color="auto" w:fill="DBE5F1" w:themeFill="accent1" w:themeFillTint="33"/>
        <w:spacing w:after="0"/>
        <w:rPr>
          <w:rFonts w:ascii="Lucida Calligraphy" w:hAnsi="Lucida Calligraphy"/>
        </w:rPr>
      </w:pPr>
      <w:r w:rsidRPr="009966F4">
        <w:rPr>
          <w:rFonts w:ascii="Lucida Calligraphy" w:hAnsi="Lucida Calligraphy"/>
        </w:rPr>
        <w:t>Elevene må ikke bare lære fakta i et emne, men også</w:t>
      </w:r>
      <w:r>
        <w:rPr>
          <w:rFonts w:ascii="Lucida Calligraphy" w:hAnsi="Lucida Calligraphy"/>
        </w:rPr>
        <w:t xml:space="preserve"> </w:t>
      </w:r>
      <w:r w:rsidRPr="009966F4">
        <w:rPr>
          <w:rFonts w:ascii="Lucida Calligraphy" w:hAnsi="Lucida Calligraphy"/>
        </w:rPr>
        <w:t>fruktbare måter å presentere emnet på i klasserommet</w:t>
      </w:r>
    </w:p>
    <w:p w14:paraId="36A3C475" w14:textId="77777777" w:rsidR="00710B1D" w:rsidRDefault="00710B1D" w:rsidP="00710B1D">
      <w:pPr>
        <w:shd w:val="clear" w:color="auto" w:fill="DBE5F1" w:themeFill="accent1" w:themeFillTint="33"/>
        <w:rPr>
          <w:rFonts w:ascii="Lucida Calligraphy" w:hAnsi="Lucida Calligraphy"/>
          <w:sz w:val="28"/>
          <w:szCs w:val="28"/>
        </w:rPr>
      </w:pPr>
    </w:p>
    <w:p w14:paraId="43B48602" w14:textId="77777777" w:rsidR="00710B1D" w:rsidRDefault="00710B1D" w:rsidP="00710B1D">
      <w:pPr>
        <w:rPr>
          <w:rFonts w:ascii="Lucida Calligraphy" w:hAnsi="Lucida Calligraphy"/>
        </w:rPr>
      </w:pPr>
    </w:p>
    <w:p w14:paraId="7F85DBD4" w14:textId="77777777" w:rsidR="00531806" w:rsidRDefault="00531806" w:rsidP="00710B1D">
      <w:pPr>
        <w:rPr>
          <w:rFonts w:ascii="Lucida Calligraphy" w:hAnsi="Lucida Calligraphy"/>
        </w:rPr>
      </w:pPr>
    </w:p>
    <w:p w14:paraId="4D4F63CD" w14:textId="77777777" w:rsidR="00710B1D" w:rsidRDefault="00710B1D" w:rsidP="00710B1D">
      <w:pPr>
        <w:jc w:val="center"/>
        <w:rPr>
          <w:rFonts w:ascii="Lucida Calligraphy" w:hAnsi="Lucida Calligraphy"/>
        </w:rPr>
      </w:pPr>
      <w:r>
        <w:rPr>
          <w:rFonts w:ascii="Arial" w:hAnsi="Arial" w:cs="Arial"/>
          <w:noProof/>
          <w:sz w:val="20"/>
          <w:szCs w:val="20"/>
        </w:rPr>
        <w:drawing>
          <wp:inline distT="0" distB="0" distL="0" distR="0" wp14:anchorId="38F3C533" wp14:editId="7AE0FA1F">
            <wp:extent cx="1798587" cy="2333625"/>
            <wp:effectExtent l="0" t="0" r="0" b="0"/>
            <wp:docPr id="300" name="Bilde 300" descr="http://www.skrivesenteret.no/uploads/files/Tipsheftet_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krivesenteret.no/uploads/files/Tipsheftet_NN.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4722" cy="2341585"/>
                    </a:xfrm>
                    <a:prstGeom prst="rect">
                      <a:avLst/>
                    </a:prstGeom>
                    <a:noFill/>
                    <a:ln>
                      <a:noFill/>
                    </a:ln>
                  </pic:spPr>
                </pic:pic>
              </a:graphicData>
            </a:graphic>
          </wp:inline>
        </w:drawing>
      </w:r>
    </w:p>
    <w:p w14:paraId="79B49F30" w14:textId="77777777" w:rsidR="00710B1D" w:rsidRPr="009A306F" w:rsidRDefault="00710B1D" w:rsidP="00710B1D">
      <w:pPr>
        <w:shd w:val="clear" w:color="auto" w:fill="FFFFFF" w:themeFill="background1"/>
        <w:rPr>
          <w:sz w:val="28"/>
          <w:szCs w:val="28"/>
        </w:rPr>
      </w:pPr>
      <w:r w:rsidRPr="009A306F">
        <w:rPr>
          <w:sz w:val="28"/>
          <w:szCs w:val="28"/>
        </w:rPr>
        <w:t>Læreren må modellere tekster som viser fagets terminologi, fagets teksttyper og sjanger.</w:t>
      </w:r>
    </w:p>
    <w:p w14:paraId="214BEDF9" w14:textId="77777777" w:rsidR="00710B1D" w:rsidRDefault="00710B1D" w:rsidP="00710B1D">
      <w:pPr>
        <w:shd w:val="clear" w:color="auto" w:fill="FFFFFF" w:themeFill="background1"/>
        <w:rPr>
          <w:rFonts w:eastAsia="Times New Roman"/>
          <w:color w:val="000000" w:themeColor="text1"/>
          <w:sz w:val="28"/>
          <w:szCs w:val="28"/>
        </w:rPr>
      </w:pPr>
      <w:r w:rsidRPr="009A306F">
        <w:rPr>
          <w:rFonts w:eastAsia="Times New Roman"/>
          <w:color w:val="333333"/>
          <w:sz w:val="28"/>
          <w:szCs w:val="28"/>
        </w:rPr>
        <w:t xml:space="preserve">Tips – film. </w:t>
      </w:r>
      <w:hyperlink r:id="rId34" w:history="1">
        <w:r w:rsidRPr="009A306F">
          <w:rPr>
            <w:rStyle w:val="Hyperkobling"/>
            <w:rFonts w:eastAsia="Times New Roman"/>
            <w:sz w:val="28"/>
            <w:szCs w:val="28"/>
          </w:rPr>
          <w:t>Aktiv læring – praktiske øvelser i lesing og skriving.</w:t>
        </w:r>
      </w:hyperlink>
      <w:r w:rsidRPr="009A306F">
        <w:rPr>
          <w:rFonts w:eastAsia="Times New Roman"/>
          <w:color w:val="333333"/>
          <w:sz w:val="28"/>
          <w:szCs w:val="28"/>
        </w:rPr>
        <w:t xml:space="preserve"> </w:t>
      </w:r>
      <w:r w:rsidRPr="009A306F">
        <w:rPr>
          <w:rFonts w:eastAsia="Times New Roman"/>
          <w:color w:val="000000" w:themeColor="text1"/>
          <w:sz w:val="28"/>
          <w:szCs w:val="28"/>
        </w:rPr>
        <w:t>Filmen viser ulike praktiske øvelser som elevene jobber med før, under og etter lesing og skriving. Innholdet i filmen baserer seg på heftet "I skrivende stund".</w:t>
      </w:r>
    </w:p>
    <w:p w14:paraId="78F534E8" w14:textId="77777777" w:rsidR="00687200" w:rsidRDefault="00687200" w:rsidP="00710B1D">
      <w:pPr>
        <w:shd w:val="clear" w:color="auto" w:fill="FFFFFF" w:themeFill="background1"/>
        <w:rPr>
          <w:rFonts w:eastAsia="Times New Roman"/>
          <w:color w:val="000000" w:themeColor="text1"/>
          <w:sz w:val="28"/>
          <w:szCs w:val="28"/>
        </w:rPr>
      </w:pPr>
    </w:p>
    <w:p w14:paraId="71FBA51C" w14:textId="77777777" w:rsidR="00687200" w:rsidRDefault="00687200" w:rsidP="00710B1D">
      <w:pPr>
        <w:shd w:val="clear" w:color="auto" w:fill="FFFFFF" w:themeFill="background1"/>
        <w:rPr>
          <w:rFonts w:eastAsia="Times New Roman"/>
          <w:color w:val="000000" w:themeColor="text1"/>
          <w:sz w:val="28"/>
          <w:szCs w:val="28"/>
        </w:rPr>
      </w:pPr>
    </w:p>
    <w:p w14:paraId="5DFA14B0" w14:textId="77777777" w:rsidR="00531806" w:rsidRDefault="00531806" w:rsidP="005F6229"/>
    <w:p w14:paraId="5DF884F8" w14:textId="77777777" w:rsidR="00710B1D" w:rsidRPr="00B11BCF" w:rsidRDefault="00710B1D" w:rsidP="005F6229">
      <w:r>
        <w:t xml:space="preserve">Å UTVIKLE ELEVENES </w:t>
      </w:r>
      <w:r w:rsidRPr="00B11BCF">
        <w:t>SPRÅKLIGE FERDIGHETER</w:t>
      </w:r>
    </w:p>
    <w:p w14:paraId="2212008D" w14:textId="77777777" w:rsidR="00710B1D" w:rsidRPr="00F0323E" w:rsidRDefault="00710B1D" w:rsidP="00710B1D">
      <w:pPr>
        <w:pStyle w:val="Overskrift3"/>
        <w:spacing w:after="240"/>
        <w:rPr>
          <w:b/>
        </w:rPr>
      </w:pPr>
      <w:bookmarkStart w:id="26" w:name="_Toc459712234"/>
      <w:bookmarkStart w:id="27" w:name="_Toc13207132"/>
      <w:r>
        <w:rPr>
          <w:b/>
        </w:rPr>
        <w:t>2.1. Aktivitet 1.-4.trinn</w:t>
      </w:r>
      <w:bookmarkEnd w:id="26"/>
      <w:bookmarkEnd w:id="27"/>
    </w:p>
    <w:tbl>
      <w:tblPr>
        <w:tblStyle w:val="Tabellrutenett"/>
        <w:tblW w:w="9298" w:type="dxa"/>
        <w:tblBorders>
          <w:top w:val="none" w:sz="0" w:space="0" w:color="auto"/>
          <w:left w:val="none" w:sz="0" w:space="0" w:color="auto"/>
          <w:bottom w:val="none" w:sz="0" w:space="0" w:color="auto"/>
          <w:right w:val="none" w:sz="0" w:space="0" w:color="auto"/>
          <w:insideH w:val="none" w:sz="0" w:space="0" w:color="auto"/>
          <w:insideV w:val="single" w:sz="6" w:space="0" w:color="1F497D" w:themeColor="text2"/>
        </w:tblBorders>
        <w:tblLook w:val="04A0" w:firstRow="1" w:lastRow="0" w:firstColumn="1" w:lastColumn="0" w:noHBand="0" w:noVBand="1"/>
      </w:tblPr>
      <w:tblGrid>
        <w:gridCol w:w="4649"/>
        <w:gridCol w:w="4649"/>
      </w:tblGrid>
      <w:tr w:rsidR="00710B1D" w:rsidRPr="00DF5AF3" w14:paraId="52A375A2" w14:textId="77777777" w:rsidTr="00710B1D">
        <w:tc>
          <w:tcPr>
            <w:tcW w:w="4649" w:type="dxa"/>
          </w:tcPr>
          <w:p w14:paraId="27ABEEA0" w14:textId="77777777" w:rsidR="00710B1D" w:rsidRPr="00DF5AF3" w:rsidRDefault="00710B1D" w:rsidP="00710B1D">
            <w:pPr>
              <w:autoSpaceDE w:val="0"/>
              <w:autoSpaceDN w:val="0"/>
              <w:adjustRightInd w:val="0"/>
              <w:spacing w:after="0" w:line="240" w:lineRule="auto"/>
              <w:rPr>
                <w:b/>
                <w:bCs/>
              </w:rPr>
            </w:pPr>
            <w:r w:rsidRPr="00DF5AF3">
              <w:rPr>
                <w:b/>
                <w:bCs/>
              </w:rPr>
              <w:t>SPRÅKLIG BEVISSTHET</w:t>
            </w:r>
          </w:p>
          <w:p w14:paraId="09EE3BF5" w14:textId="77777777" w:rsidR="00710B1D" w:rsidRPr="00DF5AF3" w:rsidRDefault="00710B1D" w:rsidP="00710B1D">
            <w:pPr>
              <w:autoSpaceDE w:val="0"/>
              <w:autoSpaceDN w:val="0"/>
              <w:adjustRightInd w:val="0"/>
              <w:spacing w:after="0"/>
            </w:pPr>
            <w:r w:rsidRPr="00DF5AF3">
              <w:t xml:space="preserve">Læreren skal </w:t>
            </w:r>
          </w:p>
          <w:p w14:paraId="137ED297" w14:textId="77777777" w:rsidR="00710B1D" w:rsidRPr="00DF5AF3" w:rsidRDefault="00710B1D" w:rsidP="001A307F">
            <w:pPr>
              <w:pStyle w:val="Listeavsnitt"/>
              <w:numPr>
                <w:ilvl w:val="0"/>
                <w:numId w:val="55"/>
              </w:numPr>
              <w:autoSpaceDE w:val="0"/>
              <w:autoSpaceDN w:val="0"/>
              <w:adjustRightInd w:val="0"/>
              <w:spacing w:after="0"/>
              <w:ind w:left="176" w:hanging="176"/>
              <w:rPr>
                <w:color w:val="auto"/>
              </w:rPr>
            </w:pPr>
            <w:r w:rsidRPr="00DF5AF3">
              <w:rPr>
                <w:color w:val="auto"/>
              </w:rPr>
              <w:t>bruke program for språkstimulering til</w:t>
            </w:r>
            <w:r>
              <w:rPr>
                <w:color w:val="auto"/>
              </w:rPr>
              <w:t>-</w:t>
            </w:r>
            <w:r w:rsidRPr="00DF5AF3">
              <w:rPr>
                <w:color w:val="auto"/>
              </w:rPr>
              <w:t xml:space="preserve">svarende progresjonen i </w:t>
            </w:r>
            <w:r>
              <w:rPr>
                <w:color w:val="auto"/>
              </w:rPr>
              <w:t>F</w:t>
            </w:r>
            <w:r w:rsidRPr="00DF5AF3">
              <w:rPr>
                <w:color w:val="auto"/>
              </w:rPr>
              <w:t>rostprogrammet.</w:t>
            </w:r>
          </w:p>
          <w:p w14:paraId="0361A142" w14:textId="77777777" w:rsidR="00710B1D" w:rsidRPr="00DF5AF3" w:rsidRDefault="00710B1D" w:rsidP="001A307F">
            <w:pPr>
              <w:pStyle w:val="Listeavsnitt"/>
              <w:numPr>
                <w:ilvl w:val="0"/>
                <w:numId w:val="55"/>
              </w:numPr>
              <w:autoSpaceDE w:val="0"/>
              <w:autoSpaceDN w:val="0"/>
              <w:adjustRightInd w:val="0"/>
              <w:spacing w:after="0"/>
              <w:ind w:left="176" w:hanging="176"/>
              <w:rPr>
                <w:color w:val="auto"/>
              </w:rPr>
            </w:pPr>
            <w:r w:rsidRPr="00DF5AF3">
              <w:rPr>
                <w:color w:val="auto"/>
              </w:rPr>
              <w:t>ha strukturert og variert begynneropplæring</w:t>
            </w:r>
          </w:p>
          <w:p w14:paraId="53740F82" w14:textId="77777777" w:rsidR="00710B1D" w:rsidRPr="00DF5AF3" w:rsidRDefault="00710B1D" w:rsidP="00710B1D">
            <w:pPr>
              <w:autoSpaceDE w:val="0"/>
              <w:autoSpaceDN w:val="0"/>
              <w:adjustRightInd w:val="0"/>
              <w:spacing w:after="0"/>
            </w:pPr>
            <w:r w:rsidRPr="00DF5AF3">
              <w:t>Elevene skal jobbe med:</w:t>
            </w:r>
          </w:p>
          <w:p w14:paraId="2683C05A" w14:textId="77777777" w:rsidR="00710B1D" w:rsidRPr="00DF5AF3" w:rsidRDefault="00710B1D" w:rsidP="001A307F">
            <w:pPr>
              <w:pStyle w:val="Listeavsnitt"/>
              <w:numPr>
                <w:ilvl w:val="0"/>
                <w:numId w:val="14"/>
              </w:numPr>
              <w:autoSpaceDE w:val="0"/>
              <w:autoSpaceDN w:val="0"/>
              <w:adjustRightInd w:val="0"/>
              <w:spacing w:after="0"/>
              <w:rPr>
                <w:color w:val="auto"/>
              </w:rPr>
            </w:pPr>
            <w:r w:rsidRPr="00DF5AF3">
              <w:rPr>
                <w:color w:val="auto"/>
              </w:rPr>
              <w:t>lytteleker</w:t>
            </w:r>
          </w:p>
          <w:p w14:paraId="2776F32C" w14:textId="77777777" w:rsidR="00710B1D" w:rsidRPr="00DF5AF3" w:rsidRDefault="00710B1D" w:rsidP="001A307F">
            <w:pPr>
              <w:pStyle w:val="Listeavsnitt"/>
              <w:numPr>
                <w:ilvl w:val="0"/>
                <w:numId w:val="14"/>
              </w:numPr>
              <w:autoSpaceDE w:val="0"/>
              <w:autoSpaceDN w:val="0"/>
              <w:adjustRightInd w:val="0"/>
              <w:spacing w:after="0"/>
              <w:rPr>
                <w:color w:val="auto"/>
              </w:rPr>
            </w:pPr>
            <w:r w:rsidRPr="00DF5AF3">
              <w:rPr>
                <w:color w:val="auto"/>
              </w:rPr>
              <w:t>rim og regler</w:t>
            </w:r>
          </w:p>
          <w:p w14:paraId="195B947C" w14:textId="77777777" w:rsidR="00710B1D" w:rsidRPr="00DF5AF3" w:rsidRDefault="00710B1D" w:rsidP="001A307F">
            <w:pPr>
              <w:pStyle w:val="Listeavsnitt"/>
              <w:numPr>
                <w:ilvl w:val="0"/>
                <w:numId w:val="14"/>
              </w:numPr>
              <w:autoSpaceDE w:val="0"/>
              <w:autoSpaceDN w:val="0"/>
              <w:adjustRightInd w:val="0"/>
              <w:spacing w:after="0"/>
              <w:rPr>
                <w:color w:val="auto"/>
              </w:rPr>
            </w:pPr>
            <w:r w:rsidRPr="00DF5AF3">
              <w:rPr>
                <w:color w:val="auto"/>
              </w:rPr>
              <w:t>stavelser og rytme</w:t>
            </w:r>
          </w:p>
          <w:p w14:paraId="695C270C" w14:textId="77777777" w:rsidR="00710B1D" w:rsidRPr="00DF5AF3" w:rsidRDefault="00710B1D" w:rsidP="00710B1D">
            <w:pPr>
              <w:autoSpaceDE w:val="0"/>
              <w:autoSpaceDN w:val="0"/>
              <w:adjustRightInd w:val="0"/>
              <w:spacing w:after="0"/>
            </w:pPr>
            <w:r w:rsidRPr="00DF5AF3">
              <w:t xml:space="preserve">Analyse: </w:t>
            </w:r>
          </w:p>
          <w:p w14:paraId="0F52D493" w14:textId="77777777" w:rsidR="00710B1D" w:rsidRPr="00DF5AF3" w:rsidRDefault="00710B1D" w:rsidP="001A307F">
            <w:pPr>
              <w:pStyle w:val="Listeavsnitt"/>
              <w:numPr>
                <w:ilvl w:val="0"/>
                <w:numId w:val="14"/>
              </w:numPr>
              <w:autoSpaceDE w:val="0"/>
              <w:autoSpaceDN w:val="0"/>
              <w:adjustRightInd w:val="0"/>
              <w:spacing w:after="0"/>
              <w:rPr>
                <w:color w:val="auto"/>
              </w:rPr>
            </w:pPr>
            <w:r w:rsidRPr="00DF5AF3">
              <w:rPr>
                <w:color w:val="auto"/>
              </w:rPr>
              <w:t>lytte ut lyder (først, inni og sist i ord)</w:t>
            </w:r>
          </w:p>
          <w:p w14:paraId="77B1BD60" w14:textId="77777777" w:rsidR="00710B1D" w:rsidRPr="00DF5AF3" w:rsidRDefault="00710B1D" w:rsidP="001A307F">
            <w:pPr>
              <w:pStyle w:val="Listeavsnitt"/>
              <w:numPr>
                <w:ilvl w:val="0"/>
                <w:numId w:val="14"/>
              </w:numPr>
              <w:autoSpaceDE w:val="0"/>
              <w:autoSpaceDN w:val="0"/>
              <w:adjustRightInd w:val="0"/>
              <w:spacing w:after="0"/>
              <w:rPr>
                <w:color w:val="auto"/>
              </w:rPr>
            </w:pPr>
            <w:r w:rsidRPr="00DF5AF3">
              <w:rPr>
                <w:color w:val="auto"/>
              </w:rPr>
              <w:t>artikulere språklydene i alfabetet</w:t>
            </w:r>
          </w:p>
          <w:p w14:paraId="78BB11FE" w14:textId="77777777" w:rsidR="00710B1D" w:rsidRPr="00DF5AF3" w:rsidRDefault="00710B1D" w:rsidP="001A307F">
            <w:pPr>
              <w:pStyle w:val="Listeavsnitt"/>
              <w:numPr>
                <w:ilvl w:val="0"/>
                <w:numId w:val="14"/>
              </w:numPr>
              <w:autoSpaceDE w:val="0"/>
              <w:autoSpaceDN w:val="0"/>
              <w:adjustRightInd w:val="0"/>
              <w:spacing w:after="0"/>
              <w:rPr>
                <w:color w:val="auto"/>
              </w:rPr>
            </w:pPr>
            <w:r w:rsidRPr="00DF5AF3">
              <w:rPr>
                <w:color w:val="auto"/>
              </w:rPr>
              <w:t>forske på sammenhengen mellom språklyder og bokstaver</w:t>
            </w:r>
          </w:p>
          <w:p w14:paraId="3BAE42DF" w14:textId="77777777" w:rsidR="00710B1D" w:rsidRPr="00DF5AF3" w:rsidRDefault="00710B1D" w:rsidP="001A307F">
            <w:pPr>
              <w:pStyle w:val="Listeavsnitt"/>
              <w:numPr>
                <w:ilvl w:val="0"/>
                <w:numId w:val="14"/>
              </w:numPr>
              <w:autoSpaceDE w:val="0"/>
              <w:autoSpaceDN w:val="0"/>
              <w:adjustRightInd w:val="0"/>
              <w:spacing w:after="0"/>
              <w:rPr>
                <w:color w:val="auto"/>
              </w:rPr>
            </w:pPr>
            <w:r w:rsidRPr="00DF5AF3">
              <w:rPr>
                <w:color w:val="auto"/>
              </w:rPr>
              <w:t>komplekse og enkle grafemer</w:t>
            </w:r>
          </w:p>
          <w:p w14:paraId="274839C2" w14:textId="77777777" w:rsidR="00710B1D" w:rsidRPr="00DF5AF3" w:rsidRDefault="00710B1D" w:rsidP="001A307F">
            <w:pPr>
              <w:pStyle w:val="Listeavsnitt"/>
              <w:numPr>
                <w:ilvl w:val="0"/>
                <w:numId w:val="14"/>
              </w:numPr>
              <w:autoSpaceDE w:val="0"/>
              <w:autoSpaceDN w:val="0"/>
              <w:adjustRightInd w:val="0"/>
              <w:spacing w:after="0"/>
              <w:rPr>
                <w:color w:val="auto"/>
              </w:rPr>
            </w:pPr>
            <w:r w:rsidRPr="00DF5AF3">
              <w:rPr>
                <w:color w:val="auto"/>
              </w:rPr>
              <w:t xml:space="preserve">riktig </w:t>
            </w:r>
            <w:r>
              <w:rPr>
                <w:color w:val="auto"/>
              </w:rPr>
              <w:t>leseretning</w:t>
            </w:r>
          </w:p>
          <w:p w14:paraId="18DC8BAA" w14:textId="77777777" w:rsidR="00710B1D" w:rsidRPr="00DF5AF3" w:rsidRDefault="00710B1D" w:rsidP="001A307F">
            <w:pPr>
              <w:pStyle w:val="Listeavsnitt"/>
              <w:numPr>
                <w:ilvl w:val="0"/>
                <w:numId w:val="14"/>
              </w:numPr>
              <w:autoSpaceDE w:val="0"/>
              <w:autoSpaceDN w:val="0"/>
              <w:adjustRightInd w:val="0"/>
              <w:spacing w:after="0"/>
              <w:rPr>
                <w:color w:val="auto"/>
              </w:rPr>
            </w:pPr>
            <w:r>
              <w:rPr>
                <w:color w:val="auto"/>
              </w:rPr>
              <w:t xml:space="preserve">setning, </w:t>
            </w:r>
            <w:r w:rsidRPr="00DF5AF3">
              <w:rPr>
                <w:color w:val="auto"/>
              </w:rPr>
              <w:t>ord og stavelser</w:t>
            </w:r>
          </w:p>
          <w:p w14:paraId="5FE6B779" w14:textId="77777777" w:rsidR="00710B1D" w:rsidRPr="00DF5AF3" w:rsidRDefault="00710B1D" w:rsidP="00710B1D">
            <w:pPr>
              <w:autoSpaceDE w:val="0"/>
              <w:autoSpaceDN w:val="0"/>
              <w:adjustRightInd w:val="0"/>
              <w:spacing w:after="0"/>
            </w:pPr>
            <w:r w:rsidRPr="00DF5AF3">
              <w:t>Bokstavkunnskap:</w:t>
            </w:r>
          </w:p>
          <w:p w14:paraId="31197812" w14:textId="77777777" w:rsidR="00710B1D" w:rsidRPr="00DF5AF3" w:rsidRDefault="00710B1D" w:rsidP="001A307F">
            <w:pPr>
              <w:pStyle w:val="Listeavsnitt"/>
              <w:numPr>
                <w:ilvl w:val="0"/>
                <w:numId w:val="14"/>
              </w:numPr>
              <w:autoSpaceDE w:val="0"/>
              <w:autoSpaceDN w:val="0"/>
              <w:adjustRightInd w:val="0"/>
              <w:spacing w:after="0"/>
              <w:rPr>
                <w:color w:val="auto"/>
              </w:rPr>
            </w:pPr>
            <w:r w:rsidRPr="00DF5AF3">
              <w:rPr>
                <w:color w:val="auto"/>
              </w:rPr>
              <w:t>form, symbol, lyd (store og små bokstaver)</w:t>
            </w:r>
          </w:p>
          <w:p w14:paraId="39201F95" w14:textId="77777777" w:rsidR="00710B1D" w:rsidRPr="00DF5AF3" w:rsidRDefault="00710B1D" w:rsidP="001A307F">
            <w:pPr>
              <w:pStyle w:val="Listeavsnitt"/>
              <w:numPr>
                <w:ilvl w:val="0"/>
                <w:numId w:val="14"/>
              </w:numPr>
              <w:autoSpaceDE w:val="0"/>
              <w:autoSpaceDN w:val="0"/>
              <w:adjustRightInd w:val="0"/>
              <w:spacing w:after="0"/>
              <w:rPr>
                <w:color w:val="auto"/>
              </w:rPr>
            </w:pPr>
            <w:r w:rsidRPr="00DF5AF3">
              <w:rPr>
                <w:color w:val="auto"/>
              </w:rPr>
              <w:t>Skrive/lese de store og små bokstavene</w:t>
            </w:r>
          </w:p>
          <w:p w14:paraId="20687730" w14:textId="77777777" w:rsidR="00710B1D" w:rsidRPr="00DF5AF3" w:rsidRDefault="00710B1D" w:rsidP="001A307F">
            <w:pPr>
              <w:pStyle w:val="Listeavsnitt"/>
              <w:numPr>
                <w:ilvl w:val="0"/>
                <w:numId w:val="14"/>
              </w:numPr>
              <w:autoSpaceDE w:val="0"/>
              <w:autoSpaceDN w:val="0"/>
              <w:adjustRightInd w:val="0"/>
              <w:spacing w:after="0"/>
              <w:rPr>
                <w:color w:val="auto"/>
              </w:rPr>
            </w:pPr>
            <w:r w:rsidRPr="00DF5AF3">
              <w:rPr>
                <w:color w:val="auto"/>
              </w:rPr>
              <w:t>trekke sammen lyder til ord, og dele opp ord til enkelte lyder</w:t>
            </w:r>
          </w:p>
          <w:p w14:paraId="62B14108" w14:textId="77777777" w:rsidR="00710B1D" w:rsidRPr="00DF5AF3" w:rsidRDefault="00710B1D" w:rsidP="001A307F">
            <w:pPr>
              <w:pStyle w:val="Listeavsnitt"/>
              <w:numPr>
                <w:ilvl w:val="0"/>
                <w:numId w:val="14"/>
              </w:numPr>
              <w:autoSpaceDE w:val="0"/>
              <w:autoSpaceDN w:val="0"/>
              <w:adjustRightInd w:val="0"/>
              <w:spacing w:after="0"/>
              <w:rPr>
                <w:color w:val="auto"/>
              </w:rPr>
            </w:pPr>
            <w:r w:rsidRPr="00DF5AF3">
              <w:rPr>
                <w:color w:val="auto"/>
              </w:rPr>
              <w:t>vokaler og konsonanter</w:t>
            </w:r>
          </w:p>
          <w:p w14:paraId="4518AC85" w14:textId="77777777" w:rsidR="00710B1D" w:rsidRPr="00DF5AF3" w:rsidRDefault="00710B1D" w:rsidP="00710B1D">
            <w:pPr>
              <w:autoSpaceDE w:val="0"/>
              <w:autoSpaceDN w:val="0"/>
              <w:adjustRightInd w:val="0"/>
              <w:spacing w:after="0"/>
            </w:pPr>
            <w:r w:rsidRPr="00DF5AF3">
              <w:t>Morfemer:</w:t>
            </w:r>
          </w:p>
          <w:p w14:paraId="5E9F3146" w14:textId="77777777" w:rsidR="00710B1D" w:rsidRPr="00DF5AF3" w:rsidRDefault="00710B1D" w:rsidP="001A307F">
            <w:pPr>
              <w:pStyle w:val="Listeavsnitt"/>
              <w:numPr>
                <w:ilvl w:val="0"/>
                <w:numId w:val="14"/>
              </w:numPr>
              <w:autoSpaceDE w:val="0"/>
              <w:autoSpaceDN w:val="0"/>
              <w:adjustRightInd w:val="0"/>
              <w:spacing w:after="0"/>
              <w:rPr>
                <w:color w:val="auto"/>
              </w:rPr>
            </w:pPr>
            <w:r w:rsidRPr="00DF5AF3">
              <w:rPr>
                <w:color w:val="auto"/>
              </w:rPr>
              <w:t>forstavelser, grunnstamme og endelser</w:t>
            </w:r>
          </w:p>
          <w:p w14:paraId="1C3224CC" w14:textId="77777777" w:rsidR="00710B1D" w:rsidRPr="00DF5AF3" w:rsidRDefault="00710B1D" w:rsidP="001A307F">
            <w:pPr>
              <w:pStyle w:val="Listeavsnitt"/>
              <w:numPr>
                <w:ilvl w:val="0"/>
                <w:numId w:val="14"/>
              </w:numPr>
              <w:autoSpaceDE w:val="0"/>
              <w:autoSpaceDN w:val="0"/>
              <w:adjustRightInd w:val="0"/>
              <w:spacing w:after="0"/>
              <w:rPr>
                <w:color w:val="auto"/>
              </w:rPr>
            </w:pPr>
            <w:r w:rsidRPr="00DF5AF3">
              <w:rPr>
                <w:color w:val="auto"/>
              </w:rPr>
              <w:t>sammensatte ord</w:t>
            </w:r>
          </w:p>
          <w:p w14:paraId="4ABA5BD5" w14:textId="77777777" w:rsidR="00710B1D" w:rsidRPr="00DF5AF3" w:rsidRDefault="00710B1D" w:rsidP="00710B1D">
            <w:pPr>
              <w:autoSpaceDE w:val="0"/>
              <w:autoSpaceDN w:val="0"/>
              <w:adjustRightInd w:val="0"/>
              <w:spacing w:after="0"/>
            </w:pPr>
          </w:p>
          <w:p w14:paraId="6A61DD48" w14:textId="77777777" w:rsidR="00710B1D" w:rsidRPr="00DF5AF3" w:rsidRDefault="00710B1D" w:rsidP="00710B1D">
            <w:pPr>
              <w:autoSpaceDE w:val="0"/>
              <w:autoSpaceDN w:val="0"/>
              <w:adjustRightInd w:val="0"/>
              <w:spacing w:after="0" w:line="240" w:lineRule="auto"/>
              <w:rPr>
                <w:b/>
                <w:bCs/>
              </w:rPr>
            </w:pPr>
            <w:r w:rsidRPr="00DF5AF3">
              <w:rPr>
                <w:b/>
                <w:bCs/>
              </w:rPr>
              <w:t>Å FORTELLE (muntlig arbeid med tekst og ord)</w:t>
            </w:r>
          </w:p>
          <w:p w14:paraId="47730A5E" w14:textId="77777777" w:rsidR="00710B1D" w:rsidRPr="00687200" w:rsidRDefault="00710B1D" w:rsidP="00710B1D">
            <w:pPr>
              <w:autoSpaceDE w:val="0"/>
              <w:autoSpaceDN w:val="0"/>
              <w:adjustRightInd w:val="0"/>
              <w:spacing w:after="0"/>
              <w:rPr>
                <w:sz w:val="22"/>
                <w:szCs w:val="22"/>
              </w:rPr>
            </w:pPr>
            <w:r w:rsidRPr="00687200">
              <w:rPr>
                <w:sz w:val="22"/>
                <w:szCs w:val="22"/>
              </w:rPr>
              <w:t>Elevene skal:</w:t>
            </w:r>
          </w:p>
          <w:p w14:paraId="2361919D" w14:textId="77777777" w:rsidR="00710B1D" w:rsidRPr="00687200" w:rsidRDefault="00710B1D" w:rsidP="001A307F">
            <w:pPr>
              <w:pStyle w:val="Listeavsnitt"/>
              <w:numPr>
                <w:ilvl w:val="0"/>
                <w:numId w:val="16"/>
              </w:numPr>
              <w:autoSpaceDE w:val="0"/>
              <w:autoSpaceDN w:val="0"/>
              <w:adjustRightInd w:val="0"/>
              <w:spacing w:after="0"/>
              <w:rPr>
                <w:color w:val="auto"/>
                <w:sz w:val="22"/>
                <w:szCs w:val="22"/>
              </w:rPr>
            </w:pPr>
            <w:r w:rsidRPr="00687200">
              <w:rPr>
                <w:color w:val="auto"/>
                <w:sz w:val="22"/>
                <w:szCs w:val="22"/>
              </w:rPr>
              <w:t>reflektere sammen før, under og etter lesing av tekst</w:t>
            </w:r>
          </w:p>
          <w:p w14:paraId="711C093A" w14:textId="77777777" w:rsidR="00710B1D" w:rsidRPr="00687200" w:rsidRDefault="00710B1D" w:rsidP="001A307F">
            <w:pPr>
              <w:pStyle w:val="Listeavsnitt"/>
              <w:numPr>
                <w:ilvl w:val="0"/>
                <w:numId w:val="16"/>
              </w:numPr>
              <w:autoSpaceDE w:val="0"/>
              <w:autoSpaceDN w:val="0"/>
              <w:adjustRightInd w:val="0"/>
              <w:spacing w:after="0"/>
              <w:rPr>
                <w:color w:val="auto"/>
                <w:sz w:val="22"/>
                <w:szCs w:val="22"/>
              </w:rPr>
            </w:pPr>
            <w:r w:rsidRPr="00687200">
              <w:rPr>
                <w:color w:val="auto"/>
                <w:sz w:val="22"/>
                <w:szCs w:val="22"/>
              </w:rPr>
              <w:t>jevnlig benytte læresamtale i grupper og i par ved hjelp av ulike metoder og strategier (se vedlegg for «oppskrift»)</w:t>
            </w:r>
          </w:p>
          <w:p w14:paraId="5B9AE410" w14:textId="77777777" w:rsidR="00710B1D" w:rsidRPr="00687200" w:rsidRDefault="00710B1D" w:rsidP="001A307F">
            <w:pPr>
              <w:pStyle w:val="Listeavsnitt"/>
              <w:numPr>
                <w:ilvl w:val="0"/>
                <w:numId w:val="16"/>
              </w:numPr>
              <w:autoSpaceDE w:val="0"/>
              <w:autoSpaceDN w:val="0"/>
              <w:adjustRightInd w:val="0"/>
              <w:spacing w:after="0"/>
              <w:rPr>
                <w:color w:val="auto"/>
                <w:sz w:val="22"/>
                <w:szCs w:val="22"/>
              </w:rPr>
            </w:pPr>
            <w:r w:rsidRPr="00687200">
              <w:rPr>
                <w:color w:val="auto"/>
                <w:sz w:val="22"/>
                <w:szCs w:val="22"/>
              </w:rPr>
              <w:t>fortelle sammenhengende om opplevelser og erfaringer og gi respons på andres fortellinger</w:t>
            </w:r>
          </w:p>
          <w:p w14:paraId="602C2C87" w14:textId="77777777" w:rsidR="00710B1D" w:rsidRPr="00687200" w:rsidRDefault="00710B1D" w:rsidP="001A307F">
            <w:pPr>
              <w:pStyle w:val="Listeavsnitt"/>
              <w:numPr>
                <w:ilvl w:val="0"/>
                <w:numId w:val="16"/>
              </w:numPr>
              <w:autoSpaceDE w:val="0"/>
              <w:autoSpaceDN w:val="0"/>
              <w:adjustRightInd w:val="0"/>
              <w:spacing w:after="0"/>
              <w:rPr>
                <w:color w:val="auto"/>
                <w:sz w:val="22"/>
                <w:szCs w:val="22"/>
              </w:rPr>
            </w:pPr>
            <w:r w:rsidRPr="00687200">
              <w:rPr>
                <w:color w:val="auto"/>
                <w:sz w:val="22"/>
                <w:szCs w:val="22"/>
              </w:rPr>
              <w:t>fortelle historier og greie ut om faglige emner</w:t>
            </w:r>
          </w:p>
          <w:p w14:paraId="19B51468" w14:textId="77777777" w:rsidR="00710B1D" w:rsidRPr="00687200" w:rsidRDefault="00710B1D" w:rsidP="001A307F">
            <w:pPr>
              <w:pStyle w:val="Listeavsnitt"/>
              <w:numPr>
                <w:ilvl w:val="0"/>
                <w:numId w:val="16"/>
              </w:numPr>
              <w:autoSpaceDE w:val="0"/>
              <w:autoSpaceDN w:val="0"/>
              <w:adjustRightInd w:val="0"/>
              <w:spacing w:after="0"/>
              <w:rPr>
                <w:color w:val="auto"/>
                <w:sz w:val="22"/>
                <w:szCs w:val="22"/>
              </w:rPr>
            </w:pPr>
            <w:r w:rsidRPr="00687200">
              <w:rPr>
                <w:color w:val="auto"/>
                <w:sz w:val="22"/>
                <w:szCs w:val="22"/>
              </w:rPr>
              <w:t>gjenfortelle (fra bøker, dataspill, filmer og fagtekster)</w:t>
            </w:r>
          </w:p>
          <w:p w14:paraId="52DC99B2" w14:textId="77777777" w:rsidR="00710B1D" w:rsidRPr="00DF5AF3" w:rsidRDefault="00710B1D" w:rsidP="001A307F">
            <w:pPr>
              <w:pStyle w:val="Listeavsnitt"/>
              <w:numPr>
                <w:ilvl w:val="0"/>
                <w:numId w:val="16"/>
              </w:numPr>
              <w:autoSpaceDE w:val="0"/>
              <w:autoSpaceDN w:val="0"/>
              <w:adjustRightInd w:val="0"/>
              <w:spacing w:after="0"/>
              <w:rPr>
                <w:rStyle w:val="Svakreferanse"/>
                <w:color w:val="auto"/>
              </w:rPr>
            </w:pPr>
            <w:r w:rsidRPr="00687200">
              <w:rPr>
                <w:color w:val="auto"/>
                <w:sz w:val="22"/>
                <w:szCs w:val="22"/>
              </w:rPr>
              <w:t xml:space="preserve">ha muntlige presentasjoner minst to ganger i året med visuell eller skriftlig støtte. Alle </w:t>
            </w:r>
            <w:r w:rsidR="00687200" w:rsidRPr="00687200">
              <w:rPr>
                <w:color w:val="auto"/>
                <w:sz w:val="22"/>
                <w:szCs w:val="22"/>
              </w:rPr>
              <w:t>e</w:t>
            </w:r>
            <w:r w:rsidRPr="00687200">
              <w:rPr>
                <w:color w:val="auto"/>
                <w:sz w:val="22"/>
                <w:szCs w:val="22"/>
              </w:rPr>
              <w:t>levene kan gjøre det på sin måte og på sitt nivå</w:t>
            </w:r>
          </w:p>
        </w:tc>
        <w:tc>
          <w:tcPr>
            <w:tcW w:w="4649" w:type="dxa"/>
          </w:tcPr>
          <w:p w14:paraId="7401192D" w14:textId="77777777" w:rsidR="00710B1D" w:rsidRPr="00DF5AF3" w:rsidRDefault="00710B1D" w:rsidP="00710B1D">
            <w:pPr>
              <w:autoSpaceDE w:val="0"/>
              <w:autoSpaceDN w:val="0"/>
              <w:adjustRightInd w:val="0"/>
              <w:spacing w:after="0" w:line="240" w:lineRule="auto"/>
              <w:rPr>
                <w:b/>
                <w:bCs/>
              </w:rPr>
            </w:pPr>
            <w:r w:rsidRPr="00DF5AF3">
              <w:rPr>
                <w:b/>
                <w:bCs/>
              </w:rPr>
              <w:t>ARBEID MED ORD OG BEGREPER</w:t>
            </w:r>
          </w:p>
          <w:p w14:paraId="692FD98B" w14:textId="77777777" w:rsidR="00710B1D" w:rsidRPr="00DF5AF3" w:rsidRDefault="00710B1D" w:rsidP="00710B1D">
            <w:pPr>
              <w:spacing w:after="0"/>
            </w:pPr>
            <w:r w:rsidRPr="00DF5AF3">
              <w:t xml:space="preserve">Læreren skal modellere og tilrettelegge for:  </w:t>
            </w:r>
          </w:p>
          <w:p w14:paraId="6BB98F9F" w14:textId="77777777" w:rsidR="00710B1D" w:rsidRPr="00DF5AF3" w:rsidRDefault="00710B1D" w:rsidP="001A307F">
            <w:pPr>
              <w:pStyle w:val="Listeavsnitt"/>
              <w:numPr>
                <w:ilvl w:val="0"/>
                <w:numId w:val="20"/>
              </w:numPr>
              <w:rPr>
                <w:color w:val="auto"/>
              </w:rPr>
            </w:pPr>
            <w:r w:rsidRPr="00DF5AF3">
              <w:rPr>
                <w:color w:val="auto"/>
              </w:rPr>
              <w:t>temaundervisning – bruk av ord og begre</w:t>
            </w:r>
            <w:r>
              <w:rPr>
                <w:color w:val="auto"/>
              </w:rPr>
              <w:t>per i meningsfylte sammenhenger</w:t>
            </w:r>
          </w:p>
          <w:p w14:paraId="48C7B6B4" w14:textId="77777777" w:rsidR="00710B1D" w:rsidRPr="00DF5AF3" w:rsidRDefault="00710B1D" w:rsidP="001A307F">
            <w:pPr>
              <w:pStyle w:val="Listeavsnitt"/>
              <w:numPr>
                <w:ilvl w:val="0"/>
                <w:numId w:val="20"/>
              </w:numPr>
              <w:rPr>
                <w:color w:val="auto"/>
              </w:rPr>
            </w:pPr>
            <w:r w:rsidRPr="00DF5AF3">
              <w:rPr>
                <w:color w:val="auto"/>
              </w:rPr>
              <w:t>språkverksted</w:t>
            </w:r>
          </w:p>
          <w:p w14:paraId="30B8FF9E" w14:textId="77777777" w:rsidR="00710B1D" w:rsidRPr="00DF5AF3" w:rsidRDefault="00710B1D" w:rsidP="001A307F">
            <w:pPr>
              <w:pStyle w:val="Listeavsnitt"/>
              <w:numPr>
                <w:ilvl w:val="0"/>
                <w:numId w:val="20"/>
              </w:numPr>
              <w:rPr>
                <w:color w:val="auto"/>
              </w:rPr>
            </w:pPr>
            <w:r>
              <w:rPr>
                <w:color w:val="auto"/>
              </w:rPr>
              <w:t>refleksjon</w:t>
            </w:r>
            <w:r w:rsidRPr="00DF5AF3">
              <w:rPr>
                <w:color w:val="auto"/>
              </w:rPr>
              <w:t xml:space="preserve"> sam</w:t>
            </w:r>
            <w:r>
              <w:rPr>
                <w:color w:val="auto"/>
              </w:rPr>
              <w:t>men før, under og etter lesing</w:t>
            </w:r>
          </w:p>
          <w:p w14:paraId="44331D46" w14:textId="77777777" w:rsidR="00710B1D" w:rsidRPr="00DF5AF3" w:rsidRDefault="00710B1D" w:rsidP="001A307F">
            <w:pPr>
              <w:pStyle w:val="Listeavsnitt"/>
              <w:numPr>
                <w:ilvl w:val="0"/>
                <w:numId w:val="20"/>
              </w:numPr>
              <w:rPr>
                <w:color w:val="auto"/>
              </w:rPr>
            </w:pPr>
            <w:r w:rsidRPr="00DF5AF3">
              <w:rPr>
                <w:color w:val="auto"/>
              </w:rPr>
              <w:t>egenvurdering og kameratvurdering av elevarbeid</w:t>
            </w:r>
          </w:p>
          <w:p w14:paraId="77F6EE34" w14:textId="77777777" w:rsidR="00710B1D" w:rsidRPr="00DF5AF3" w:rsidRDefault="00710B1D" w:rsidP="00710B1D">
            <w:pPr>
              <w:spacing w:after="0"/>
            </w:pPr>
            <w:r w:rsidRPr="00DF5AF3">
              <w:t>Elevene skal:</w:t>
            </w:r>
          </w:p>
          <w:p w14:paraId="571D30AF" w14:textId="77777777" w:rsidR="00710B1D" w:rsidRPr="00DF5AF3" w:rsidRDefault="00710B1D" w:rsidP="001A307F">
            <w:pPr>
              <w:pStyle w:val="Listeavsnitt"/>
              <w:numPr>
                <w:ilvl w:val="0"/>
                <w:numId w:val="15"/>
              </w:numPr>
              <w:autoSpaceDE w:val="0"/>
              <w:autoSpaceDN w:val="0"/>
              <w:adjustRightInd w:val="0"/>
              <w:spacing w:after="0"/>
              <w:rPr>
                <w:color w:val="auto"/>
              </w:rPr>
            </w:pPr>
            <w:r w:rsidRPr="00DF5AF3">
              <w:rPr>
                <w:color w:val="auto"/>
              </w:rPr>
              <w:t>arbeide muntlig og skriftlig med alle nye</w:t>
            </w:r>
          </w:p>
          <w:p w14:paraId="15E183B7" w14:textId="77777777" w:rsidR="00710B1D" w:rsidRPr="00DF5AF3" w:rsidRDefault="00710B1D" w:rsidP="00710B1D">
            <w:pPr>
              <w:pStyle w:val="Listeavsnitt"/>
              <w:autoSpaceDE w:val="0"/>
              <w:autoSpaceDN w:val="0"/>
              <w:adjustRightInd w:val="0"/>
              <w:spacing w:after="0"/>
              <w:ind w:left="227" w:firstLine="0"/>
              <w:rPr>
                <w:color w:val="auto"/>
              </w:rPr>
            </w:pPr>
            <w:r w:rsidRPr="00DF5AF3">
              <w:rPr>
                <w:color w:val="auto"/>
              </w:rPr>
              <w:t>fagord og andre «vanskelige</w:t>
            </w:r>
            <w:r>
              <w:rPr>
                <w:color w:val="auto"/>
              </w:rPr>
              <w:t>» ord</w:t>
            </w:r>
          </w:p>
          <w:p w14:paraId="0786CAAB" w14:textId="77777777" w:rsidR="00710B1D" w:rsidRPr="00DF5AF3" w:rsidRDefault="00710B1D" w:rsidP="001A307F">
            <w:pPr>
              <w:pStyle w:val="Listeavsnitt"/>
              <w:numPr>
                <w:ilvl w:val="0"/>
                <w:numId w:val="15"/>
              </w:numPr>
              <w:autoSpaceDE w:val="0"/>
              <w:autoSpaceDN w:val="0"/>
              <w:adjustRightInd w:val="0"/>
              <w:spacing w:after="0"/>
              <w:rPr>
                <w:color w:val="auto"/>
              </w:rPr>
            </w:pPr>
            <w:r>
              <w:rPr>
                <w:color w:val="auto"/>
              </w:rPr>
              <w:t>stoppe opp og markere</w:t>
            </w:r>
            <w:r w:rsidRPr="00DF5AF3">
              <w:rPr>
                <w:color w:val="auto"/>
              </w:rPr>
              <w:t xml:space="preserve"> nye ord, og ta i</w:t>
            </w:r>
          </w:p>
          <w:p w14:paraId="5919A4A9" w14:textId="77777777" w:rsidR="00710B1D" w:rsidRPr="00DF5AF3" w:rsidRDefault="00710B1D" w:rsidP="00710B1D">
            <w:pPr>
              <w:pStyle w:val="Listeavsnitt"/>
              <w:autoSpaceDE w:val="0"/>
              <w:autoSpaceDN w:val="0"/>
              <w:adjustRightInd w:val="0"/>
              <w:spacing w:after="0"/>
              <w:ind w:left="227" w:firstLine="0"/>
              <w:rPr>
                <w:color w:val="auto"/>
              </w:rPr>
            </w:pPr>
            <w:r w:rsidRPr="00DF5AF3">
              <w:rPr>
                <w:color w:val="auto"/>
              </w:rPr>
              <w:t>bruk strategier for å lære nye ord</w:t>
            </w:r>
          </w:p>
          <w:p w14:paraId="47CEDD7B" w14:textId="77777777" w:rsidR="00710B1D" w:rsidRPr="00DF5AF3" w:rsidRDefault="00710B1D" w:rsidP="001A307F">
            <w:pPr>
              <w:pStyle w:val="Listeavsnitt"/>
              <w:numPr>
                <w:ilvl w:val="0"/>
                <w:numId w:val="15"/>
              </w:numPr>
              <w:autoSpaceDE w:val="0"/>
              <w:autoSpaceDN w:val="0"/>
              <w:adjustRightInd w:val="0"/>
              <w:spacing w:after="0"/>
              <w:rPr>
                <w:color w:val="auto"/>
              </w:rPr>
            </w:pPr>
            <w:r w:rsidRPr="00DF5AF3">
              <w:rPr>
                <w:color w:val="auto"/>
              </w:rPr>
              <w:t>lære seg nye ord og begreper hver uke.</w:t>
            </w:r>
          </w:p>
          <w:p w14:paraId="66139BB6" w14:textId="77777777" w:rsidR="00710B1D" w:rsidRPr="00DF5AF3" w:rsidRDefault="00710B1D" w:rsidP="00710B1D">
            <w:pPr>
              <w:pStyle w:val="Listeavsnitt"/>
              <w:autoSpaceDE w:val="0"/>
              <w:autoSpaceDN w:val="0"/>
              <w:adjustRightInd w:val="0"/>
              <w:spacing w:after="0"/>
              <w:ind w:left="227" w:firstLine="0"/>
              <w:rPr>
                <w:color w:val="auto"/>
              </w:rPr>
            </w:pPr>
            <w:r w:rsidRPr="00DF5AF3">
              <w:rPr>
                <w:color w:val="auto"/>
              </w:rPr>
              <w:t xml:space="preserve">ordene kan være en blanding av høyfrekvente ord (350 mest høyfrekvente) og </w:t>
            </w:r>
            <w:r>
              <w:rPr>
                <w:color w:val="auto"/>
              </w:rPr>
              <w:t>fagord</w:t>
            </w:r>
          </w:p>
          <w:p w14:paraId="194981C4" w14:textId="77777777" w:rsidR="00710B1D" w:rsidRPr="00DF5AF3" w:rsidRDefault="00710B1D" w:rsidP="001A307F">
            <w:pPr>
              <w:pStyle w:val="Listeavsnitt"/>
              <w:numPr>
                <w:ilvl w:val="0"/>
                <w:numId w:val="15"/>
              </w:numPr>
              <w:autoSpaceDE w:val="0"/>
              <w:autoSpaceDN w:val="0"/>
              <w:adjustRightInd w:val="0"/>
              <w:spacing w:after="0"/>
              <w:rPr>
                <w:color w:val="auto"/>
              </w:rPr>
            </w:pPr>
            <w:r w:rsidRPr="00DF5AF3">
              <w:rPr>
                <w:color w:val="auto"/>
              </w:rPr>
              <w:t>jobbe med førfaglige begrep, faglige begrep og ordets konnotasjon (begrepsinnhold)</w:t>
            </w:r>
          </w:p>
          <w:p w14:paraId="3403FE37" w14:textId="77777777" w:rsidR="00710B1D" w:rsidRPr="00DF5AF3" w:rsidRDefault="00710B1D" w:rsidP="001A307F">
            <w:pPr>
              <w:pStyle w:val="Listeavsnitt"/>
              <w:numPr>
                <w:ilvl w:val="0"/>
                <w:numId w:val="15"/>
              </w:numPr>
              <w:autoSpaceDE w:val="0"/>
              <w:autoSpaceDN w:val="0"/>
              <w:adjustRightInd w:val="0"/>
              <w:spacing w:after="0"/>
              <w:rPr>
                <w:color w:val="auto"/>
              </w:rPr>
            </w:pPr>
            <w:r w:rsidRPr="00DF5AF3">
              <w:rPr>
                <w:color w:val="auto"/>
              </w:rPr>
              <w:t xml:space="preserve">sammen med læreren bruke de nye ordene og begrepene i ulike sammenhenger i muntlig og skriftlig arbeid, for eksempel i presentasjoner, diktat, samtale, </w:t>
            </w:r>
            <w:r>
              <w:rPr>
                <w:color w:val="auto"/>
              </w:rPr>
              <w:t>målprøver/ukeprøver etc.</w:t>
            </w:r>
          </w:p>
          <w:p w14:paraId="183C5ECC" w14:textId="77777777" w:rsidR="00710B1D" w:rsidRPr="00DF5AF3" w:rsidRDefault="00710B1D" w:rsidP="00710B1D">
            <w:pPr>
              <w:spacing w:after="0"/>
              <w:rPr>
                <w:rStyle w:val="Svakreferanse"/>
                <w:color w:val="auto"/>
              </w:rPr>
            </w:pPr>
          </w:p>
          <w:p w14:paraId="5F0D7147" w14:textId="77777777" w:rsidR="00710B1D" w:rsidRPr="00DF5AF3" w:rsidRDefault="00710B1D" w:rsidP="00710B1D">
            <w:pPr>
              <w:autoSpaceDE w:val="0"/>
              <w:autoSpaceDN w:val="0"/>
              <w:adjustRightInd w:val="0"/>
              <w:spacing w:after="0" w:line="240" w:lineRule="auto"/>
              <w:rPr>
                <w:b/>
                <w:bCs/>
              </w:rPr>
            </w:pPr>
            <w:r w:rsidRPr="00DF5AF3">
              <w:rPr>
                <w:b/>
                <w:bCs/>
              </w:rPr>
              <w:t>SKRIFTLIG ARBEID (med tekst og ord)</w:t>
            </w:r>
          </w:p>
          <w:p w14:paraId="21BFA156" w14:textId="77777777" w:rsidR="00710B1D" w:rsidRPr="00DF5AF3" w:rsidRDefault="00710B1D" w:rsidP="00710B1D">
            <w:pPr>
              <w:autoSpaceDE w:val="0"/>
              <w:autoSpaceDN w:val="0"/>
              <w:adjustRightInd w:val="0"/>
              <w:spacing w:after="0"/>
            </w:pPr>
            <w:r w:rsidRPr="00DF5AF3">
              <w:t>Elevene skal:</w:t>
            </w:r>
          </w:p>
          <w:p w14:paraId="4F9D3356" w14:textId="77777777" w:rsidR="00710B1D" w:rsidRPr="00DF5AF3" w:rsidRDefault="00710B1D" w:rsidP="001A307F">
            <w:pPr>
              <w:pStyle w:val="Listeavsnitt"/>
              <w:numPr>
                <w:ilvl w:val="0"/>
                <w:numId w:val="17"/>
              </w:numPr>
              <w:autoSpaceDE w:val="0"/>
              <w:autoSpaceDN w:val="0"/>
              <w:adjustRightInd w:val="0"/>
              <w:spacing w:after="0"/>
              <w:rPr>
                <w:color w:val="auto"/>
              </w:rPr>
            </w:pPr>
            <w:r w:rsidRPr="00DF5AF3">
              <w:rPr>
                <w:color w:val="auto"/>
              </w:rPr>
              <w:t>jevnlig bruke skriving som en del av arbeidet med forståelsen</w:t>
            </w:r>
          </w:p>
          <w:p w14:paraId="5CC754F0" w14:textId="77777777" w:rsidR="00710B1D" w:rsidRPr="00DF5AF3" w:rsidRDefault="00710B1D" w:rsidP="001A307F">
            <w:pPr>
              <w:pStyle w:val="Listeavsnitt"/>
              <w:numPr>
                <w:ilvl w:val="0"/>
                <w:numId w:val="17"/>
              </w:numPr>
              <w:autoSpaceDE w:val="0"/>
              <w:autoSpaceDN w:val="0"/>
              <w:adjustRightInd w:val="0"/>
              <w:spacing w:after="0"/>
              <w:rPr>
                <w:color w:val="auto"/>
              </w:rPr>
            </w:pPr>
            <w:r w:rsidRPr="00DF5AF3">
              <w:rPr>
                <w:color w:val="auto"/>
              </w:rPr>
              <w:t>møte prosessorientert skriving (notatskriving, lage spørsmål og svar og tegninger som elevene bruker for å forstå) og produktskriving i forbindelse med lesing av tekst</w:t>
            </w:r>
          </w:p>
          <w:p w14:paraId="66126E33" w14:textId="77777777" w:rsidR="00710B1D" w:rsidRPr="00DF5AF3" w:rsidRDefault="00710B1D" w:rsidP="001A307F">
            <w:pPr>
              <w:pStyle w:val="Listeavsnitt"/>
              <w:numPr>
                <w:ilvl w:val="0"/>
                <w:numId w:val="17"/>
              </w:numPr>
              <w:autoSpaceDE w:val="0"/>
              <w:autoSpaceDN w:val="0"/>
              <w:adjustRightInd w:val="0"/>
              <w:spacing w:after="0"/>
              <w:rPr>
                <w:color w:val="auto"/>
              </w:rPr>
            </w:pPr>
            <w:r w:rsidRPr="00DF5AF3">
              <w:rPr>
                <w:color w:val="auto"/>
              </w:rPr>
              <w:t xml:space="preserve">ha jevnlig </w:t>
            </w:r>
            <w:r>
              <w:rPr>
                <w:color w:val="auto"/>
              </w:rPr>
              <w:t>«</w:t>
            </w:r>
            <w:r w:rsidRPr="00DF5AF3">
              <w:rPr>
                <w:color w:val="auto"/>
              </w:rPr>
              <w:t>innlevering</w:t>
            </w:r>
            <w:r>
              <w:rPr>
                <w:color w:val="auto"/>
              </w:rPr>
              <w:t>»</w:t>
            </w:r>
            <w:r w:rsidRPr="00DF5AF3">
              <w:rPr>
                <w:color w:val="auto"/>
              </w:rPr>
              <w:t xml:space="preserve"> og presentasjoner av skriftlig arbeid med tekst</w:t>
            </w:r>
          </w:p>
          <w:p w14:paraId="6C1A93C2" w14:textId="77777777" w:rsidR="00710B1D" w:rsidRPr="00DF5AF3" w:rsidRDefault="00710B1D" w:rsidP="00710B1D">
            <w:pPr>
              <w:spacing w:after="0"/>
              <w:rPr>
                <w:rStyle w:val="Svakreferanse"/>
                <w:color w:val="auto"/>
              </w:rPr>
            </w:pPr>
          </w:p>
        </w:tc>
      </w:tr>
    </w:tbl>
    <w:p w14:paraId="63E4A0F0" w14:textId="77777777" w:rsidR="00687200" w:rsidRDefault="00687200" w:rsidP="00710B1D">
      <w:pPr>
        <w:rPr>
          <w:b/>
        </w:rPr>
      </w:pPr>
    </w:p>
    <w:p w14:paraId="54FF1644" w14:textId="77777777" w:rsidR="00710B1D" w:rsidRPr="00B11BCF" w:rsidRDefault="00710B1D" w:rsidP="00710B1D">
      <w:pPr>
        <w:rPr>
          <w:b/>
        </w:rPr>
      </w:pPr>
      <w:r>
        <w:rPr>
          <w:b/>
        </w:rPr>
        <w:t xml:space="preserve">Å UTVIKLE ELEVENES </w:t>
      </w:r>
      <w:r w:rsidRPr="00B11BCF">
        <w:rPr>
          <w:b/>
        </w:rPr>
        <w:t>SPRÅKLIGE FERDIGHETER</w:t>
      </w:r>
    </w:p>
    <w:p w14:paraId="59060AF0" w14:textId="77777777" w:rsidR="00710B1D" w:rsidRPr="00F0323E" w:rsidRDefault="00710B1D" w:rsidP="00710B1D">
      <w:pPr>
        <w:pStyle w:val="Overskrift3"/>
        <w:spacing w:after="240"/>
        <w:rPr>
          <w:b/>
        </w:rPr>
      </w:pPr>
      <w:bookmarkStart w:id="28" w:name="_Toc459712235"/>
      <w:bookmarkStart w:id="29" w:name="_Toc13207133"/>
      <w:r>
        <w:rPr>
          <w:b/>
        </w:rPr>
        <w:t>2.2. Aktivitet 5.-7.trinn</w:t>
      </w:r>
      <w:bookmarkEnd w:id="28"/>
      <w:bookmarkEnd w:id="29"/>
    </w:p>
    <w:tbl>
      <w:tblPr>
        <w:tblStyle w:val="Tabellrutenett"/>
        <w:tblW w:w="9298" w:type="dxa"/>
        <w:tblBorders>
          <w:top w:val="none" w:sz="0" w:space="0" w:color="auto"/>
          <w:left w:val="none" w:sz="0" w:space="0" w:color="auto"/>
          <w:bottom w:val="none" w:sz="0" w:space="0" w:color="auto"/>
          <w:right w:val="none" w:sz="0" w:space="0" w:color="auto"/>
          <w:insideH w:val="none" w:sz="0" w:space="0" w:color="auto"/>
          <w:insideV w:val="single" w:sz="6" w:space="0" w:color="1F497D" w:themeColor="text2"/>
        </w:tblBorders>
        <w:tblLook w:val="04A0" w:firstRow="1" w:lastRow="0" w:firstColumn="1" w:lastColumn="0" w:noHBand="0" w:noVBand="1"/>
      </w:tblPr>
      <w:tblGrid>
        <w:gridCol w:w="4649"/>
        <w:gridCol w:w="4649"/>
      </w:tblGrid>
      <w:tr w:rsidR="00710B1D" w:rsidRPr="00DF5AF3" w14:paraId="72930549" w14:textId="77777777" w:rsidTr="00710B1D">
        <w:tc>
          <w:tcPr>
            <w:tcW w:w="4649" w:type="dxa"/>
          </w:tcPr>
          <w:p w14:paraId="57DE8A07" w14:textId="77777777" w:rsidR="00710B1D" w:rsidRPr="00DF5AF3" w:rsidRDefault="00710B1D" w:rsidP="00710B1D">
            <w:pPr>
              <w:autoSpaceDE w:val="0"/>
              <w:autoSpaceDN w:val="0"/>
              <w:adjustRightInd w:val="0"/>
              <w:spacing w:after="0" w:line="240" w:lineRule="auto"/>
              <w:rPr>
                <w:b/>
                <w:bCs/>
              </w:rPr>
            </w:pPr>
            <w:r w:rsidRPr="00DF5AF3">
              <w:rPr>
                <w:b/>
                <w:bCs/>
              </w:rPr>
              <w:t>SPRÅKLIG BEVISSTHET</w:t>
            </w:r>
          </w:p>
          <w:p w14:paraId="0F621D84" w14:textId="77777777" w:rsidR="00710B1D" w:rsidRPr="00DF5AF3" w:rsidRDefault="00710B1D" w:rsidP="00710B1D">
            <w:pPr>
              <w:autoSpaceDE w:val="0"/>
              <w:autoSpaceDN w:val="0"/>
              <w:adjustRightInd w:val="0"/>
              <w:spacing w:after="0"/>
            </w:pPr>
            <w:r w:rsidRPr="00DF5AF3">
              <w:t>Elevene skal kunne snakke om form, innhold</w:t>
            </w:r>
            <w:r>
              <w:t xml:space="preserve"> </w:t>
            </w:r>
            <w:r w:rsidRPr="00DF5AF3">
              <w:t>og bruk av språket:</w:t>
            </w:r>
          </w:p>
          <w:p w14:paraId="421304CE" w14:textId="77777777" w:rsidR="00710B1D" w:rsidRPr="00DF5AF3" w:rsidRDefault="00710B1D" w:rsidP="00710B1D">
            <w:pPr>
              <w:autoSpaceDE w:val="0"/>
              <w:autoSpaceDN w:val="0"/>
              <w:adjustRightInd w:val="0"/>
              <w:spacing w:after="0"/>
            </w:pPr>
            <w:r w:rsidRPr="00DF5AF3">
              <w:t>Form:</w:t>
            </w:r>
          </w:p>
          <w:p w14:paraId="6EAC20FC" w14:textId="77777777" w:rsidR="00710B1D" w:rsidRPr="00DF5AF3" w:rsidRDefault="00710B1D" w:rsidP="001A307F">
            <w:pPr>
              <w:pStyle w:val="Listeavsnitt"/>
              <w:numPr>
                <w:ilvl w:val="0"/>
                <w:numId w:val="18"/>
              </w:numPr>
              <w:autoSpaceDE w:val="0"/>
              <w:autoSpaceDN w:val="0"/>
              <w:adjustRightInd w:val="0"/>
              <w:spacing w:after="0"/>
              <w:rPr>
                <w:color w:val="auto"/>
              </w:rPr>
            </w:pPr>
            <w:r w:rsidRPr="00DF5AF3">
              <w:rPr>
                <w:color w:val="auto"/>
              </w:rPr>
              <w:t>fonologisk bevissthet</w:t>
            </w:r>
          </w:p>
          <w:p w14:paraId="5C7A4EB1" w14:textId="77777777" w:rsidR="00710B1D" w:rsidRPr="00DF5AF3" w:rsidRDefault="00710B1D" w:rsidP="001A307F">
            <w:pPr>
              <w:pStyle w:val="Listeavsnitt"/>
              <w:numPr>
                <w:ilvl w:val="0"/>
                <w:numId w:val="18"/>
              </w:numPr>
              <w:autoSpaceDE w:val="0"/>
              <w:autoSpaceDN w:val="0"/>
              <w:adjustRightInd w:val="0"/>
              <w:spacing w:after="0"/>
              <w:rPr>
                <w:color w:val="auto"/>
              </w:rPr>
            </w:pPr>
            <w:r w:rsidRPr="00DF5AF3">
              <w:rPr>
                <w:color w:val="auto"/>
              </w:rPr>
              <w:t>ulike sjangrer – kreative, informative,</w:t>
            </w:r>
          </w:p>
          <w:p w14:paraId="5B29D2E9" w14:textId="77777777" w:rsidR="00710B1D" w:rsidRPr="00DF5AF3" w:rsidRDefault="00710B1D" w:rsidP="00710B1D">
            <w:pPr>
              <w:pStyle w:val="Listeavsnitt"/>
              <w:autoSpaceDE w:val="0"/>
              <w:autoSpaceDN w:val="0"/>
              <w:adjustRightInd w:val="0"/>
              <w:spacing w:after="0"/>
              <w:ind w:left="227" w:firstLine="0"/>
              <w:rPr>
                <w:color w:val="auto"/>
              </w:rPr>
            </w:pPr>
            <w:r w:rsidRPr="00DF5AF3">
              <w:rPr>
                <w:color w:val="auto"/>
              </w:rPr>
              <w:t>reflekterende, argumenterende…</w:t>
            </w:r>
          </w:p>
          <w:p w14:paraId="6E8D2316" w14:textId="77777777" w:rsidR="00710B1D" w:rsidRPr="00DF5AF3" w:rsidRDefault="00710B1D" w:rsidP="001A307F">
            <w:pPr>
              <w:pStyle w:val="Listeavsnitt"/>
              <w:numPr>
                <w:ilvl w:val="0"/>
                <w:numId w:val="18"/>
              </w:numPr>
              <w:autoSpaceDE w:val="0"/>
              <w:autoSpaceDN w:val="0"/>
              <w:adjustRightInd w:val="0"/>
              <w:spacing w:after="0"/>
              <w:rPr>
                <w:color w:val="auto"/>
              </w:rPr>
            </w:pPr>
            <w:r w:rsidRPr="00DF5AF3">
              <w:rPr>
                <w:color w:val="auto"/>
              </w:rPr>
              <w:t>dannelsen av ord (ananasringer/</w:t>
            </w:r>
          </w:p>
          <w:p w14:paraId="3787F928" w14:textId="77777777" w:rsidR="00710B1D" w:rsidRPr="00DF5AF3" w:rsidRDefault="00710B1D" w:rsidP="00710B1D">
            <w:pPr>
              <w:pStyle w:val="Listeavsnitt"/>
              <w:autoSpaceDE w:val="0"/>
              <w:autoSpaceDN w:val="0"/>
              <w:adjustRightInd w:val="0"/>
              <w:spacing w:after="0"/>
              <w:ind w:left="227" w:firstLine="0"/>
              <w:rPr>
                <w:color w:val="auto"/>
              </w:rPr>
            </w:pPr>
            <w:r w:rsidRPr="00DF5AF3">
              <w:rPr>
                <w:color w:val="auto"/>
              </w:rPr>
              <w:t>ananas ringer)</w:t>
            </w:r>
          </w:p>
          <w:p w14:paraId="766E383D" w14:textId="77777777" w:rsidR="00710B1D" w:rsidRPr="00DF5AF3" w:rsidRDefault="00710B1D" w:rsidP="00710B1D">
            <w:pPr>
              <w:autoSpaceDE w:val="0"/>
              <w:autoSpaceDN w:val="0"/>
              <w:adjustRightInd w:val="0"/>
              <w:spacing w:after="0"/>
            </w:pPr>
            <w:r w:rsidRPr="00DF5AF3">
              <w:t>Innhold:</w:t>
            </w:r>
          </w:p>
          <w:p w14:paraId="7D706BA6" w14:textId="77777777" w:rsidR="00710B1D" w:rsidRPr="00DF5AF3" w:rsidRDefault="00710B1D" w:rsidP="001A307F">
            <w:pPr>
              <w:pStyle w:val="Listeavsnitt"/>
              <w:numPr>
                <w:ilvl w:val="0"/>
                <w:numId w:val="18"/>
              </w:numPr>
              <w:autoSpaceDE w:val="0"/>
              <w:autoSpaceDN w:val="0"/>
              <w:adjustRightInd w:val="0"/>
              <w:spacing w:after="0"/>
              <w:rPr>
                <w:color w:val="auto"/>
              </w:rPr>
            </w:pPr>
            <w:r w:rsidRPr="00DF5AF3">
              <w:rPr>
                <w:color w:val="auto"/>
              </w:rPr>
              <w:t>ord og begreper</w:t>
            </w:r>
          </w:p>
          <w:p w14:paraId="5CDECA4C" w14:textId="77777777" w:rsidR="00710B1D" w:rsidRPr="00DF5AF3" w:rsidRDefault="00710B1D" w:rsidP="001A307F">
            <w:pPr>
              <w:pStyle w:val="Listeavsnitt"/>
              <w:numPr>
                <w:ilvl w:val="0"/>
                <w:numId w:val="18"/>
              </w:numPr>
              <w:autoSpaceDE w:val="0"/>
              <w:autoSpaceDN w:val="0"/>
              <w:adjustRightInd w:val="0"/>
              <w:spacing w:after="0"/>
              <w:rPr>
                <w:color w:val="auto"/>
              </w:rPr>
            </w:pPr>
            <w:r w:rsidRPr="00DF5AF3">
              <w:rPr>
                <w:color w:val="auto"/>
              </w:rPr>
              <w:t>lese på og mellom linjene</w:t>
            </w:r>
          </w:p>
          <w:p w14:paraId="6A039D59" w14:textId="77777777" w:rsidR="00710B1D" w:rsidRPr="00DF5AF3" w:rsidRDefault="00710B1D" w:rsidP="001A307F">
            <w:pPr>
              <w:pStyle w:val="Listeavsnitt"/>
              <w:numPr>
                <w:ilvl w:val="0"/>
                <w:numId w:val="18"/>
              </w:numPr>
              <w:autoSpaceDE w:val="0"/>
              <w:autoSpaceDN w:val="0"/>
              <w:adjustRightInd w:val="0"/>
              <w:spacing w:after="0"/>
              <w:rPr>
                <w:color w:val="auto"/>
              </w:rPr>
            </w:pPr>
            <w:r w:rsidRPr="00DF5AF3">
              <w:rPr>
                <w:color w:val="auto"/>
              </w:rPr>
              <w:t>semantisk bevissthet/språklige bilder</w:t>
            </w:r>
          </w:p>
          <w:p w14:paraId="27B85412" w14:textId="77777777" w:rsidR="00710B1D" w:rsidRPr="00DF5AF3" w:rsidRDefault="00710B1D" w:rsidP="00710B1D">
            <w:pPr>
              <w:autoSpaceDE w:val="0"/>
              <w:autoSpaceDN w:val="0"/>
              <w:adjustRightInd w:val="0"/>
              <w:spacing w:after="0"/>
            </w:pPr>
            <w:r w:rsidRPr="00DF5AF3">
              <w:t>Bruk:</w:t>
            </w:r>
          </w:p>
          <w:p w14:paraId="657E103A" w14:textId="77777777" w:rsidR="00710B1D" w:rsidRPr="00DF5AF3" w:rsidRDefault="00710B1D" w:rsidP="001A307F">
            <w:pPr>
              <w:pStyle w:val="Listeavsnitt"/>
              <w:numPr>
                <w:ilvl w:val="0"/>
                <w:numId w:val="18"/>
              </w:numPr>
              <w:autoSpaceDE w:val="0"/>
              <w:autoSpaceDN w:val="0"/>
              <w:adjustRightInd w:val="0"/>
              <w:spacing w:after="0"/>
              <w:rPr>
                <w:color w:val="auto"/>
              </w:rPr>
            </w:pPr>
            <w:r w:rsidRPr="00DF5AF3">
              <w:rPr>
                <w:color w:val="auto"/>
              </w:rPr>
              <w:t>opptre i ulike språkroller – skriftlig eller muntlig</w:t>
            </w:r>
          </w:p>
          <w:p w14:paraId="30416B2C" w14:textId="77777777" w:rsidR="00710B1D" w:rsidRPr="00DF5AF3" w:rsidRDefault="00710B1D" w:rsidP="00710B1D">
            <w:pPr>
              <w:spacing w:after="0"/>
              <w:rPr>
                <w:rStyle w:val="Svakreferanse"/>
                <w:color w:val="auto"/>
              </w:rPr>
            </w:pPr>
          </w:p>
          <w:p w14:paraId="58B93240" w14:textId="77777777" w:rsidR="00710B1D" w:rsidRPr="00DF5AF3" w:rsidRDefault="00710B1D" w:rsidP="00710B1D">
            <w:pPr>
              <w:autoSpaceDE w:val="0"/>
              <w:autoSpaceDN w:val="0"/>
              <w:adjustRightInd w:val="0"/>
              <w:spacing w:after="0" w:line="240" w:lineRule="auto"/>
              <w:rPr>
                <w:b/>
                <w:bCs/>
              </w:rPr>
            </w:pPr>
            <w:r w:rsidRPr="00DF5AF3">
              <w:rPr>
                <w:b/>
                <w:bCs/>
              </w:rPr>
              <w:t>Å FORTELLE (muntlig arbeid med tekst og ord)</w:t>
            </w:r>
          </w:p>
          <w:p w14:paraId="53C9B517" w14:textId="77777777" w:rsidR="00710B1D" w:rsidRPr="00DF5AF3" w:rsidRDefault="00710B1D" w:rsidP="00710B1D">
            <w:pPr>
              <w:autoSpaceDE w:val="0"/>
              <w:autoSpaceDN w:val="0"/>
              <w:adjustRightInd w:val="0"/>
              <w:spacing w:after="0"/>
            </w:pPr>
            <w:r w:rsidRPr="00DF5AF3">
              <w:t>Lærer skal:</w:t>
            </w:r>
          </w:p>
          <w:p w14:paraId="7C350626" w14:textId="77777777" w:rsidR="00710B1D" w:rsidRPr="00DF5AF3" w:rsidRDefault="00710B1D" w:rsidP="001A307F">
            <w:pPr>
              <w:pStyle w:val="Listeavsnitt"/>
              <w:numPr>
                <w:ilvl w:val="0"/>
                <w:numId w:val="18"/>
              </w:numPr>
              <w:autoSpaceDE w:val="0"/>
              <w:autoSpaceDN w:val="0"/>
              <w:adjustRightInd w:val="0"/>
              <w:spacing w:after="0"/>
              <w:rPr>
                <w:color w:val="auto"/>
              </w:rPr>
            </w:pPr>
            <w:r w:rsidRPr="00DF5AF3">
              <w:rPr>
                <w:color w:val="auto"/>
              </w:rPr>
              <w:t>jevnlig modellere muntlig formidling</w:t>
            </w:r>
          </w:p>
          <w:p w14:paraId="1939D4FF" w14:textId="77777777" w:rsidR="00710B1D" w:rsidRPr="00DF5AF3" w:rsidRDefault="00710B1D" w:rsidP="00710B1D">
            <w:pPr>
              <w:autoSpaceDE w:val="0"/>
              <w:autoSpaceDN w:val="0"/>
              <w:adjustRightInd w:val="0"/>
              <w:spacing w:after="0"/>
            </w:pPr>
            <w:r w:rsidRPr="00DF5AF3">
              <w:t>Elevene skal:</w:t>
            </w:r>
          </w:p>
          <w:p w14:paraId="5AACF168" w14:textId="77777777" w:rsidR="00710B1D" w:rsidRPr="00DF5AF3" w:rsidRDefault="00710B1D" w:rsidP="001A307F">
            <w:pPr>
              <w:pStyle w:val="Listeavsnitt"/>
              <w:numPr>
                <w:ilvl w:val="0"/>
                <w:numId w:val="18"/>
              </w:numPr>
              <w:autoSpaceDE w:val="0"/>
              <w:autoSpaceDN w:val="0"/>
              <w:adjustRightInd w:val="0"/>
              <w:spacing w:after="0"/>
              <w:rPr>
                <w:color w:val="auto"/>
              </w:rPr>
            </w:pPr>
            <w:r w:rsidRPr="00DF5AF3">
              <w:rPr>
                <w:color w:val="auto"/>
              </w:rPr>
              <w:t>fortelle med sammenheng og flyt</w:t>
            </w:r>
          </w:p>
          <w:p w14:paraId="37B61A84" w14:textId="77777777" w:rsidR="00710B1D" w:rsidRPr="00DF5AF3" w:rsidRDefault="00710B1D" w:rsidP="001A307F">
            <w:pPr>
              <w:pStyle w:val="Listeavsnitt"/>
              <w:numPr>
                <w:ilvl w:val="0"/>
                <w:numId w:val="18"/>
              </w:numPr>
              <w:autoSpaceDE w:val="0"/>
              <w:autoSpaceDN w:val="0"/>
              <w:adjustRightInd w:val="0"/>
              <w:spacing w:after="0"/>
              <w:rPr>
                <w:color w:val="auto"/>
              </w:rPr>
            </w:pPr>
            <w:r w:rsidRPr="00DF5AF3">
              <w:rPr>
                <w:color w:val="auto"/>
              </w:rPr>
              <w:t>formidle med et presist språk – et mottakertilpasset språk</w:t>
            </w:r>
          </w:p>
          <w:p w14:paraId="60241DD5" w14:textId="77777777" w:rsidR="00710B1D" w:rsidRPr="00DF5AF3" w:rsidRDefault="00710B1D" w:rsidP="001A307F">
            <w:pPr>
              <w:pStyle w:val="Listeavsnitt"/>
              <w:numPr>
                <w:ilvl w:val="0"/>
                <w:numId w:val="18"/>
              </w:numPr>
              <w:autoSpaceDE w:val="0"/>
              <w:autoSpaceDN w:val="0"/>
              <w:adjustRightInd w:val="0"/>
              <w:spacing w:after="0"/>
              <w:rPr>
                <w:color w:val="auto"/>
              </w:rPr>
            </w:pPr>
            <w:r w:rsidRPr="00DF5AF3">
              <w:rPr>
                <w:color w:val="auto"/>
              </w:rPr>
              <w:t>opptre i ulike språkroller gjennom dramaaktiviteter, opplesing og presentasjoner</w:t>
            </w:r>
          </w:p>
          <w:p w14:paraId="64995316" w14:textId="77777777" w:rsidR="00710B1D" w:rsidRPr="00DF5AF3" w:rsidRDefault="00710B1D" w:rsidP="001A307F">
            <w:pPr>
              <w:pStyle w:val="Listeavsnitt"/>
              <w:numPr>
                <w:ilvl w:val="0"/>
                <w:numId w:val="18"/>
              </w:numPr>
              <w:autoSpaceDE w:val="0"/>
              <w:autoSpaceDN w:val="0"/>
              <w:adjustRightInd w:val="0"/>
              <w:spacing w:after="0"/>
              <w:rPr>
                <w:color w:val="auto"/>
              </w:rPr>
            </w:pPr>
            <w:r w:rsidRPr="00DF5AF3">
              <w:rPr>
                <w:color w:val="auto"/>
              </w:rPr>
              <w:t>delta i diskusjoner og grunngi egne standpunkter og ha en saklig argumentasjon</w:t>
            </w:r>
          </w:p>
          <w:p w14:paraId="6915639B" w14:textId="77777777" w:rsidR="00710B1D" w:rsidRPr="00DF5AF3" w:rsidRDefault="00710B1D" w:rsidP="001A307F">
            <w:pPr>
              <w:pStyle w:val="Listeavsnitt"/>
              <w:numPr>
                <w:ilvl w:val="0"/>
                <w:numId w:val="18"/>
              </w:numPr>
              <w:autoSpaceDE w:val="0"/>
              <w:autoSpaceDN w:val="0"/>
              <w:adjustRightInd w:val="0"/>
              <w:spacing w:after="0"/>
              <w:rPr>
                <w:smallCaps/>
                <w:color w:val="auto"/>
                <w:u w:val="single"/>
              </w:rPr>
            </w:pPr>
            <w:r w:rsidRPr="00DF5AF3">
              <w:rPr>
                <w:color w:val="auto"/>
              </w:rPr>
              <w:t>ha individuelle framføringer og presentasjoner minimum 2 ganger i halvåret</w:t>
            </w:r>
          </w:p>
          <w:p w14:paraId="749B31BC" w14:textId="77777777" w:rsidR="00710B1D" w:rsidRPr="00DF5AF3" w:rsidRDefault="00710B1D" w:rsidP="00710B1D">
            <w:pPr>
              <w:autoSpaceDE w:val="0"/>
              <w:autoSpaceDN w:val="0"/>
              <w:adjustRightInd w:val="0"/>
              <w:spacing w:after="0"/>
              <w:rPr>
                <w:rStyle w:val="Svakreferanse"/>
                <w:color w:val="auto"/>
              </w:rPr>
            </w:pPr>
          </w:p>
          <w:p w14:paraId="00CFDFE1" w14:textId="77777777" w:rsidR="00710B1D" w:rsidRPr="00DF5AF3" w:rsidRDefault="00710B1D" w:rsidP="00710B1D">
            <w:pPr>
              <w:autoSpaceDE w:val="0"/>
              <w:autoSpaceDN w:val="0"/>
              <w:adjustRightInd w:val="0"/>
              <w:spacing w:after="0"/>
              <w:rPr>
                <w:rStyle w:val="Svakreferanse"/>
                <w:color w:val="auto"/>
              </w:rPr>
            </w:pPr>
            <w:r w:rsidRPr="00DF5AF3">
              <w:rPr>
                <w:rFonts w:ascii="Arial" w:hAnsi="Arial" w:cs="Arial"/>
                <w:noProof/>
                <w:sz w:val="20"/>
                <w:szCs w:val="20"/>
              </w:rPr>
              <w:drawing>
                <wp:inline distT="0" distB="0" distL="0" distR="0" wp14:anchorId="23E86F73" wp14:editId="27084FBE">
                  <wp:extent cx="1621790" cy="1294130"/>
                  <wp:effectExtent l="0" t="0" r="0" b="1270"/>
                  <wp:docPr id="302" name="Bilde 302" descr="http://tse1.mm.bing.net/th?&amp;id=OIP.M4ae0a37edeb4727abaae7f40155d915fo0&amp;w=170&amp;h=136&amp;c=0&amp;pid=1.9&amp;rs=0&amp;p=0">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se1.mm.bing.net/th?&amp;id=OIP.M4ae0a37edeb4727abaae7f40155d915fo0&amp;w=170&amp;h=136&amp;c=0&amp;pid=1.9&amp;rs=0&amp;p=0">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21790" cy="1294130"/>
                          </a:xfrm>
                          <a:prstGeom prst="rect">
                            <a:avLst/>
                          </a:prstGeom>
                          <a:noFill/>
                          <a:ln>
                            <a:noFill/>
                          </a:ln>
                        </pic:spPr>
                      </pic:pic>
                    </a:graphicData>
                  </a:graphic>
                </wp:inline>
              </w:drawing>
            </w:r>
          </w:p>
        </w:tc>
        <w:tc>
          <w:tcPr>
            <w:tcW w:w="4649" w:type="dxa"/>
          </w:tcPr>
          <w:p w14:paraId="41CC617A" w14:textId="77777777" w:rsidR="00710B1D" w:rsidRPr="00DF5AF3" w:rsidRDefault="00710B1D" w:rsidP="00710B1D">
            <w:pPr>
              <w:autoSpaceDE w:val="0"/>
              <w:autoSpaceDN w:val="0"/>
              <w:adjustRightInd w:val="0"/>
              <w:spacing w:after="0" w:line="240" w:lineRule="auto"/>
              <w:rPr>
                <w:b/>
                <w:bCs/>
              </w:rPr>
            </w:pPr>
            <w:r w:rsidRPr="00DF5AF3">
              <w:rPr>
                <w:b/>
                <w:bCs/>
              </w:rPr>
              <w:t>ARBEID MED ORD OG BEGREPER</w:t>
            </w:r>
          </w:p>
          <w:p w14:paraId="58C45BA3" w14:textId="77777777" w:rsidR="00710B1D" w:rsidRPr="00DF5AF3" w:rsidRDefault="00710B1D" w:rsidP="00710B1D">
            <w:pPr>
              <w:spacing w:after="0"/>
            </w:pPr>
            <w:r w:rsidRPr="00DF5AF3">
              <w:t xml:space="preserve">Læreren skal modellere og tilrettelegge for:  </w:t>
            </w:r>
          </w:p>
          <w:p w14:paraId="7FFC6B1B" w14:textId="77777777" w:rsidR="00710B1D" w:rsidRPr="00DF5AF3" w:rsidRDefault="00710B1D" w:rsidP="001A307F">
            <w:pPr>
              <w:pStyle w:val="Listeavsnitt"/>
              <w:numPr>
                <w:ilvl w:val="0"/>
                <w:numId w:val="20"/>
              </w:numPr>
              <w:rPr>
                <w:color w:val="auto"/>
              </w:rPr>
            </w:pPr>
            <w:r w:rsidRPr="00DF5AF3">
              <w:rPr>
                <w:color w:val="auto"/>
              </w:rPr>
              <w:t>temaundervisning – bruk av ord og begre</w:t>
            </w:r>
            <w:r>
              <w:rPr>
                <w:color w:val="auto"/>
              </w:rPr>
              <w:t>per i meningsfylte sammenhenger</w:t>
            </w:r>
          </w:p>
          <w:p w14:paraId="11A5E46C" w14:textId="77777777" w:rsidR="00710B1D" w:rsidRPr="00DF5AF3" w:rsidRDefault="00710B1D" w:rsidP="001A307F">
            <w:pPr>
              <w:pStyle w:val="Listeavsnitt"/>
              <w:numPr>
                <w:ilvl w:val="0"/>
                <w:numId w:val="20"/>
              </w:numPr>
              <w:rPr>
                <w:color w:val="auto"/>
              </w:rPr>
            </w:pPr>
            <w:r w:rsidRPr="00DF5AF3">
              <w:rPr>
                <w:color w:val="auto"/>
              </w:rPr>
              <w:t>bruke læresamtalen for å lære og bru</w:t>
            </w:r>
            <w:r>
              <w:rPr>
                <w:color w:val="auto"/>
              </w:rPr>
              <w:t>ke nye ord, nytt fagstoff o.l.</w:t>
            </w:r>
          </w:p>
          <w:p w14:paraId="2438AF38" w14:textId="77777777" w:rsidR="00710B1D" w:rsidRPr="00DF5AF3" w:rsidRDefault="00710B1D" w:rsidP="001A307F">
            <w:pPr>
              <w:pStyle w:val="Listeavsnitt"/>
              <w:numPr>
                <w:ilvl w:val="0"/>
                <w:numId w:val="20"/>
              </w:numPr>
              <w:rPr>
                <w:color w:val="auto"/>
              </w:rPr>
            </w:pPr>
            <w:r w:rsidRPr="00DF5AF3">
              <w:rPr>
                <w:color w:val="auto"/>
              </w:rPr>
              <w:t>språkverksted</w:t>
            </w:r>
          </w:p>
          <w:p w14:paraId="2DA6C2B9" w14:textId="77777777" w:rsidR="00710B1D" w:rsidRPr="00DF5AF3" w:rsidRDefault="00710B1D" w:rsidP="001A307F">
            <w:pPr>
              <w:pStyle w:val="Listeavsnitt"/>
              <w:numPr>
                <w:ilvl w:val="0"/>
                <w:numId w:val="20"/>
              </w:numPr>
              <w:rPr>
                <w:color w:val="auto"/>
              </w:rPr>
            </w:pPr>
            <w:r>
              <w:rPr>
                <w:color w:val="auto"/>
              </w:rPr>
              <w:t>refleksjon</w:t>
            </w:r>
            <w:r w:rsidRPr="00DF5AF3">
              <w:rPr>
                <w:color w:val="auto"/>
              </w:rPr>
              <w:t xml:space="preserve"> sam</w:t>
            </w:r>
            <w:r>
              <w:rPr>
                <w:color w:val="auto"/>
              </w:rPr>
              <w:t>men før, under og etter lesing</w:t>
            </w:r>
          </w:p>
          <w:p w14:paraId="718902B4" w14:textId="77777777" w:rsidR="00710B1D" w:rsidRPr="00DF5AF3" w:rsidRDefault="00710B1D" w:rsidP="001A307F">
            <w:pPr>
              <w:pStyle w:val="Listeavsnitt"/>
              <w:numPr>
                <w:ilvl w:val="0"/>
                <w:numId w:val="20"/>
              </w:numPr>
              <w:autoSpaceDE w:val="0"/>
              <w:autoSpaceDN w:val="0"/>
              <w:adjustRightInd w:val="0"/>
              <w:spacing w:after="0"/>
              <w:rPr>
                <w:color w:val="auto"/>
              </w:rPr>
            </w:pPr>
            <w:r w:rsidRPr="00DF5AF3">
              <w:rPr>
                <w:color w:val="auto"/>
              </w:rPr>
              <w:t>egenvurdering og kameratvurdering av elevarbeid</w:t>
            </w:r>
          </w:p>
          <w:p w14:paraId="3039A8E1" w14:textId="77777777" w:rsidR="00710B1D" w:rsidRPr="00DF5AF3" w:rsidRDefault="00710B1D" w:rsidP="00710B1D">
            <w:pPr>
              <w:autoSpaceDE w:val="0"/>
              <w:autoSpaceDN w:val="0"/>
              <w:adjustRightInd w:val="0"/>
              <w:spacing w:after="0"/>
            </w:pPr>
            <w:r w:rsidRPr="00DF5AF3">
              <w:t>Elevene skal:</w:t>
            </w:r>
          </w:p>
          <w:p w14:paraId="2F109263" w14:textId="77777777" w:rsidR="00710B1D" w:rsidRPr="00DF5AF3" w:rsidRDefault="00710B1D" w:rsidP="001A307F">
            <w:pPr>
              <w:pStyle w:val="Listeavsnitt"/>
              <w:numPr>
                <w:ilvl w:val="0"/>
                <w:numId w:val="19"/>
              </w:numPr>
              <w:autoSpaceDE w:val="0"/>
              <w:autoSpaceDN w:val="0"/>
              <w:adjustRightInd w:val="0"/>
              <w:spacing w:after="0"/>
              <w:rPr>
                <w:color w:val="auto"/>
              </w:rPr>
            </w:pPr>
            <w:r w:rsidRPr="00DF5AF3">
              <w:rPr>
                <w:color w:val="auto"/>
              </w:rPr>
              <w:t>arbeide muntlig og skriftlig med alle nye fagord og andre «vanskelige» ord</w:t>
            </w:r>
          </w:p>
          <w:p w14:paraId="29CCA0DB" w14:textId="77777777" w:rsidR="00710B1D" w:rsidRPr="00DF5AF3" w:rsidRDefault="00710B1D" w:rsidP="001A307F">
            <w:pPr>
              <w:pStyle w:val="Listeavsnitt"/>
              <w:numPr>
                <w:ilvl w:val="0"/>
                <w:numId w:val="19"/>
              </w:numPr>
              <w:autoSpaceDE w:val="0"/>
              <w:autoSpaceDN w:val="0"/>
              <w:adjustRightInd w:val="0"/>
              <w:spacing w:after="0"/>
              <w:rPr>
                <w:color w:val="auto"/>
              </w:rPr>
            </w:pPr>
            <w:r>
              <w:rPr>
                <w:color w:val="auto"/>
              </w:rPr>
              <w:t>stoppe opp og markere</w:t>
            </w:r>
            <w:r w:rsidRPr="00DF5AF3">
              <w:rPr>
                <w:color w:val="auto"/>
              </w:rPr>
              <w:t xml:space="preserve"> nye ord, og ta i bruk strategier for å lære nye ord</w:t>
            </w:r>
          </w:p>
          <w:p w14:paraId="2A43B093" w14:textId="77777777" w:rsidR="00710B1D" w:rsidRPr="00DF5AF3" w:rsidRDefault="00710B1D" w:rsidP="001A307F">
            <w:pPr>
              <w:pStyle w:val="Listeavsnitt"/>
              <w:numPr>
                <w:ilvl w:val="0"/>
                <w:numId w:val="19"/>
              </w:numPr>
              <w:autoSpaceDE w:val="0"/>
              <w:autoSpaceDN w:val="0"/>
              <w:adjustRightInd w:val="0"/>
              <w:spacing w:after="0"/>
              <w:rPr>
                <w:color w:val="auto"/>
              </w:rPr>
            </w:pPr>
            <w:r w:rsidRPr="00DF5AF3">
              <w:rPr>
                <w:color w:val="auto"/>
              </w:rPr>
              <w:t>lære seg nye ord og begreper hver uke.</w:t>
            </w:r>
          </w:p>
          <w:p w14:paraId="01D9C808" w14:textId="77777777" w:rsidR="00710B1D" w:rsidRPr="00DF5AF3" w:rsidRDefault="00710B1D" w:rsidP="00710B1D">
            <w:pPr>
              <w:pStyle w:val="Listeavsnitt"/>
              <w:autoSpaceDE w:val="0"/>
              <w:autoSpaceDN w:val="0"/>
              <w:adjustRightInd w:val="0"/>
              <w:spacing w:after="0"/>
              <w:ind w:left="227" w:firstLine="0"/>
              <w:rPr>
                <w:color w:val="auto"/>
              </w:rPr>
            </w:pPr>
            <w:r w:rsidRPr="00DF5AF3">
              <w:rPr>
                <w:color w:val="auto"/>
              </w:rPr>
              <w:t>ordene kan være en blanding av</w:t>
            </w:r>
          </w:p>
          <w:p w14:paraId="1ADB791B" w14:textId="77777777" w:rsidR="00710B1D" w:rsidRPr="00DF5AF3" w:rsidRDefault="00710B1D" w:rsidP="00710B1D">
            <w:pPr>
              <w:pStyle w:val="Listeavsnitt"/>
              <w:autoSpaceDE w:val="0"/>
              <w:autoSpaceDN w:val="0"/>
              <w:adjustRightInd w:val="0"/>
              <w:spacing w:after="0"/>
              <w:ind w:left="227" w:firstLine="0"/>
              <w:rPr>
                <w:color w:val="auto"/>
              </w:rPr>
            </w:pPr>
            <w:r w:rsidRPr="00DF5AF3">
              <w:rPr>
                <w:color w:val="auto"/>
              </w:rPr>
              <w:t>høyfrekvente ord (5oo mest høyfrekvente)</w:t>
            </w:r>
          </w:p>
          <w:p w14:paraId="70C1BC00" w14:textId="77777777" w:rsidR="00710B1D" w:rsidRPr="00DF5AF3" w:rsidRDefault="00710B1D" w:rsidP="00710B1D">
            <w:pPr>
              <w:pStyle w:val="Listeavsnitt"/>
              <w:autoSpaceDE w:val="0"/>
              <w:autoSpaceDN w:val="0"/>
              <w:adjustRightInd w:val="0"/>
              <w:spacing w:after="0"/>
              <w:ind w:left="227" w:firstLine="0"/>
              <w:rPr>
                <w:color w:val="auto"/>
              </w:rPr>
            </w:pPr>
            <w:r w:rsidRPr="00DF5AF3">
              <w:rPr>
                <w:color w:val="auto"/>
              </w:rPr>
              <w:t>og fagord.</w:t>
            </w:r>
          </w:p>
          <w:p w14:paraId="53564FDF" w14:textId="77777777" w:rsidR="00710B1D" w:rsidRPr="00DF5AF3" w:rsidRDefault="00710B1D" w:rsidP="001A307F">
            <w:pPr>
              <w:pStyle w:val="Listeavsnitt"/>
              <w:numPr>
                <w:ilvl w:val="0"/>
                <w:numId w:val="54"/>
              </w:numPr>
              <w:autoSpaceDE w:val="0"/>
              <w:autoSpaceDN w:val="0"/>
              <w:adjustRightInd w:val="0"/>
              <w:spacing w:after="0"/>
              <w:ind w:left="205" w:hanging="205"/>
              <w:rPr>
                <w:color w:val="auto"/>
              </w:rPr>
            </w:pPr>
            <w:r w:rsidRPr="00DF5AF3">
              <w:rPr>
                <w:color w:val="auto"/>
              </w:rPr>
              <w:t>jobbe med førfaglige begrep, faglige begrep og ordets konnotasjon (begrepsinnhold)</w:t>
            </w:r>
          </w:p>
          <w:p w14:paraId="3143123A" w14:textId="77777777" w:rsidR="00710B1D" w:rsidRPr="00DF5AF3" w:rsidRDefault="00710B1D" w:rsidP="001A307F">
            <w:pPr>
              <w:pStyle w:val="Listeavsnitt"/>
              <w:numPr>
                <w:ilvl w:val="0"/>
                <w:numId w:val="19"/>
              </w:numPr>
              <w:autoSpaceDE w:val="0"/>
              <w:autoSpaceDN w:val="0"/>
              <w:adjustRightInd w:val="0"/>
              <w:spacing w:after="0"/>
              <w:rPr>
                <w:color w:val="auto"/>
              </w:rPr>
            </w:pPr>
            <w:r w:rsidRPr="00DF5AF3">
              <w:rPr>
                <w:color w:val="auto"/>
              </w:rPr>
              <w:t>sammen med læreren bruke de nye ordene</w:t>
            </w:r>
          </w:p>
          <w:p w14:paraId="751F0A57" w14:textId="77777777" w:rsidR="00710B1D" w:rsidRPr="00DF5AF3" w:rsidRDefault="00710B1D" w:rsidP="00710B1D">
            <w:pPr>
              <w:pStyle w:val="Listeavsnitt"/>
              <w:autoSpaceDE w:val="0"/>
              <w:autoSpaceDN w:val="0"/>
              <w:adjustRightInd w:val="0"/>
              <w:spacing w:after="0"/>
              <w:ind w:left="227" w:firstLine="0"/>
              <w:rPr>
                <w:color w:val="auto"/>
              </w:rPr>
            </w:pPr>
            <w:r w:rsidRPr="00DF5AF3">
              <w:rPr>
                <w:color w:val="auto"/>
              </w:rPr>
              <w:t>og begrepene i ulike sammenhenger i</w:t>
            </w:r>
          </w:p>
          <w:p w14:paraId="42DCB28D" w14:textId="77777777" w:rsidR="00710B1D" w:rsidRPr="00DF5AF3" w:rsidRDefault="00710B1D" w:rsidP="00710B1D">
            <w:pPr>
              <w:pStyle w:val="Listeavsnitt"/>
              <w:autoSpaceDE w:val="0"/>
              <w:autoSpaceDN w:val="0"/>
              <w:adjustRightInd w:val="0"/>
              <w:spacing w:after="0"/>
              <w:ind w:left="227" w:firstLine="0"/>
              <w:rPr>
                <w:color w:val="auto"/>
              </w:rPr>
            </w:pPr>
            <w:r w:rsidRPr="00DF5AF3">
              <w:rPr>
                <w:color w:val="auto"/>
              </w:rPr>
              <w:t xml:space="preserve">muntlig og skriftlig arbeid, for eksempel i presentasjoner, diktat, samtale, </w:t>
            </w:r>
            <w:r>
              <w:rPr>
                <w:color w:val="auto"/>
              </w:rPr>
              <w:t>målprøver/ukeprøver etc.</w:t>
            </w:r>
          </w:p>
          <w:p w14:paraId="27BAAA4F" w14:textId="77777777" w:rsidR="00710B1D" w:rsidRPr="00DF5AF3" w:rsidRDefault="00710B1D" w:rsidP="00710B1D"/>
          <w:p w14:paraId="3F245F6F" w14:textId="77777777" w:rsidR="00710B1D" w:rsidRPr="00DF5AF3" w:rsidRDefault="00710B1D" w:rsidP="00710B1D">
            <w:pPr>
              <w:autoSpaceDE w:val="0"/>
              <w:autoSpaceDN w:val="0"/>
              <w:adjustRightInd w:val="0"/>
              <w:spacing w:after="0" w:line="240" w:lineRule="auto"/>
              <w:rPr>
                <w:b/>
                <w:bCs/>
              </w:rPr>
            </w:pPr>
            <w:r w:rsidRPr="00DF5AF3">
              <w:rPr>
                <w:b/>
                <w:bCs/>
              </w:rPr>
              <w:t>SKRIFTLIG ARBEID (med tekst og ord)</w:t>
            </w:r>
          </w:p>
          <w:p w14:paraId="716DEAC8" w14:textId="77777777" w:rsidR="00710B1D" w:rsidRPr="00DF5AF3" w:rsidRDefault="00710B1D" w:rsidP="00710B1D">
            <w:pPr>
              <w:autoSpaceDE w:val="0"/>
              <w:autoSpaceDN w:val="0"/>
              <w:adjustRightInd w:val="0"/>
              <w:spacing w:after="0"/>
            </w:pPr>
            <w:r w:rsidRPr="00DF5AF3">
              <w:t>Elevene skal:</w:t>
            </w:r>
          </w:p>
          <w:p w14:paraId="20D4E31C" w14:textId="77777777" w:rsidR="00710B1D" w:rsidRPr="00DF5AF3" w:rsidRDefault="00710B1D" w:rsidP="001A307F">
            <w:pPr>
              <w:pStyle w:val="Listeavsnitt"/>
              <w:numPr>
                <w:ilvl w:val="0"/>
                <w:numId w:val="19"/>
              </w:numPr>
              <w:autoSpaceDE w:val="0"/>
              <w:autoSpaceDN w:val="0"/>
              <w:adjustRightInd w:val="0"/>
              <w:spacing w:after="0"/>
              <w:rPr>
                <w:color w:val="auto"/>
              </w:rPr>
            </w:pPr>
            <w:r w:rsidRPr="00DF5AF3">
              <w:rPr>
                <w:color w:val="auto"/>
              </w:rPr>
              <w:t>bruke skriving som et redskap for læring i alle fag</w:t>
            </w:r>
          </w:p>
          <w:p w14:paraId="221964BE" w14:textId="77777777" w:rsidR="00710B1D" w:rsidRPr="00DF5AF3" w:rsidRDefault="00710B1D" w:rsidP="001A307F">
            <w:pPr>
              <w:pStyle w:val="Listeavsnitt"/>
              <w:numPr>
                <w:ilvl w:val="0"/>
                <w:numId w:val="19"/>
              </w:numPr>
              <w:autoSpaceDE w:val="0"/>
              <w:autoSpaceDN w:val="0"/>
              <w:adjustRightInd w:val="0"/>
              <w:spacing w:after="0"/>
              <w:rPr>
                <w:color w:val="auto"/>
              </w:rPr>
            </w:pPr>
            <w:r w:rsidRPr="00DF5AF3">
              <w:rPr>
                <w:color w:val="auto"/>
              </w:rPr>
              <w:t>bli kjent med og arbeide med ulike sjangre</w:t>
            </w:r>
          </w:p>
          <w:p w14:paraId="433A9002" w14:textId="77777777" w:rsidR="00710B1D" w:rsidRPr="00DF5AF3" w:rsidRDefault="00710B1D" w:rsidP="001A307F">
            <w:pPr>
              <w:pStyle w:val="Listeavsnitt"/>
              <w:numPr>
                <w:ilvl w:val="0"/>
                <w:numId w:val="19"/>
              </w:numPr>
              <w:autoSpaceDE w:val="0"/>
              <w:autoSpaceDN w:val="0"/>
              <w:adjustRightInd w:val="0"/>
              <w:spacing w:after="0"/>
              <w:rPr>
                <w:color w:val="auto"/>
              </w:rPr>
            </w:pPr>
            <w:r w:rsidRPr="00DF5AF3">
              <w:rPr>
                <w:color w:val="auto"/>
              </w:rPr>
              <w:t>skrive tekster tilpasset mottaker, formål og medium</w:t>
            </w:r>
          </w:p>
          <w:p w14:paraId="38B38567" w14:textId="77777777" w:rsidR="00710B1D" w:rsidRPr="00DF5AF3" w:rsidRDefault="00710B1D" w:rsidP="001A307F">
            <w:pPr>
              <w:pStyle w:val="Listeavsnitt"/>
              <w:numPr>
                <w:ilvl w:val="0"/>
                <w:numId w:val="19"/>
              </w:numPr>
              <w:autoSpaceDE w:val="0"/>
              <w:autoSpaceDN w:val="0"/>
              <w:adjustRightInd w:val="0"/>
              <w:spacing w:after="0"/>
              <w:rPr>
                <w:color w:val="auto"/>
              </w:rPr>
            </w:pPr>
            <w:r w:rsidRPr="00DF5AF3">
              <w:rPr>
                <w:color w:val="auto"/>
              </w:rPr>
              <w:t>utvikle egenrefleksjon gjennom skriving i alle fag</w:t>
            </w:r>
          </w:p>
          <w:p w14:paraId="5A1190BD" w14:textId="77777777" w:rsidR="00710B1D" w:rsidRPr="00DF5AF3" w:rsidRDefault="00710B1D" w:rsidP="001A307F">
            <w:pPr>
              <w:pStyle w:val="Listeavsnitt"/>
              <w:numPr>
                <w:ilvl w:val="0"/>
                <w:numId w:val="19"/>
              </w:numPr>
              <w:autoSpaceDE w:val="0"/>
              <w:autoSpaceDN w:val="0"/>
              <w:adjustRightInd w:val="0"/>
              <w:spacing w:after="0"/>
              <w:rPr>
                <w:color w:val="auto"/>
              </w:rPr>
            </w:pPr>
            <w:r w:rsidRPr="00DF5AF3">
              <w:rPr>
                <w:color w:val="auto"/>
              </w:rPr>
              <w:t>få og gi tilbakemelding på tekster utfra faglige kriterier</w:t>
            </w:r>
          </w:p>
          <w:p w14:paraId="6EEA9812" w14:textId="77777777" w:rsidR="00710B1D" w:rsidRPr="00DF5AF3" w:rsidRDefault="00710B1D" w:rsidP="001A307F">
            <w:pPr>
              <w:pStyle w:val="Listeavsnitt"/>
              <w:numPr>
                <w:ilvl w:val="0"/>
                <w:numId w:val="19"/>
              </w:numPr>
              <w:autoSpaceDE w:val="0"/>
              <w:autoSpaceDN w:val="0"/>
              <w:adjustRightInd w:val="0"/>
              <w:spacing w:after="0"/>
              <w:rPr>
                <w:color w:val="auto"/>
              </w:rPr>
            </w:pPr>
            <w:r w:rsidRPr="00DF5AF3">
              <w:rPr>
                <w:color w:val="auto"/>
              </w:rPr>
              <w:t>sammen med læreren bruke nye fagord/begreper i skriftlig arbeid</w:t>
            </w:r>
          </w:p>
          <w:p w14:paraId="38D8DC95" w14:textId="77777777" w:rsidR="00710B1D" w:rsidRPr="00DF5AF3" w:rsidRDefault="00710B1D" w:rsidP="001A307F">
            <w:pPr>
              <w:pStyle w:val="Listeavsnitt"/>
              <w:numPr>
                <w:ilvl w:val="0"/>
                <w:numId w:val="19"/>
              </w:numPr>
              <w:autoSpaceDE w:val="0"/>
              <w:autoSpaceDN w:val="0"/>
              <w:adjustRightInd w:val="0"/>
              <w:spacing w:after="0"/>
              <w:rPr>
                <w:rStyle w:val="Svakreferanse"/>
                <w:color w:val="auto"/>
              </w:rPr>
            </w:pPr>
            <w:r w:rsidRPr="00DF5AF3">
              <w:rPr>
                <w:color w:val="auto"/>
              </w:rPr>
              <w:t>ha jevnlig innlevering og presentasjoner av skriftlig arbeid med tekst</w:t>
            </w:r>
          </w:p>
        </w:tc>
      </w:tr>
    </w:tbl>
    <w:p w14:paraId="0D3EB477" w14:textId="77777777" w:rsidR="00710B1D" w:rsidRDefault="00710B1D" w:rsidP="00710B1D">
      <w:pPr>
        <w:rPr>
          <w:b/>
        </w:rPr>
      </w:pPr>
    </w:p>
    <w:p w14:paraId="399DDEEC" w14:textId="77777777" w:rsidR="00710B1D" w:rsidRPr="00B11BCF" w:rsidRDefault="00710B1D" w:rsidP="00710B1D">
      <w:pPr>
        <w:rPr>
          <w:b/>
        </w:rPr>
      </w:pPr>
      <w:r>
        <w:rPr>
          <w:b/>
        </w:rPr>
        <w:t xml:space="preserve">Å UTVIKLE ELEVENES </w:t>
      </w:r>
      <w:r w:rsidRPr="00B11BCF">
        <w:rPr>
          <w:b/>
        </w:rPr>
        <w:t>SPRÅKLIGE FERDIGHETER</w:t>
      </w:r>
    </w:p>
    <w:p w14:paraId="787DC538" w14:textId="77777777" w:rsidR="00710B1D" w:rsidRPr="00F0323E" w:rsidRDefault="00710B1D" w:rsidP="00710B1D">
      <w:pPr>
        <w:pStyle w:val="Overskrift3"/>
        <w:spacing w:after="240"/>
        <w:rPr>
          <w:b/>
        </w:rPr>
      </w:pPr>
      <w:bookmarkStart w:id="30" w:name="_Toc459712236"/>
      <w:bookmarkStart w:id="31" w:name="_Toc13207134"/>
      <w:r>
        <w:rPr>
          <w:b/>
        </w:rPr>
        <w:t>2.3. Aktivitet 8.-10.trinn</w:t>
      </w:r>
      <w:bookmarkEnd w:id="30"/>
      <w:bookmarkEnd w:id="31"/>
    </w:p>
    <w:tbl>
      <w:tblPr>
        <w:tblStyle w:val="Tabellrutenett"/>
        <w:tblW w:w="10065" w:type="dxa"/>
        <w:tblInd w:w="-284" w:type="dxa"/>
        <w:tblBorders>
          <w:top w:val="none" w:sz="0" w:space="0" w:color="auto"/>
          <w:left w:val="none" w:sz="0" w:space="0" w:color="auto"/>
          <w:bottom w:val="none" w:sz="0" w:space="0" w:color="auto"/>
          <w:right w:val="none" w:sz="0" w:space="0" w:color="auto"/>
          <w:insideH w:val="none" w:sz="0" w:space="0" w:color="auto"/>
          <w:insideV w:val="single" w:sz="6" w:space="0" w:color="1F497D" w:themeColor="text2"/>
        </w:tblBorders>
        <w:tblLayout w:type="fixed"/>
        <w:tblLook w:val="04A0" w:firstRow="1" w:lastRow="0" w:firstColumn="1" w:lastColumn="0" w:noHBand="0" w:noVBand="1"/>
      </w:tblPr>
      <w:tblGrid>
        <w:gridCol w:w="284"/>
        <w:gridCol w:w="4649"/>
        <w:gridCol w:w="4649"/>
        <w:gridCol w:w="483"/>
      </w:tblGrid>
      <w:tr w:rsidR="00710B1D" w:rsidRPr="005C07D4" w14:paraId="4D15B285" w14:textId="77777777" w:rsidTr="00710B1D">
        <w:trPr>
          <w:gridBefore w:val="1"/>
          <w:gridAfter w:val="1"/>
          <w:wBefore w:w="284" w:type="dxa"/>
          <w:wAfter w:w="483" w:type="dxa"/>
        </w:trPr>
        <w:tc>
          <w:tcPr>
            <w:tcW w:w="4649" w:type="dxa"/>
          </w:tcPr>
          <w:p w14:paraId="0C03EC1C" w14:textId="77777777" w:rsidR="00710B1D" w:rsidRPr="00DF5AF3" w:rsidRDefault="00710B1D" w:rsidP="00710B1D">
            <w:pPr>
              <w:autoSpaceDE w:val="0"/>
              <w:autoSpaceDN w:val="0"/>
              <w:adjustRightInd w:val="0"/>
              <w:spacing w:after="0" w:line="240" w:lineRule="auto"/>
              <w:rPr>
                <w:b/>
                <w:bCs/>
              </w:rPr>
            </w:pPr>
            <w:r w:rsidRPr="00DF5AF3">
              <w:rPr>
                <w:b/>
                <w:bCs/>
              </w:rPr>
              <w:t>SPRÅKLIG BEVISSTHET</w:t>
            </w:r>
          </w:p>
          <w:p w14:paraId="0D859DE8" w14:textId="77777777" w:rsidR="00710B1D" w:rsidRPr="00DF5AF3" w:rsidRDefault="00710B1D" w:rsidP="00710B1D">
            <w:pPr>
              <w:autoSpaceDE w:val="0"/>
              <w:autoSpaceDN w:val="0"/>
              <w:adjustRightInd w:val="0"/>
              <w:spacing w:after="0"/>
            </w:pPr>
            <w:r w:rsidRPr="00DF5AF3">
              <w:t>Elevene skal kunne snakke om form, innhold og bruk av språket:</w:t>
            </w:r>
          </w:p>
          <w:p w14:paraId="5A077571" w14:textId="77777777" w:rsidR="00710B1D" w:rsidRPr="00DF5AF3" w:rsidRDefault="00710B1D" w:rsidP="001A307F">
            <w:pPr>
              <w:pStyle w:val="Listeavsnitt"/>
              <w:numPr>
                <w:ilvl w:val="0"/>
                <w:numId w:val="20"/>
              </w:numPr>
              <w:autoSpaceDE w:val="0"/>
              <w:autoSpaceDN w:val="0"/>
              <w:adjustRightInd w:val="0"/>
              <w:spacing w:after="0"/>
              <w:rPr>
                <w:color w:val="auto"/>
              </w:rPr>
            </w:pPr>
            <w:r w:rsidRPr="00DF5AF3">
              <w:rPr>
                <w:color w:val="auto"/>
              </w:rPr>
              <w:t>Rette oppmerksomheten fra språkets innhold til språkets form:</w:t>
            </w:r>
          </w:p>
          <w:p w14:paraId="6B3157AD" w14:textId="77777777" w:rsidR="00710B1D" w:rsidRPr="00DF5AF3" w:rsidRDefault="00710B1D" w:rsidP="001A307F">
            <w:pPr>
              <w:pStyle w:val="Listeavsnitt"/>
              <w:numPr>
                <w:ilvl w:val="0"/>
                <w:numId w:val="3"/>
              </w:numPr>
              <w:autoSpaceDE w:val="0"/>
              <w:autoSpaceDN w:val="0"/>
              <w:adjustRightInd w:val="0"/>
              <w:spacing w:after="0"/>
              <w:ind w:left="459" w:hanging="141"/>
              <w:rPr>
                <w:color w:val="auto"/>
              </w:rPr>
            </w:pPr>
            <w:r w:rsidRPr="00DF5AF3">
              <w:rPr>
                <w:color w:val="auto"/>
              </w:rPr>
              <w:t>morfemer (rotmorfem og bøyningsmorfem)</w:t>
            </w:r>
          </w:p>
          <w:p w14:paraId="5EFD69B4" w14:textId="77777777" w:rsidR="00710B1D" w:rsidRPr="00DF5AF3" w:rsidRDefault="00710B1D" w:rsidP="001A307F">
            <w:pPr>
              <w:pStyle w:val="Listeavsnitt"/>
              <w:numPr>
                <w:ilvl w:val="0"/>
                <w:numId w:val="3"/>
              </w:numPr>
              <w:autoSpaceDE w:val="0"/>
              <w:autoSpaceDN w:val="0"/>
              <w:adjustRightInd w:val="0"/>
              <w:spacing w:after="0"/>
              <w:ind w:left="459" w:hanging="141"/>
              <w:rPr>
                <w:color w:val="auto"/>
              </w:rPr>
            </w:pPr>
            <w:r w:rsidRPr="00DF5AF3">
              <w:rPr>
                <w:color w:val="auto"/>
              </w:rPr>
              <w:t>stavelser</w:t>
            </w:r>
          </w:p>
          <w:p w14:paraId="3ACD00EC" w14:textId="77777777" w:rsidR="00710B1D" w:rsidRPr="00DF5AF3" w:rsidRDefault="00710B1D" w:rsidP="001A307F">
            <w:pPr>
              <w:pStyle w:val="Listeavsnitt"/>
              <w:numPr>
                <w:ilvl w:val="0"/>
                <w:numId w:val="3"/>
              </w:numPr>
              <w:autoSpaceDE w:val="0"/>
              <w:autoSpaceDN w:val="0"/>
              <w:adjustRightInd w:val="0"/>
              <w:spacing w:after="0"/>
              <w:ind w:left="459" w:hanging="141"/>
              <w:rPr>
                <w:color w:val="auto"/>
              </w:rPr>
            </w:pPr>
            <w:r w:rsidRPr="00DF5AF3">
              <w:rPr>
                <w:color w:val="auto"/>
              </w:rPr>
              <w:t>låneord</w:t>
            </w:r>
          </w:p>
          <w:p w14:paraId="65A9321A" w14:textId="77777777" w:rsidR="00710B1D" w:rsidRPr="00DF5AF3" w:rsidRDefault="00710B1D" w:rsidP="001A307F">
            <w:pPr>
              <w:pStyle w:val="Listeavsnitt"/>
              <w:numPr>
                <w:ilvl w:val="0"/>
                <w:numId w:val="3"/>
              </w:numPr>
              <w:autoSpaceDE w:val="0"/>
              <w:autoSpaceDN w:val="0"/>
              <w:adjustRightInd w:val="0"/>
              <w:spacing w:after="0"/>
              <w:ind w:left="459" w:hanging="141"/>
              <w:rPr>
                <w:color w:val="auto"/>
              </w:rPr>
            </w:pPr>
            <w:r w:rsidRPr="00DF5AF3">
              <w:rPr>
                <w:color w:val="auto"/>
              </w:rPr>
              <w:t>setningsbygning</w:t>
            </w:r>
          </w:p>
          <w:p w14:paraId="26F3FD84" w14:textId="77777777" w:rsidR="00710B1D" w:rsidRPr="00DF5AF3" w:rsidRDefault="00710B1D" w:rsidP="001A307F">
            <w:pPr>
              <w:pStyle w:val="Listeavsnitt"/>
              <w:numPr>
                <w:ilvl w:val="0"/>
                <w:numId w:val="3"/>
              </w:numPr>
              <w:autoSpaceDE w:val="0"/>
              <w:autoSpaceDN w:val="0"/>
              <w:adjustRightInd w:val="0"/>
              <w:spacing w:after="0"/>
              <w:rPr>
                <w:color w:val="auto"/>
              </w:rPr>
            </w:pPr>
            <w:r w:rsidRPr="00DF5AF3">
              <w:rPr>
                <w:color w:val="auto"/>
              </w:rPr>
              <w:t xml:space="preserve">Bruke læresamtaler. </w:t>
            </w:r>
          </w:p>
          <w:p w14:paraId="79518445" w14:textId="77777777" w:rsidR="00710B1D" w:rsidRPr="00DF5AF3" w:rsidRDefault="00710B1D" w:rsidP="001A307F">
            <w:pPr>
              <w:pStyle w:val="Listeavsnitt"/>
              <w:numPr>
                <w:ilvl w:val="0"/>
                <w:numId w:val="20"/>
              </w:numPr>
              <w:autoSpaceDE w:val="0"/>
              <w:autoSpaceDN w:val="0"/>
              <w:adjustRightInd w:val="0"/>
              <w:spacing w:after="0"/>
              <w:rPr>
                <w:b/>
                <w:color w:val="auto"/>
              </w:rPr>
            </w:pPr>
            <w:r w:rsidRPr="00DF5AF3">
              <w:rPr>
                <w:color w:val="auto"/>
              </w:rPr>
              <w:t>Elevene skal aktivt sammen med andre analysere, vurdere og reflektere over teksters innhold og form</w:t>
            </w:r>
          </w:p>
          <w:p w14:paraId="474C4AAB" w14:textId="77777777" w:rsidR="00710B1D" w:rsidRPr="00DF5AF3" w:rsidRDefault="00710B1D" w:rsidP="00710B1D">
            <w:pPr>
              <w:autoSpaceDE w:val="0"/>
              <w:autoSpaceDN w:val="0"/>
              <w:adjustRightInd w:val="0"/>
              <w:spacing w:after="0"/>
              <w:rPr>
                <w:rStyle w:val="Svakreferanse"/>
                <w:b/>
                <w:smallCaps w:val="0"/>
                <w:color w:val="auto"/>
                <w:u w:val="none"/>
              </w:rPr>
            </w:pPr>
          </w:p>
          <w:p w14:paraId="54D968D9" w14:textId="77777777" w:rsidR="00710B1D" w:rsidRPr="00DF5AF3" w:rsidRDefault="00710B1D" w:rsidP="00710B1D">
            <w:pPr>
              <w:autoSpaceDE w:val="0"/>
              <w:autoSpaceDN w:val="0"/>
              <w:adjustRightInd w:val="0"/>
              <w:spacing w:after="0" w:line="240" w:lineRule="auto"/>
              <w:rPr>
                <w:b/>
                <w:bCs/>
              </w:rPr>
            </w:pPr>
            <w:r w:rsidRPr="00DF5AF3">
              <w:rPr>
                <w:b/>
                <w:bCs/>
              </w:rPr>
              <w:t>Å FORTELLE (muntlig arbeid med tekst og ord)</w:t>
            </w:r>
          </w:p>
          <w:p w14:paraId="339827CC" w14:textId="77777777" w:rsidR="00710B1D" w:rsidRPr="00DF5AF3" w:rsidRDefault="00710B1D" w:rsidP="00710B1D">
            <w:pPr>
              <w:autoSpaceDE w:val="0"/>
              <w:autoSpaceDN w:val="0"/>
              <w:adjustRightInd w:val="0"/>
              <w:spacing w:after="0"/>
            </w:pPr>
            <w:r w:rsidRPr="00DF5AF3">
              <w:t>Elevene skal:</w:t>
            </w:r>
          </w:p>
          <w:p w14:paraId="6F3B8437" w14:textId="77777777" w:rsidR="00710B1D" w:rsidRPr="00DF5AF3" w:rsidRDefault="00710B1D" w:rsidP="001A307F">
            <w:pPr>
              <w:pStyle w:val="Listeavsnitt"/>
              <w:numPr>
                <w:ilvl w:val="0"/>
                <w:numId w:val="20"/>
              </w:numPr>
              <w:autoSpaceDE w:val="0"/>
              <w:autoSpaceDN w:val="0"/>
              <w:adjustRightInd w:val="0"/>
              <w:spacing w:after="0"/>
              <w:rPr>
                <w:color w:val="auto"/>
              </w:rPr>
            </w:pPr>
            <w:r w:rsidRPr="00DF5AF3">
              <w:rPr>
                <w:color w:val="auto"/>
              </w:rPr>
              <w:t>jevnlig bruke læresamtale- lære gjennom aktiv deltakelse, samhandling og refleksjon</w:t>
            </w:r>
          </w:p>
          <w:p w14:paraId="594C1A48" w14:textId="77777777" w:rsidR="00710B1D" w:rsidRPr="00DF5AF3" w:rsidRDefault="00710B1D" w:rsidP="001A307F">
            <w:pPr>
              <w:pStyle w:val="Listeavsnitt"/>
              <w:numPr>
                <w:ilvl w:val="0"/>
                <w:numId w:val="20"/>
              </w:numPr>
              <w:autoSpaceDE w:val="0"/>
              <w:autoSpaceDN w:val="0"/>
              <w:adjustRightInd w:val="0"/>
              <w:spacing w:after="0"/>
              <w:rPr>
                <w:color w:val="auto"/>
              </w:rPr>
            </w:pPr>
            <w:r w:rsidRPr="00DF5AF3">
              <w:rPr>
                <w:color w:val="auto"/>
              </w:rPr>
              <w:t>jevnlig bruke fagsamtale- innarbeide nytt lærestoff, fremme refleksjon, stille spørsmål, argumentere og gjenskape lærestoffet</w:t>
            </w:r>
          </w:p>
          <w:p w14:paraId="57991000" w14:textId="77777777" w:rsidR="00710B1D" w:rsidRPr="00DF5AF3" w:rsidRDefault="00710B1D" w:rsidP="001A307F">
            <w:pPr>
              <w:pStyle w:val="Listeavsnitt"/>
              <w:numPr>
                <w:ilvl w:val="0"/>
                <w:numId w:val="20"/>
              </w:numPr>
              <w:autoSpaceDE w:val="0"/>
              <w:autoSpaceDN w:val="0"/>
              <w:adjustRightInd w:val="0"/>
              <w:spacing w:after="0"/>
              <w:rPr>
                <w:color w:val="auto"/>
              </w:rPr>
            </w:pPr>
            <w:r w:rsidRPr="00DF5AF3">
              <w:rPr>
                <w:color w:val="auto"/>
              </w:rPr>
              <w:t>jevnlig ha framføringer -individuelt, i par og i gruppe</w:t>
            </w:r>
          </w:p>
          <w:p w14:paraId="2607B3A8" w14:textId="77777777" w:rsidR="00710B1D" w:rsidRPr="00DF5AF3" w:rsidRDefault="00710B1D" w:rsidP="001A307F">
            <w:pPr>
              <w:pStyle w:val="Listeavsnitt"/>
              <w:numPr>
                <w:ilvl w:val="0"/>
                <w:numId w:val="20"/>
              </w:numPr>
              <w:autoSpaceDE w:val="0"/>
              <w:autoSpaceDN w:val="0"/>
              <w:adjustRightInd w:val="0"/>
              <w:spacing w:after="0"/>
              <w:rPr>
                <w:color w:val="auto"/>
              </w:rPr>
            </w:pPr>
            <w:r w:rsidRPr="00DF5AF3">
              <w:rPr>
                <w:color w:val="auto"/>
              </w:rPr>
              <w:t>lytte til, oppsummere og trekke ut relevant informasjon i muntlige tekster</w:t>
            </w:r>
          </w:p>
          <w:p w14:paraId="1083FDD7" w14:textId="77777777" w:rsidR="00710B1D" w:rsidRPr="00DF5AF3" w:rsidRDefault="00710B1D" w:rsidP="00710B1D">
            <w:pPr>
              <w:autoSpaceDE w:val="0"/>
              <w:autoSpaceDN w:val="0"/>
              <w:adjustRightInd w:val="0"/>
              <w:spacing w:after="0"/>
            </w:pPr>
            <w:r w:rsidRPr="00DF5AF3">
              <w:t>Lærer skal:</w:t>
            </w:r>
          </w:p>
          <w:p w14:paraId="32ADD15C" w14:textId="77777777" w:rsidR="00710B1D" w:rsidRPr="00DF5AF3" w:rsidRDefault="00710B1D" w:rsidP="001A307F">
            <w:pPr>
              <w:pStyle w:val="Listeavsnitt"/>
              <w:numPr>
                <w:ilvl w:val="0"/>
                <w:numId w:val="20"/>
              </w:numPr>
              <w:autoSpaceDE w:val="0"/>
              <w:autoSpaceDN w:val="0"/>
              <w:adjustRightInd w:val="0"/>
              <w:spacing w:after="0"/>
              <w:rPr>
                <w:b/>
                <w:color w:val="auto"/>
              </w:rPr>
            </w:pPr>
            <w:r w:rsidRPr="00DF5AF3">
              <w:rPr>
                <w:color w:val="auto"/>
              </w:rPr>
              <w:t>jevnlig modellere muntlig fortelling og formidling- med aktivt ordforråd, stemmebruk og kroppsspråk</w:t>
            </w:r>
          </w:p>
          <w:p w14:paraId="51458F5C" w14:textId="77777777" w:rsidR="00710B1D" w:rsidRPr="00DF5AF3" w:rsidRDefault="00710B1D" w:rsidP="00710B1D">
            <w:pPr>
              <w:pStyle w:val="Listeavsnitt"/>
              <w:autoSpaceDE w:val="0"/>
              <w:autoSpaceDN w:val="0"/>
              <w:adjustRightInd w:val="0"/>
              <w:spacing w:after="0"/>
              <w:ind w:left="227" w:firstLine="0"/>
              <w:rPr>
                <w:rStyle w:val="Svakreferanse"/>
                <w:b/>
                <w:smallCaps w:val="0"/>
                <w:color w:val="auto"/>
                <w:u w:val="none"/>
              </w:rPr>
            </w:pPr>
          </w:p>
        </w:tc>
        <w:tc>
          <w:tcPr>
            <w:tcW w:w="4649" w:type="dxa"/>
          </w:tcPr>
          <w:p w14:paraId="7499AD90" w14:textId="77777777" w:rsidR="00710B1D" w:rsidRPr="00DF5AF3" w:rsidRDefault="00710B1D" w:rsidP="00710B1D">
            <w:pPr>
              <w:autoSpaceDE w:val="0"/>
              <w:autoSpaceDN w:val="0"/>
              <w:adjustRightInd w:val="0"/>
              <w:spacing w:after="0" w:line="240" w:lineRule="auto"/>
              <w:rPr>
                <w:b/>
                <w:bCs/>
              </w:rPr>
            </w:pPr>
            <w:r w:rsidRPr="00DF5AF3">
              <w:rPr>
                <w:b/>
                <w:bCs/>
              </w:rPr>
              <w:t>ARBEID MED ORD OG BEGREPER</w:t>
            </w:r>
          </w:p>
          <w:p w14:paraId="46A451CB" w14:textId="77777777" w:rsidR="00710B1D" w:rsidRPr="00DF5AF3" w:rsidRDefault="00710B1D" w:rsidP="00710B1D">
            <w:pPr>
              <w:spacing w:after="0"/>
            </w:pPr>
            <w:r w:rsidRPr="00DF5AF3">
              <w:t xml:space="preserve">Læreren skal modellere og tilrettelegge for:  </w:t>
            </w:r>
          </w:p>
          <w:p w14:paraId="28E2A28D" w14:textId="77777777" w:rsidR="00710B1D" w:rsidRPr="00DF5AF3" w:rsidRDefault="00710B1D" w:rsidP="001A307F">
            <w:pPr>
              <w:pStyle w:val="Listeavsnitt"/>
              <w:numPr>
                <w:ilvl w:val="0"/>
                <w:numId w:val="20"/>
              </w:numPr>
              <w:rPr>
                <w:color w:val="auto"/>
              </w:rPr>
            </w:pPr>
            <w:r w:rsidRPr="00DF5AF3">
              <w:rPr>
                <w:color w:val="auto"/>
              </w:rPr>
              <w:t>temaundervisning – bruk av ord og begreper i meningsfylte sammenhenger</w:t>
            </w:r>
          </w:p>
          <w:p w14:paraId="1982D1D8" w14:textId="77777777" w:rsidR="00710B1D" w:rsidRPr="00DF5AF3" w:rsidRDefault="00710B1D" w:rsidP="001A307F">
            <w:pPr>
              <w:pStyle w:val="Listeavsnitt"/>
              <w:numPr>
                <w:ilvl w:val="0"/>
                <w:numId w:val="20"/>
              </w:numPr>
              <w:rPr>
                <w:color w:val="auto"/>
              </w:rPr>
            </w:pPr>
            <w:r w:rsidRPr="00DF5AF3">
              <w:rPr>
                <w:color w:val="auto"/>
              </w:rPr>
              <w:t>systematisk begrepsinnlæring i alle fag, faglærer er ansvarlig for nye faguttrykk i sitt fag</w:t>
            </w:r>
          </w:p>
          <w:p w14:paraId="4AB8FE0C" w14:textId="77777777" w:rsidR="00710B1D" w:rsidRPr="00DF5AF3" w:rsidRDefault="00710B1D" w:rsidP="001A307F">
            <w:pPr>
              <w:pStyle w:val="Listeavsnitt"/>
              <w:numPr>
                <w:ilvl w:val="0"/>
                <w:numId w:val="20"/>
              </w:numPr>
              <w:rPr>
                <w:color w:val="auto"/>
              </w:rPr>
            </w:pPr>
            <w:r w:rsidRPr="00DF5AF3">
              <w:rPr>
                <w:color w:val="auto"/>
              </w:rPr>
              <w:t>bruke læresamtalen for å lære og bru</w:t>
            </w:r>
            <w:r>
              <w:rPr>
                <w:color w:val="auto"/>
              </w:rPr>
              <w:t>ke nye ord, nytt fagstoff o.l.</w:t>
            </w:r>
          </w:p>
          <w:p w14:paraId="35F6DD24" w14:textId="77777777" w:rsidR="00710B1D" w:rsidRPr="00DF5AF3" w:rsidRDefault="00710B1D" w:rsidP="001A307F">
            <w:pPr>
              <w:pStyle w:val="Listeavsnitt"/>
              <w:numPr>
                <w:ilvl w:val="0"/>
                <w:numId w:val="20"/>
              </w:numPr>
              <w:rPr>
                <w:color w:val="auto"/>
              </w:rPr>
            </w:pPr>
            <w:r w:rsidRPr="00DF5AF3">
              <w:rPr>
                <w:color w:val="auto"/>
              </w:rPr>
              <w:t>språkverksted</w:t>
            </w:r>
          </w:p>
          <w:p w14:paraId="5A8E6C31" w14:textId="77777777" w:rsidR="00710B1D" w:rsidRPr="00DF5AF3" w:rsidRDefault="00710B1D" w:rsidP="001A307F">
            <w:pPr>
              <w:pStyle w:val="Listeavsnitt"/>
              <w:numPr>
                <w:ilvl w:val="0"/>
                <w:numId w:val="20"/>
              </w:numPr>
              <w:rPr>
                <w:color w:val="auto"/>
              </w:rPr>
            </w:pPr>
            <w:r w:rsidRPr="00DF5AF3">
              <w:rPr>
                <w:color w:val="auto"/>
              </w:rPr>
              <w:t>reflektere sa</w:t>
            </w:r>
            <w:r>
              <w:rPr>
                <w:color w:val="auto"/>
              </w:rPr>
              <w:t>mmen før, under og etter lesing</w:t>
            </w:r>
            <w:r w:rsidRPr="00DF5AF3">
              <w:rPr>
                <w:color w:val="auto"/>
              </w:rPr>
              <w:t xml:space="preserve"> </w:t>
            </w:r>
          </w:p>
          <w:p w14:paraId="24D983E5" w14:textId="77777777" w:rsidR="00710B1D" w:rsidRPr="00DF5AF3" w:rsidRDefault="00710B1D" w:rsidP="001A307F">
            <w:pPr>
              <w:pStyle w:val="Listeavsnitt"/>
              <w:numPr>
                <w:ilvl w:val="0"/>
                <w:numId w:val="20"/>
              </w:numPr>
              <w:rPr>
                <w:color w:val="auto"/>
              </w:rPr>
            </w:pPr>
            <w:r w:rsidRPr="00DF5AF3">
              <w:rPr>
                <w:color w:val="auto"/>
              </w:rPr>
              <w:t>egenvurdering og kameratvurdering av elevarbeid</w:t>
            </w:r>
          </w:p>
          <w:p w14:paraId="47A5B7D7" w14:textId="77777777" w:rsidR="00710B1D" w:rsidRPr="00DF5AF3" w:rsidRDefault="00710B1D" w:rsidP="00710B1D">
            <w:pPr>
              <w:spacing w:after="0"/>
            </w:pPr>
            <w:r w:rsidRPr="00DF5AF3">
              <w:t>Elevene skal:</w:t>
            </w:r>
          </w:p>
          <w:p w14:paraId="3B8A902B" w14:textId="77777777" w:rsidR="00710B1D" w:rsidRPr="00DF5AF3" w:rsidRDefault="00710B1D" w:rsidP="001A307F">
            <w:pPr>
              <w:pStyle w:val="Listeavsnitt"/>
              <w:numPr>
                <w:ilvl w:val="0"/>
                <w:numId w:val="19"/>
              </w:numPr>
              <w:autoSpaceDE w:val="0"/>
              <w:autoSpaceDN w:val="0"/>
              <w:adjustRightInd w:val="0"/>
              <w:spacing w:after="0"/>
              <w:rPr>
                <w:color w:val="auto"/>
              </w:rPr>
            </w:pPr>
            <w:r w:rsidRPr="00DF5AF3">
              <w:rPr>
                <w:color w:val="auto"/>
              </w:rPr>
              <w:t>arbeide muntlig og skriftlig med alle nye fagord og andre «vanskelige» ord</w:t>
            </w:r>
          </w:p>
          <w:p w14:paraId="4DC98C06" w14:textId="77777777" w:rsidR="00710B1D" w:rsidRPr="00DF5AF3" w:rsidRDefault="00710B1D" w:rsidP="001A307F">
            <w:pPr>
              <w:pStyle w:val="Listeavsnitt"/>
              <w:numPr>
                <w:ilvl w:val="0"/>
                <w:numId w:val="19"/>
              </w:numPr>
              <w:autoSpaceDE w:val="0"/>
              <w:autoSpaceDN w:val="0"/>
              <w:adjustRightInd w:val="0"/>
              <w:spacing w:after="0"/>
              <w:rPr>
                <w:color w:val="auto"/>
              </w:rPr>
            </w:pPr>
            <w:r>
              <w:rPr>
                <w:color w:val="auto"/>
              </w:rPr>
              <w:t>stoppe opp og markere</w:t>
            </w:r>
            <w:r w:rsidRPr="00DF5AF3">
              <w:rPr>
                <w:color w:val="auto"/>
              </w:rPr>
              <w:t xml:space="preserve"> nye ord, og ta i bruk strategier for å lære nye ord</w:t>
            </w:r>
          </w:p>
          <w:p w14:paraId="480DAA2E" w14:textId="77777777" w:rsidR="00710B1D" w:rsidRPr="00DF5AF3" w:rsidRDefault="00710B1D" w:rsidP="001A307F">
            <w:pPr>
              <w:pStyle w:val="Listeavsnitt"/>
              <w:numPr>
                <w:ilvl w:val="0"/>
                <w:numId w:val="19"/>
              </w:numPr>
              <w:autoSpaceDE w:val="0"/>
              <w:autoSpaceDN w:val="0"/>
              <w:adjustRightInd w:val="0"/>
              <w:spacing w:after="0"/>
              <w:rPr>
                <w:color w:val="auto"/>
              </w:rPr>
            </w:pPr>
            <w:r w:rsidRPr="00DF5AF3">
              <w:rPr>
                <w:color w:val="auto"/>
              </w:rPr>
              <w:t>lære seg nye ord og begreper hver uke.</w:t>
            </w:r>
          </w:p>
          <w:p w14:paraId="4F46850C" w14:textId="77777777" w:rsidR="00710B1D" w:rsidRPr="00DF5AF3" w:rsidRDefault="00710B1D" w:rsidP="001A307F">
            <w:pPr>
              <w:pStyle w:val="Listeavsnitt"/>
              <w:numPr>
                <w:ilvl w:val="0"/>
                <w:numId w:val="21"/>
              </w:numPr>
              <w:autoSpaceDE w:val="0"/>
              <w:autoSpaceDN w:val="0"/>
              <w:adjustRightInd w:val="0"/>
              <w:spacing w:after="0"/>
              <w:rPr>
                <w:color w:val="auto"/>
              </w:rPr>
            </w:pPr>
            <w:r w:rsidRPr="00DF5AF3">
              <w:rPr>
                <w:color w:val="auto"/>
              </w:rPr>
              <w:t>bruke fagspråk, og jobbe med førfaglige begrep, faglige begrep og ordets konnotasjon (begrepsinnhold)</w:t>
            </w:r>
          </w:p>
          <w:p w14:paraId="5F6AEB22" w14:textId="77777777" w:rsidR="00710B1D" w:rsidRPr="00DF5AF3" w:rsidRDefault="00710B1D" w:rsidP="001A307F">
            <w:pPr>
              <w:pStyle w:val="Listeavsnitt"/>
              <w:numPr>
                <w:ilvl w:val="0"/>
                <w:numId w:val="21"/>
              </w:numPr>
              <w:autoSpaceDE w:val="0"/>
              <w:autoSpaceDN w:val="0"/>
              <w:adjustRightInd w:val="0"/>
              <w:spacing w:after="0"/>
              <w:rPr>
                <w:color w:val="auto"/>
              </w:rPr>
            </w:pPr>
            <w:r w:rsidRPr="00DF5AF3">
              <w:rPr>
                <w:color w:val="auto"/>
              </w:rPr>
              <w:t>bruke ulike læringsstrategier i innlæring av nye ord og begreper i alle fag</w:t>
            </w:r>
          </w:p>
          <w:p w14:paraId="23CB6606" w14:textId="77777777" w:rsidR="00710B1D" w:rsidRPr="00DF5AF3" w:rsidRDefault="00710B1D" w:rsidP="001A307F">
            <w:pPr>
              <w:pStyle w:val="Listeavsnitt"/>
              <w:numPr>
                <w:ilvl w:val="0"/>
                <w:numId w:val="21"/>
              </w:numPr>
              <w:autoSpaceDE w:val="0"/>
              <w:autoSpaceDN w:val="0"/>
              <w:adjustRightInd w:val="0"/>
              <w:spacing w:after="0"/>
              <w:rPr>
                <w:rStyle w:val="Svakreferanse"/>
                <w:color w:val="auto"/>
              </w:rPr>
            </w:pPr>
            <w:r w:rsidRPr="00DF5AF3">
              <w:rPr>
                <w:color w:val="auto"/>
              </w:rPr>
              <w:t>sammen med lærer bruke nye ord, begreper og fagterminologi i ulike sammenhenger i den daglige undervisningen, både i muntlig og skriftlig arbeid</w:t>
            </w:r>
          </w:p>
        </w:tc>
      </w:tr>
      <w:tr w:rsidR="00710B1D" w:rsidRPr="005C07D4" w14:paraId="30462F49" w14:textId="77777777" w:rsidTr="00710B1D">
        <w:trPr>
          <w:gridBefore w:val="1"/>
          <w:gridAfter w:val="1"/>
          <w:wBefore w:w="284" w:type="dxa"/>
          <w:wAfter w:w="483" w:type="dxa"/>
        </w:trPr>
        <w:tc>
          <w:tcPr>
            <w:tcW w:w="4649" w:type="dxa"/>
            <w:tcBorders>
              <w:bottom w:val="single" w:sz="4" w:space="0" w:color="1F497D" w:themeColor="text2"/>
            </w:tcBorders>
          </w:tcPr>
          <w:p w14:paraId="546E76F3" w14:textId="77777777" w:rsidR="00710B1D" w:rsidRPr="00DF5AF3" w:rsidRDefault="00710B1D" w:rsidP="00710B1D">
            <w:pPr>
              <w:autoSpaceDE w:val="0"/>
              <w:autoSpaceDN w:val="0"/>
              <w:adjustRightInd w:val="0"/>
              <w:spacing w:after="0" w:line="240" w:lineRule="auto"/>
              <w:rPr>
                <w:b/>
                <w:bCs/>
              </w:rPr>
            </w:pPr>
          </w:p>
        </w:tc>
        <w:tc>
          <w:tcPr>
            <w:tcW w:w="4649" w:type="dxa"/>
            <w:tcBorders>
              <w:bottom w:val="single" w:sz="4" w:space="0" w:color="1F497D" w:themeColor="text2"/>
            </w:tcBorders>
          </w:tcPr>
          <w:p w14:paraId="2CD631ED" w14:textId="77777777" w:rsidR="00710B1D" w:rsidRPr="00DF5AF3" w:rsidRDefault="00710B1D" w:rsidP="00710B1D">
            <w:pPr>
              <w:autoSpaceDE w:val="0"/>
              <w:autoSpaceDN w:val="0"/>
              <w:adjustRightInd w:val="0"/>
              <w:spacing w:after="0" w:line="240" w:lineRule="auto"/>
              <w:rPr>
                <w:b/>
                <w:bCs/>
              </w:rPr>
            </w:pPr>
          </w:p>
        </w:tc>
      </w:tr>
      <w:tr w:rsidR="00710B1D" w:rsidRPr="005C07D4" w14:paraId="6EB6998D" w14:textId="77777777" w:rsidTr="00710B1D">
        <w:trPr>
          <w:gridBefore w:val="1"/>
          <w:gridAfter w:val="1"/>
          <w:wBefore w:w="284" w:type="dxa"/>
          <w:wAfter w:w="483" w:type="dxa"/>
        </w:trPr>
        <w:tc>
          <w:tcPr>
            <w:tcW w:w="9298" w:type="dxa"/>
            <w:gridSpan w:val="2"/>
          </w:tcPr>
          <w:p w14:paraId="0F90C35D" w14:textId="77777777" w:rsidR="00710B1D" w:rsidRPr="00DF5AF3" w:rsidRDefault="00710B1D" w:rsidP="00710B1D">
            <w:pPr>
              <w:autoSpaceDE w:val="0"/>
              <w:autoSpaceDN w:val="0"/>
              <w:adjustRightInd w:val="0"/>
              <w:spacing w:after="0" w:line="240" w:lineRule="auto"/>
              <w:rPr>
                <w:b/>
                <w:bCs/>
              </w:rPr>
            </w:pPr>
            <w:r w:rsidRPr="00DF5AF3">
              <w:rPr>
                <w:b/>
                <w:bCs/>
              </w:rPr>
              <w:t>SKRIFTLIG ARBEID (med tekst og ord)</w:t>
            </w:r>
          </w:p>
          <w:p w14:paraId="3FA370F8" w14:textId="77777777" w:rsidR="00710B1D" w:rsidRPr="00687200" w:rsidRDefault="00710B1D" w:rsidP="00710B1D">
            <w:pPr>
              <w:autoSpaceDE w:val="0"/>
              <w:autoSpaceDN w:val="0"/>
              <w:adjustRightInd w:val="0"/>
              <w:spacing w:after="0"/>
              <w:rPr>
                <w:sz w:val="22"/>
                <w:szCs w:val="22"/>
              </w:rPr>
            </w:pPr>
            <w:r w:rsidRPr="00687200">
              <w:rPr>
                <w:sz w:val="22"/>
                <w:szCs w:val="22"/>
              </w:rPr>
              <w:t>Elevene skal:</w:t>
            </w:r>
          </w:p>
          <w:p w14:paraId="7C31BE0B" w14:textId="77777777" w:rsidR="00710B1D" w:rsidRPr="00687200" w:rsidRDefault="00710B1D" w:rsidP="001A307F">
            <w:pPr>
              <w:pStyle w:val="Listeavsnitt"/>
              <w:numPr>
                <w:ilvl w:val="0"/>
                <w:numId w:val="20"/>
              </w:numPr>
              <w:autoSpaceDE w:val="0"/>
              <w:autoSpaceDN w:val="0"/>
              <w:adjustRightInd w:val="0"/>
              <w:spacing w:after="0"/>
              <w:rPr>
                <w:color w:val="auto"/>
                <w:sz w:val="22"/>
                <w:szCs w:val="22"/>
              </w:rPr>
            </w:pPr>
            <w:r w:rsidRPr="00687200">
              <w:rPr>
                <w:color w:val="auto"/>
                <w:sz w:val="22"/>
                <w:szCs w:val="22"/>
              </w:rPr>
              <w:t>bruke skriving som et redskap for læring i alle fag</w:t>
            </w:r>
          </w:p>
          <w:p w14:paraId="1B54B80A" w14:textId="77777777" w:rsidR="00710B1D" w:rsidRPr="00687200" w:rsidRDefault="00710B1D" w:rsidP="001A307F">
            <w:pPr>
              <w:pStyle w:val="Listeavsnitt"/>
              <w:numPr>
                <w:ilvl w:val="0"/>
                <w:numId w:val="20"/>
              </w:numPr>
              <w:autoSpaceDE w:val="0"/>
              <w:autoSpaceDN w:val="0"/>
              <w:adjustRightInd w:val="0"/>
              <w:spacing w:after="0"/>
              <w:rPr>
                <w:color w:val="auto"/>
                <w:sz w:val="22"/>
                <w:szCs w:val="22"/>
              </w:rPr>
            </w:pPr>
            <w:r w:rsidRPr="00687200">
              <w:rPr>
                <w:color w:val="auto"/>
                <w:sz w:val="22"/>
                <w:szCs w:val="22"/>
              </w:rPr>
              <w:t>arbeide med ulike sjangre</w:t>
            </w:r>
          </w:p>
          <w:p w14:paraId="1C251DD8" w14:textId="77777777" w:rsidR="00710B1D" w:rsidRPr="00687200" w:rsidRDefault="00710B1D" w:rsidP="001A307F">
            <w:pPr>
              <w:pStyle w:val="Listeavsnitt"/>
              <w:numPr>
                <w:ilvl w:val="0"/>
                <w:numId w:val="20"/>
              </w:numPr>
              <w:autoSpaceDE w:val="0"/>
              <w:autoSpaceDN w:val="0"/>
              <w:adjustRightInd w:val="0"/>
              <w:spacing w:after="0"/>
              <w:rPr>
                <w:color w:val="auto"/>
                <w:sz w:val="22"/>
                <w:szCs w:val="22"/>
              </w:rPr>
            </w:pPr>
            <w:r w:rsidRPr="00687200">
              <w:rPr>
                <w:color w:val="auto"/>
                <w:sz w:val="22"/>
                <w:szCs w:val="22"/>
              </w:rPr>
              <w:t>bruke ulike læringsstrategier som verktøy i skriving av tekst</w:t>
            </w:r>
          </w:p>
          <w:p w14:paraId="56F6A283" w14:textId="77777777" w:rsidR="00710B1D" w:rsidRPr="00687200" w:rsidRDefault="00710B1D" w:rsidP="001A307F">
            <w:pPr>
              <w:pStyle w:val="Listeavsnitt"/>
              <w:numPr>
                <w:ilvl w:val="0"/>
                <w:numId w:val="20"/>
              </w:numPr>
              <w:autoSpaceDE w:val="0"/>
              <w:autoSpaceDN w:val="0"/>
              <w:adjustRightInd w:val="0"/>
              <w:spacing w:after="0"/>
              <w:rPr>
                <w:color w:val="auto"/>
                <w:sz w:val="22"/>
                <w:szCs w:val="22"/>
              </w:rPr>
            </w:pPr>
            <w:r w:rsidRPr="00687200">
              <w:rPr>
                <w:color w:val="auto"/>
                <w:sz w:val="22"/>
                <w:szCs w:val="22"/>
              </w:rPr>
              <w:t>tilpasse tekstens form, innhold og bruk til formålet med skrivingen</w:t>
            </w:r>
          </w:p>
          <w:p w14:paraId="4EC55A86" w14:textId="77777777" w:rsidR="00710B1D" w:rsidRPr="00687200" w:rsidRDefault="00710B1D" w:rsidP="001A307F">
            <w:pPr>
              <w:pStyle w:val="Listeavsnitt"/>
              <w:numPr>
                <w:ilvl w:val="0"/>
                <w:numId w:val="20"/>
              </w:numPr>
              <w:autoSpaceDE w:val="0"/>
              <w:autoSpaceDN w:val="0"/>
              <w:adjustRightInd w:val="0"/>
              <w:spacing w:after="0"/>
              <w:rPr>
                <w:color w:val="auto"/>
                <w:sz w:val="22"/>
                <w:szCs w:val="22"/>
              </w:rPr>
            </w:pPr>
            <w:r w:rsidRPr="00687200">
              <w:rPr>
                <w:color w:val="auto"/>
                <w:sz w:val="22"/>
                <w:szCs w:val="22"/>
              </w:rPr>
              <w:t>utvikle egenrefleksjon gjennom skriving i alle fag</w:t>
            </w:r>
          </w:p>
          <w:p w14:paraId="042EA5D8" w14:textId="77777777" w:rsidR="00710B1D" w:rsidRPr="00687200" w:rsidRDefault="00710B1D" w:rsidP="001A307F">
            <w:pPr>
              <w:pStyle w:val="Listeavsnitt"/>
              <w:numPr>
                <w:ilvl w:val="0"/>
                <w:numId w:val="20"/>
              </w:numPr>
              <w:autoSpaceDE w:val="0"/>
              <w:autoSpaceDN w:val="0"/>
              <w:adjustRightInd w:val="0"/>
              <w:spacing w:after="0"/>
              <w:rPr>
                <w:color w:val="auto"/>
                <w:sz w:val="22"/>
                <w:szCs w:val="22"/>
              </w:rPr>
            </w:pPr>
            <w:r w:rsidRPr="00687200">
              <w:rPr>
                <w:color w:val="auto"/>
                <w:sz w:val="22"/>
                <w:szCs w:val="22"/>
              </w:rPr>
              <w:t>få og gi hverandre konstruktiv vurdering på skriftlig arbeid.</w:t>
            </w:r>
          </w:p>
          <w:p w14:paraId="0C9CF6CF" w14:textId="77777777" w:rsidR="00710B1D" w:rsidRPr="00687200" w:rsidRDefault="00710B1D" w:rsidP="001A307F">
            <w:pPr>
              <w:pStyle w:val="Listeavsnitt"/>
              <w:numPr>
                <w:ilvl w:val="0"/>
                <w:numId w:val="20"/>
              </w:numPr>
              <w:autoSpaceDE w:val="0"/>
              <w:autoSpaceDN w:val="0"/>
              <w:adjustRightInd w:val="0"/>
              <w:spacing w:after="0"/>
              <w:rPr>
                <w:color w:val="auto"/>
                <w:sz w:val="22"/>
                <w:szCs w:val="22"/>
              </w:rPr>
            </w:pPr>
            <w:r w:rsidRPr="00687200">
              <w:rPr>
                <w:color w:val="auto"/>
                <w:sz w:val="22"/>
                <w:szCs w:val="22"/>
              </w:rPr>
              <w:t>ha jevnlig innlevering og presentasjoner av skriftlige arbeid med tekst</w:t>
            </w:r>
          </w:p>
          <w:p w14:paraId="7CB52489" w14:textId="77777777" w:rsidR="00710B1D" w:rsidRPr="00687200" w:rsidRDefault="00710B1D" w:rsidP="00710B1D">
            <w:pPr>
              <w:autoSpaceDE w:val="0"/>
              <w:autoSpaceDN w:val="0"/>
              <w:adjustRightInd w:val="0"/>
              <w:spacing w:after="0" w:line="240" w:lineRule="auto"/>
              <w:rPr>
                <w:sz w:val="22"/>
                <w:szCs w:val="22"/>
              </w:rPr>
            </w:pPr>
            <w:r w:rsidRPr="00687200">
              <w:rPr>
                <w:sz w:val="22"/>
                <w:szCs w:val="22"/>
              </w:rPr>
              <w:t>Faglærerne skal:</w:t>
            </w:r>
          </w:p>
          <w:p w14:paraId="4C478498" w14:textId="77777777" w:rsidR="00710B1D" w:rsidRPr="00DF5AF3" w:rsidRDefault="00710B1D" w:rsidP="00710B1D">
            <w:pPr>
              <w:autoSpaceDE w:val="0"/>
              <w:autoSpaceDN w:val="0"/>
              <w:adjustRightInd w:val="0"/>
              <w:spacing w:after="0" w:line="240" w:lineRule="auto"/>
              <w:rPr>
                <w:b/>
                <w:bCs/>
              </w:rPr>
            </w:pPr>
            <w:r w:rsidRPr="00687200">
              <w:rPr>
                <w:sz w:val="22"/>
                <w:szCs w:val="22"/>
              </w:rPr>
              <w:t>arbeide med å utvikle fagspesifikke skriveferdigheter</w:t>
            </w:r>
          </w:p>
        </w:tc>
      </w:tr>
      <w:tr w:rsidR="00710B1D" w14:paraId="2B1A7832" w14:textId="77777777" w:rsidTr="00710B1D">
        <w:tc>
          <w:tcPr>
            <w:tcW w:w="10065" w:type="dxa"/>
            <w:gridSpan w:val="4"/>
          </w:tcPr>
          <w:p w14:paraId="6E2DAA5C" w14:textId="77777777" w:rsidR="00710B1D" w:rsidRDefault="00710B1D" w:rsidP="00BB4C20">
            <w:pPr>
              <w:pStyle w:val="Overskrift2"/>
              <w:numPr>
                <w:ilvl w:val="0"/>
                <w:numId w:val="67"/>
              </w:numPr>
              <w:outlineLvl w:val="1"/>
            </w:pPr>
            <w:bookmarkStart w:id="32" w:name="_Toc459712237"/>
            <w:bookmarkStart w:id="33" w:name="_Toc13207135"/>
            <w:r>
              <w:t xml:space="preserve">Å </w:t>
            </w:r>
            <w:r w:rsidR="00687200">
              <w:t>utvikle elevenes evne til å kode om</w:t>
            </w:r>
            <w:bookmarkEnd w:id="32"/>
            <w:bookmarkEnd w:id="33"/>
          </w:p>
          <w:p w14:paraId="68ED7A3D" w14:textId="77777777" w:rsidR="00710B1D" w:rsidRDefault="00710B1D" w:rsidP="00710B1D">
            <w:pPr>
              <w:ind w:left="234"/>
            </w:pPr>
          </w:p>
          <w:p w14:paraId="797768DF" w14:textId="77777777" w:rsidR="00710B1D" w:rsidRDefault="00710B1D" w:rsidP="00710B1D">
            <w:pPr>
              <w:pStyle w:val="NormalWeb"/>
              <w:shd w:val="clear" w:color="auto" w:fill="DBE5F1" w:themeFill="accent1" w:themeFillTint="33"/>
              <w:ind w:left="234"/>
              <w:rPr>
                <w:rFonts w:ascii="Lucida Calligraphy" w:hAnsi="Lucida Calligraphy"/>
              </w:rPr>
            </w:pPr>
            <w:r w:rsidRPr="006A3AF0">
              <w:rPr>
                <w:rFonts w:ascii="Lucida Calligraphy" w:hAnsi="Lucida Calligraphy"/>
              </w:rPr>
              <w:t xml:space="preserve">Å kunne kode om handler om hele prosessen fra å kunne gjøre kobling mellom lyd og tegn til å kunne avkode heile tekster i ulike sjangre. </w:t>
            </w:r>
          </w:p>
          <w:p w14:paraId="74FF36BC" w14:textId="77777777" w:rsidR="00710B1D" w:rsidRDefault="00710B1D" w:rsidP="00710B1D">
            <w:pPr>
              <w:pStyle w:val="NormalWeb"/>
              <w:shd w:val="clear" w:color="auto" w:fill="DBE5F1" w:themeFill="accent1" w:themeFillTint="33"/>
              <w:ind w:left="234"/>
              <w:rPr>
                <w:rFonts w:ascii="Lucida Calligraphy" w:hAnsi="Lucida Calligraphy"/>
              </w:rPr>
            </w:pPr>
            <w:r>
              <w:rPr>
                <w:rFonts w:ascii="Lucida Calligraphy" w:hAnsi="Lucida Calligraphy"/>
              </w:rPr>
              <w:t>Elevene lærer på ulike måter, derfor er det nødvendig med ulike tilnærminger og varierte undervisningsmåter.</w:t>
            </w:r>
          </w:p>
          <w:p w14:paraId="7DE3B0B8" w14:textId="77777777" w:rsidR="00710B1D" w:rsidRDefault="00710B1D" w:rsidP="00710B1D">
            <w:pPr>
              <w:pStyle w:val="NormalWeb"/>
              <w:shd w:val="clear" w:color="auto" w:fill="DBE5F1" w:themeFill="accent1" w:themeFillTint="33"/>
              <w:ind w:left="234"/>
              <w:rPr>
                <w:rFonts w:ascii="Lucida Calligraphy" w:hAnsi="Lucida Calligraphy"/>
              </w:rPr>
            </w:pPr>
            <w:r w:rsidRPr="00CD7BB0">
              <w:rPr>
                <w:noProof/>
              </w:rPr>
              <w:drawing>
                <wp:anchor distT="0" distB="0" distL="114300" distR="114300" simplePos="0" relativeHeight="251662336" behindDoc="1" locked="0" layoutInCell="1" allowOverlap="1" wp14:anchorId="04E7F203" wp14:editId="513C033A">
                  <wp:simplePos x="0" y="0"/>
                  <wp:positionH relativeFrom="column">
                    <wp:posOffset>26670</wp:posOffset>
                  </wp:positionH>
                  <wp:positionV relativeFrom="paragraph">
                    <wp:posOffset>111760</wp:posOffset>
                  </wp:positionV>
                  <wp:extent cx="3731260" cy="2786380"/>
                  <wp:effectExtent l="95250" t="133350" r="98425" b="132715"/>
                  <wp:wrapTight wrapText="bothSides">
                    <wp:wrapPolygon edited="0">
                      <wp:start x="870" y="21886"/>
                      <wp:lineTo x="21255" y="25627"/>
                      <wp:lineTo x="22176" y="16620"/>
                      <wp:lineTo x="22467" y="7498"/>
                      <wp:lineTo x="22136" y="269"/>
                      <wp:lineTo x="20455" y="-40"/>
                      <wp:lineTo x="20245" y="-79"/>
                      <wp:lineTo x="6536" y="-14"/>
                      <wp:lineTo x="5906" y="-129"/>
                      <wp:lineTo x="-171" y="2770"/>
                      <wp:lineTo x="-229" y="3333"/>
                      <wp:lineTo x="-310" y="12494"/>
                      <wp:lineTo x="-181" y="21693"/>
                      <wp:lineTo x="870" y="21886"/>
                    </wp:wrapPolygon>
                  </wp:wrapTight>
                  <wp:docPr id="304" name="Plassholder for innhol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ssholder for innhold 3"/>
                          <pic:cNvPicPr>
                            <a:picLocks noGrp="1" noChangeAspect="1"/>
                          </pic:cNvPicPr>
                        </pic:nvPicPr>
                        <pic:blipFill>
                          <a:blip r:embed="rId37" cstate="print">
                            <a:extLst>
                              <a:ext uri="{28A0092B-C50C-407E-A947-70E740481C1C}">
                                <a14:useLocalDpi xmlns:a14="http://schemas.microsoft.com/office/drawing/2010/main" val="0"/>
                              </a:ext>
                            </a:extLst>
                          </a:blip>
                          <a:stretch>
                            <a:fillRect/>
                          </a:stretch>
                        </pic:blipFill>
                        <pic:spPr>
                          <a:xfrm rot="10331878">
                            <a:off x="0" y="0"/>
                            <a:ext cx="3731260" cy="2786380"/>
                          </a:xfrm>
                          <a:prstGeom prst="rect">
                            <a:avLst/>
                          </a:prstGeom>
                        </pic:spPr>
                      </pic:pic>
                    </a:graphicData>
                  </a:graphic>
                </wp:anchor>
              </w:drawing>
            </w:r>
            <w:r w:rsidRPr="006A3AF0">
              <w:rPr>
                <w:rFonts w:ascii="Lucida Calligraphy" w:hAnsi="Lucida Calligraphy"/>
              </w:rPr>
              <w:t>Veiledet lesing</w:t>
            </w:r>
            <w:r>
              <w:rPr>
                <w:rFonts w:ascii="Lucida Calligraphy" w:hAnsi="Lucida Calligraphy"/>
              </w:rPr>
              <w:t xml:space="preserve"> og skriving </w:t>
            </w:r>
            <w:r w:rsidRPr="006A3AF0">
              <w:rPr>
                <w:rFonts w:ascii="Lucida Calligraphy" w:hAnsi="Lucida Calligraphy"/>
              </w:rPr>
              <w:t>er derfor et ansvar for alle lærere i all</w:t>
            </w:r>
            <w:r>
              <w:rPr>
                <w:rFonts w:ascii="Lucida Calligraphy" w:hAnsi="Lucida Calligraphy"/>
              </w:rPr>
              <w:t>e fag, og kontaktlærere og fag</w:t>
            </w:r>
            <w:r w:rsidRPr="006A3AF0">
              <w:rPr>
                <w:rFonts w:ascii="Lucida Calligraphy" w:hAnsi="Lucida Calligraphy"/>
              </w:rPr>
              <w:t>lærere har et spesielt ansvar for å sjekke om elevene har tilstrekkelig kompetanse gjennom å bruke nasjonale prøver og kartleggingsprøver i leseferdighet.</w:t>
            </w:r>
            <w:r>
              <w:rPr>
                <w:rFonts w:ascii="Lucida Calligraphy" w:hAnsi="Lucida Calligraphy"/>
              </w:rPr>
              <w:t xml:space="preserve"> </w:t>
            </w:r>
          </w:p>
          <w:p w14:paraId="22FF8EBD" w14:textId="77777777" w:rsidR="00710B1D" w:rsidRDefault="00710B1D" w:rsidP="00710B1D">
            <w:pPr>
              <w:pStyle w:val="NormalWeb"/>
              <w:shd w:val="clear" w:color="auto" w:fill="DBE5F1" w:themeFill="accent1" w:themeFillTint="33"/>
              <w:ind w:left="234"/>
              <w:rPr>
                <w:rFonts w:ascii="Lucida Calligraphy" w:hAnsi="Lucida Calligraphy"/>
              </w:rPr>
            </w:pPr>
          </w:p>
          <w:p w14:paraId="4113A0EE" w14:textId="77777777" w:rsidR="00710B1D" w:rsidRDefault="00710B1D" w:rsidP="00710B1D">
            <w:pPr>
              <w:pStyle w:val="NormalWeb"/>
              <w:ind w:left="234"/>
              <w:jc w:val="center"/>
            </w:pPr>
            <w:r w:rsidRPr="00CD7BB0">
              <w:rPr>
                <w:noProof/>
              </w:rPr>
              <w:drawing>
                <wp:inline distT="0" distB="0" distL="0" distR="0" wp14:anchorId="0654B35F" wp14:editId="7A71FB2E">
                  <wp:extent cx="2165230" cy="1623922"/>
                  <wp:effectExtent l="0" t="0" r="6985" b="0"/>
                  <wp:docPr id="305"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76663" cy="1632497"/>
                          </a:xfrm>
                          <a:prstGeom prst="rect">
                            <a:avLst/>
                          </a:prstGeom>
                        </pic:spPr>
                      </pic:pic>
                    </a:graphicData>
                  </a:graphic>
                </wp:inline>
              </w:drawing>
            </w:r>
          </w:p>
          <w:p w14:paraId="2911B41D" w14:textId="77777777" w:rsidR="00710B1D" w:rsidRPr="006A3AF0" w:rsidRDefault="00710B1D" w:rsidP="00710B1D">
            <w:pPr>
              <w:pStyle w:val="NormalWeb"/>
              <w:shd w:val="clear" w:color="auto" w:fill="DBE5F1" w:themeFill="accent1" w:themeFillTint="33"/>
              <w:ind w:left="234"/>
              <w:rPr>
                <w:rFonts w:ascii="Lucida Calligraphy" w:hAnsi="Lucida Calligraphy"/>
              </w:rPr>
            </w:pPr>
            <w:r>
              <w:rPr>
                <w:rFonts w:ascii="Lucida Calligraphy" w:hAnsi="Lucida Calligraphy"/>
              </w:rPr>
              <w:t xml:space="preserve">For å kunne tilrettelegge for eleven, kan LESELOS brukes for å finne ut hvor eleven er i sin leseutvikling </w:t>
            </w:r>
          </w:p>
          <w:p w14:paraId="2737745C" w14:textId="77777777" w:rsidR="00710B1D" w:rsidRDefault="00710B1D" w:rsidP="00710B1D">
            <w:pPr>
              <w:pStyle w:val="NormalWeb"/>
              <w:ind w:left="234"/>
              <w:jc w:val="center"/>
            </w:pPr>
          </w:p>
          <w:p w14:paraId="1577AD44" w14:textId="77777777" w:rsidR="00710B1D" w:rsidRDefault="00710B1D" w:rsidP="00710B1D">
            <w:pPr>
              <w:pStyle w:val="NormalWeb"/>
              <w:ind w:left="234"/>
            </w:pPr>
          </w:p>
          <w:p w14:paraId="2B3EB3E4" w14:textId="77777777" w:rsidR="00687200" w:rsidRDefault="00687200" w:rsidP="00710B1D">
            <w:pPr>
              <w:ind w:left="318"/>
              <w:rPr>
                <w:b/>
              </w:rPr>
            </w:pPr>
          </w:p>
          <w:p w14:paraId="1F87EF6C" w14:textId="77777777" w:rsidR="00687200" w:rsidRDefault="00687200" w:rsidP="00710B1D">
            <w:pPr>
              <w:ind w:left="318"/>
              <w:rPr>
                <w:b/>
              </w:rPr>
            </w:pPr>
          </w:p>
          <w:p w14:paraId="3CF8C18D" w14:textId="77777777" w:rsidR="00687200" w:rsidRDefault="00687200" w:rsidP="00710B1D">
            <w:pPr>
              <w:ind w:left="318"/>
              <w:rPr>
                <w:b/>
              </w:rPr>
            </w:pPr>
          </w:p>
          <w:p w14:paraId="2E26045B" w14:textId="77777777" w:rsidR="00710B1D" w:rsidRPr="00B11BCF" w:rsidRDefault="00710B1D" w:rsidP="00710B1D">
            <w:pPr>
              <w:ind w:left="318"/>
              <w:rPr>
                <w:b/>
              </w:rPr>
            </w:pPr>
            <w:r>
              <w:rPr>
                <w:b/>
              </w:rPr>
              <w:t>Å UTVIKLE ELEVENES EVNE TIL Å KODE OM</w:t>
            </w:r>
          </w:p>
          <w:p w14:paraId="0381F180" w14:textId="77777777" w:rsidR="00710B1D" w:rsidRPr="004A4241" w:rsidRDefault="00710B1D" w:rsidP="00710B1D">
            <w:pPr>
              <w:pStyle w:val="Overskrift3"/>
              <w:spacing w:after="240"/>
              <w:ind w:left="318"/>
              <w:outlineLvl w:val="2"/>
              <w:rPr>
                <w:b/>
              </w:rPr>
            </w:pPr>
            <w:bookmarkStart w:id="34" w:name="_Toc459712238"/>
            <w:bookmarkStart w:id="35" w:name="_Toc13207136"/>
            <w:r w:rsidRPr="004A4241">
              <w:rPr>
                <w:b/>
              </w:rPr>
              <w:t>3.1. Aktivitet 1.-4.trinn</w:t>
            </w:r>
            <w:bookmarkEnd w:id="34"/>
            <w:bookmarkEnd w:id="35"/>
          </w:p>
        </w:tc>
      </w:tr>
      <w:tr w:rsidR="00710B1D" w:rsidRPr="001A57E2" w14:paraId="28973AA6" w14:textId="77777777" w:rsidTr="00710B1D">
        <w:trPr>
          <w:gridBefore w:val="1"/>
          <w:gridAfter w:val="1"/>
          <w:wBefore w:w="284" w:type="dxa"/>
          <w:wAfter w:w="483" w:type="dxa"/>
        </w:trPr>
        <w:tc>
          <w:tcPr>
            <w:tcW w:w="4649" w:type="dxa"/>
          </w:tcPr>
          <w:p w14:paraId="3181CE96" w14:textId="77777777" w:rsidR="00710B1D" w:rsidRPr="0033006D" w:rsidRDefault="00710B1D" w:rsidP="00710B1D">
            <w:pPr>
              <w:autoSpaceDE w:val="0"/>
              <w:autoSpaceDN w:val="0"/>
              <w:adjustRightInd w:val="0"/>
              <w:spacing w:after="0" w:line="240" w:lineRule="auto"/>
              <w:rPr>
                <w:b/>
                <w:bCs/>
              </w:rPr>
            </w:pPr>
            <w:r w:rsidRPr="0033006D">
              <w:rPr>
                <w:b/>
                <w:bCs/>
              </w:rPr>
              <w:t>FRA BOKSTAVER OG LYDER TIL ORD</w:t>
            </w:r>
          </w:p>
          <w:p w14:paraId="5BDF21B7" w14:textId="77777777" w:rsidR="00710B1D" w:rsidRPr="0033006D" w:rsidRDefault="00710B1D" w:rsidP="00710B1D">
            <w:pPr>
              <w:autoSpaceDE w:val="0"/>
              <w:autoSpaceDN w:val="0"/>
              <w:adjustRightInd w:val="0"/>
              <w:spacing w:after="0"/>
            </w:pPr>
            <w:r w:rsidRPr="0033006D">
              <w:t>Elevene skal</w:t>
            </w:r>
          </w:p>
          <w:p w14:paraId="1A1D3F6D" w14:textId="77777777" w:rsidR="00710B1D" w:rsidRPr="0033006D" w:rsidRDefault="00710B1D" w:rsidP="001A307F">
            <w:pPr>
              <w:pStyle w:val="Listeavsnitt"/>
              <w:numPr>
                <w:ilvl w:val="0"/>
                <w:numId w:val="3"/>
              </w:numPr>
              <w:autoSpaceDE w:val="0"/>
              <w:autoSpaceDN w:val="0"/>
              <w:adjustRightInd w:val="0"/>
              <w:spacing w:after="0"/>
              <w:rPr>
                <w:color w:val="auto"/>
              </w:rPr>
            </w:pPr>
            <w:r w:rsidRPr="0033006D">
              <w:rPr>
                <w:color w:val="auto"/>
              </w:rPr>
              <w:t>kunne små og store bokstavers navn og lyd</w:t>
            </w:r>
          </w:p>
          <w:p w14:paraId="6F16F92F" w14:textId="77777777" w:rsidR="00710B1D" w:rsidRPr="0033006D" w:rsidRDefault="00710B1D" w:rsidP="00710B1D">
            <w:pPr>
              <w:autoSpaceDE w:val="0"/>
              <w:autoSpaceDN w:val="0"/>
              <w:adjustRightInd w:val="0"/>
              <w:spacing w:after="0"/>
            </w:pPr>
            <w:r w:rsidRPr="0033006D">
              <w:t xml:space="preserve">    (peke, si og skrive)</w:t>
            </w:r>
          </w:p>
          <w:p w14:paraId="5F626FF1" w14:textId="77777777" w:rsidR="00710B1D" w:rsidRPr="0033006D" w:rsidRDefault="00710B1D" w:rsidP="001A307F">
            <w:pPr>
              <w:pStyle w:val="Listeavsnitt"/>
              <w:numPr>
                <w:ilvl w:val="0"/>
                <w:numId w:val="3"/>
              </w:numPr>
              <w:autoSpaceDE w:val="0"/>
              <w:autoSpaceDN w:val="0"/>
              <w:adjustRightInd w:val="0"/>
              <w:spacing w:after="0"/>
              <w:rPr>
                <w:color w:val="auto"/>
              </w:rPr>
            </w:pPr>
            <w:r w:rsidRPr="0033006D">
              <w:rPr>
                <w:color w:val="auto"/>
              </w:rPr>
              <w:t>kunne forskjell på konsonant og vokal</w:t>
            </w:r>
          </w:p>
          <w:p w14:paraId="5E6D51BB" w14:textId="77777777" w:rsidR="00710B1D" w:rsidRPr="0033006D" w:rsidRDefault="00710B1D" w:rsidP="001A307F">
            <w:pPr>
              <w:pStyle w:val="Listeavsnitt"/>
              <w:numPr>
                <w:ilvl w:val="0"/>
                <w:numId w:val="3"/>
              </w:numPr>
              <w:autoSpaceDE w:val="0"/>
              <w:autoSpaceDN w:val="0"/>
              <w:adjustRightInd w:val="0"/>
              <w:spacing w:after="0"/>
              <w:rPr>
                <w:color w:val="auto"/>
              </w:rPr>
            </w:pPr>
            <w:r w:rsidRPr="0033006D">
              <w:rPr>
                <w:color w:val="auto"/>
              </w:rPr>
              <w:t>kunne lydere/trekke lydene sammen til ord</w:t>
            </w:r>
          </w:p>
          <w:p w14:paraId="22E56354" w14:textId="77777777" w:rsidR="00710B1D" w:rsidRPr="0033006D" w:rsidRDefault="00710B1D" w:rsidP="001A307F">
            <w:pPr>
              <w:pStyle w:val="Listeavsnitt"/>
              <w:numPr>
                <w:ilvl w:val="0"/>
                <w:numId w:val="3"/>
              </w:numPr>
              <w:autoSpaceDE w:val="0"/>
              <w:autoSpaceDN w:val="0"/>
              <w:adjustRightInd w:val="0"/>
              <w:spacing w:after="0"/>
              <w:rPr>
                <w:color w:val="auto"/>
              </w:rPr>
            </w:pPr>
            <w:r w:rsidRPr="0033006D">
              <w:rPr>
                <w:color w:val="auto"/>
              </w:rPr>
              <w:t>kunne diftongene</w:t>
            </w:r>
          </w:p>
          <w:p w14:paraId="552052AC" w14:textId="77777777" w:rsidR="00710B1D" w:rsidRPr="0033006D" w:rsidRDefault="00710B1D" w:rsidP="001A307F">
            <w:pPr>
              <w:pStyle w:val="Listeavsnitt"/>
              <w:numPr>
                <w:ilvl w:val="0"/>
                <w:numId w:val="3"/>
              </w:numPr>
              <w:autoSpaceDE w:val="0"/>
              <w:autoSpaceDN w:val="0"/>
              <w:adjustRightInd w:val="0"/>
              <w:spacing w:after="0"/>
              <w:rPr>
                <w:color w:val="auto"/>
              </w:rPr>
            </w:pPr>
            <w:r w:rsidRPr="0033006D">
              <w:rPr>
                <w:color w:val="auto"/>
              </w:rPr>
              <w:t>kunne dele opp ord i stavelser</w:t>
            </w:r>
          </w:p>
          <w:p w14:paraId="5410836C" w14:textId="77777777" w:rsidR="00710B1D" w:rsidRPr="0033006D" w:rsidRDefault="00710B1D" w:rsidP="001A307F">
            <w:pPr>
              <w:pStyle w:val="Listeavsnitt"/>
              <w:numPr>
                <w:ilvl w:val="0"/>
                <w:numId w:val="3"/>
              </w:numPr>
              <w:autoSpaceDE w:val="0"/>
              <w:autoSpaceDN w:val="0"/>
              <w:adjustRightInd w:val="0"/>
              <w:spacing w:after="0"/>
              <w:rPr>
                <w:color w:val="auto"/>
              </w:rPr>
            </w:pPr>
            <w:r w:rsidRPr="0033006D">
              <w:rPr>
                <w:color w:val="auto"/>
              </w:rPr>
              <w:t>kunne de ulike konsonantforbindelsene</w:t>
            </w:r>
          </w:p>
          <w:p w14:paraId="188EB881" w14:textId="77777777" w:rsidR="00710B1D" w:rsidRPr="0033006D" w:rsidRDefault="00710B1D" w:rsidP="001A307F">
            <w:pPr>
              <w:pStyle w:val="Listeavsnitt"/>
              <w:numPr>
                <w:ilvl w:val="0"/>
                <w:numId w:val="3"/>
              </w:numPr>
              <w:autoSpaceDE w:val="0"/>
              <w:autoSpaceDN w:val="0"/>
              <w:adjustRightInd w:val="0"/>
              <w:spacing w:after="0"/>
              <w:rPr>
                <w:color w:val="auto"/>
              </w:rPr>
            </w:pPr>
            <w:r w:rsidRPr="0033006D">
              <w:rPr>
                <w:color w:val="auto"/>
              </w:rPr>
              <w:t>gjenkjenne og vite betydningen av minst</w:t>
            </w:r>
          </w:p>
          <w:p w14:paraId="3648E06A" w14:textId="77777777" w:rsidR="00710B1D" w:rsidRPr="0033006D" w:rsidRDefault="00710B1D" w:rsidP="00710B1D">
            <w:pPr>
              <w:pStyle w:val="Listeavsnitt"/>
              <w:autoSpaceDE w:val="0"/>
              <w:autoSpaceDN w:val="0"/>
              <w:adjustRightInd w:val="0"/>
              <w:spacing w:after="0"/>
              <w:ind w:left="227" w:firstLine="0"/>
              <w:rPr>
                <w:color w:val="auto"/>
              </w:rPr>
            </w:pPr>
            <w:r w:rsidRPr="0033006D">
              <w:rPr>
                <w:color w:val="auto"/>
              </w:rPr>
              <w:t>350 av de høyfrekvente ordene</w:t>
            </w:r>
            <w:r>
              <w:rPr>
                <w:color w:val="auto"/>
              </w:rPr>
              <w:t xml:space="preserve"> etter 4.trinn</w:t>
            </w:r>
          </w:p>
          <w:p w14:paraId="24D61B26" w14:textId="77777777" w:rsidR="00710B1D" w:rsidRPr="0033006D" w:rsidRDefault="00710B1D" w:rsidP="00710B1D">
            <w:pPr>
              <w:spacing w:after="0"/>
              <w:rPr>
                <w:rStyle w:val="Svakreferanse"/>
                <w:color w:val="auto"/>
              </w:rPr>
            </w:pPr>
          </w:p>
          <w:p w14:paraId="44DC5613" w14:textId="77777777" w:rsidR="00710B1D" w:rsidRPr="0033006D" w:rsidRDefault="00710B1D" w:rsidP="00710B1D">
            <w:pPr>
              <w:autoSpaceDE w:val="0"/>
              <w:autoSpaceDN w:val="0"/>
              <w:adjustRightInd w:val="0"/>
              <w:spacing w:after="0" w:line="240" w:lineRule="auto"/>
              <w:rPr>
                <w:b/>
                <w:bCs/>
              </w:rPr>
            </w:pPr>
            <w:r w:rsidRPr="0033006D">
              <w:rPr>
                <w:b/>
                <w:bCs/>
              </w:rPr>
              <w:t>VEILEDET LESING OG SKRIVING</w:t>
            </w:r>
          </w:p>
          <w:p w14:paraId="53DEE580" w14:textId="77777777" w:rsidR="00710B1D" w:rsidRPr="00687200" w:rsidRDefault="00710B1D" w:rsidP="00710B1D">
            <w:pPr>
              <w:autoSpaceDE w:val="0"/>
              <w:autoSpaceDN w:val="0"/>
              <w:adjustRightInd w:val="0"/>
              <w:spacing w:after="0"/>
              <w:rPr>
                <w:sz w:val="22"/>
                <w:szCs w:val="22"/>
              </w:rPr>
            </w:pPr>
            <w:r w:rsidRPr="0033006D">
              <w:t>1</w:t>
            </w:r>
            <w:r w:rsidRPr="00687200">
              <w:rPr>
                <w:sz w:val="22"/>
                <w:szCs w:val="22"/>
              </w:rPr>
              <w:t>.Veiledet lesing er «hjertet» i leseopplæringen.</w:t>
            </w:r>
          </w:p>
          <w:p w14:paraId="29174E19" w14:textId="77777777" w:rsidR="00710B1D" w:rsidRPr="00687200" w:rsidRDefault="00710B1D" w:rsidP="00710B1D">
            <w:pPr>
              <w:autoSpaceDE w:val="0"/>
              <w:autoSpaceDN w:val="0"/>
              <w:adjustRightInd w:val="0"/>
              <w:spacing w:after="0"/>
              <w:rPr>
                <w:sz w:val="22"/>
                <w:szCs w:val="22"/>
              </w:rPr>
            </w:pPr>
            <w:r w:rsidRPr="00687200">
              <w:rPr>
                <w:sz w:val="22"/>
                <w:szCs w:val="22"/>
              </w:rPr>
              <w:t>I veiledet lesing legger en vekt på:</w:t>
            </w:r>
          </w:p>
          <w:p w14:paraId="7E1BCC73" w14:textId="77777777" w:rsidR="00710B1D" w:rsidRPr="00687200" w:rsidRDefault="00710B1D" w:rsidP="001A307F">
            <w:pPr>
              <w:pStyle w:val="Listeavsnitt"/>
              <w:numPr>
                <w:ilvl w:val="0"/>
                <w:numId w:val="3"/>
              </w:numPr>
              <w:autoSpaceDE w:val="0"/>
              <w:autoSpaceDN w:val="0"/>
              <w:adjustRightInd w:val="0"/>
              <w:spacing w:after="0"/>
              <w:rPr>
                <w:color w:val="auto"/>
                <w:sz w:val="22"/>
                <w:szCs w:val="22"/>
              </w:rPr>
            </w:pPr>
            <w:r w:rsidRPr="00687200">
              <w:rPr>
                <w:color w:val="auto"/>
                <w:sz w:val="22"/>
                <w:szCs w:val="22"/>
              </w:rPr>
              <w:t>før-, underveis- og etterlesing</w:t>
            </w:r>
          </w:p>
          <w:p w14:paraId="0B7F60E6" w14:textId="77777777" w:rsidR="00710B1D" w:rsidRPr="00687200" w:rsidRDefault="00710B1D" w:rsidP="001A307F">
            <w:pPr>
              <w:pStyle w:val="Listeavsnitt"/>
              <w:numPr>
                <w:ilvl w:val="0"/>
                <w:numId w:val="3"/>
              </w:numPr>
              <w:autoSpaceDE w:val="0"/>
              <w:autoSpaceDN w:val="0"/>
              <w:adjustRightInd w:val="0"/>
              <w:spacing w:after="0"/>
              <w:rPr>
                <w:color w:val="auto"/>
                <w:sz w:val="22"/>
                <w:szCs w:val="22"/>
              </w:rPr>
            </w:pPr>
            <w:r w:rsidRPr="00687200">
              <w:rPr>
                <w:color w:val="auto"/>
                <w:sz w:val="22"/>
                <w:szCs w:val="22"/>
              </w:rPr>
              <w:t>bruk av lese- og læringsstrategier</w:t>
            </w:r>
          </w:p>
          <w:p w14:paraId="30B51A9E" w14:textId="77777777" w:rsidR="00710B1D" w:rsidRPr="00687200" w:rsidRDefault="00710B1D" w:rsidP="00710B1D">
            <w:pPr>
              <w:autoSpaceDE w:val="0"/>
              <w:autoSpaceDN w:val="0"/>
              <w:adjustRightInd w:val="0"/>
              <w:spacing w:after="0"/>
              <w:rPr>
                <w:sz w:val="22"/>
                <w:szCs w:val="22"/>
              </w:rPr>
            </w:pPr>
            <w:r w:rsidRPr="00687200">
              <w:rPr>
                <w:sz w:val="22"/>
                <w:szCs w:val="22"/>
              </w:rPr>
              <w:t>Veiledet lesing brukes enten i stasjonsarbeid</w:t>
            </w:r>
          </w:p>
          <w:p w14:paraId="2ECAE8AE" w14:textId="77777777" w:rsidR="00710B1D" w:rsidRPr="00687200" w:rsidRDefault="00710B1D" w:rsidP="00710B1D">
            <w:pPr>
              <w:autoSpaceDE w:val="0"/>
              <w:autoSpaceDN w:val="0"/>
              <w:adjustRightInd w:val="0"/>
              <w:spacing w:after="0"/>
              <w:rPr>
                <w:sz w:val="22"/>
                <w:szCs w:val="22"/>
              </w:rPr>
            </w:pPr>
            <w:r w:rsidRPr="00687200">
              <w:rPr>
                <w:sz w:val="22"/>
                <w:szCs w:val="22"/>
              </w:rPr>
              <w:t>eller i hele klassen med fag- og skjønnlitterære tekster.</w:t>
            </w:r>
          </w:p>
          <w:p w14:paraId="394D276A" w14:textId="77777777" w:rsidR="00710B1D" w:rsidRPr="00687200" w:rsidRDefault="00710B1D" w:rsidP="00710B1D">
            <w:pPr>
              <w:autoSpaceDE w:val="0"/>
              <w:autoSpaceDN w:val="0"/>
              <w:adjustRightInd w:val="0"/>
              <w:spacing w:after="0"/>
              <w:rPr>
                <w:sz w:val="22"/>
                <w:szCs w:val="22"/>
              </w:rPr>
            </w:pPr>
            <w:r w:rsidRPr="00687200">
              <w:rPr>
                <w:sz w:val="22"/>
                <w:szCs w:val="22"/>
              </w:rPr>
              <w:t>2.Veiledet skriving – bokstavene blir til mens elevene skriver.</w:t>
            </w:r>
          </w:p>
          <w:p w14:paraId="5FEDDCEE" w14:textId="77777777" w:rsidR="00710B1D" w:rsidRPr="00687200" w:rsidRDefault="00710B1D" w:rsidP="00710B1D">
            <w:pPr>
              <w:autoSpaceDE w:val="0"/>
              <w:autoSpaceDN w:val="0"/>
              <w:adjustRightInd w:val="0"/>
              <w:spacing w:after="0"/>
              <w:rPr>
                <w:sz w:val="22"/>
                <w:szCs w:val="22"/>
              </w:rPr>
            </w:pPr>
            <w:r w:rsidRPr="00687200">
              <w:rPr>
                <w:sz w:val="22"/>
                <w:szCs w:val="22"/>
              </w:rPr>
              <w:t>Grunnleggende i denne metoden er at elevene har felles opplevelser som de i sin tur sammen kan reflektere over.</w:t>
            </w:r>
          </w:p>
          <w:p w14:paraId="434184FB" w14:textId="77777777" w:rsidR="00710B1D" w:rsidRPr="00687200" w:rsidRDefault="00710B1D" w:rsidP="00710B1D">
            <w:pPr>
              <w:autoSpaceDE w:val="0"/>
              <w:autoSpaceDN w:val="0"/>
              <w:adjustRightInd w:val="0"/>
              <w:spacing w:after="0"/>
              <w:rPr>
                <w:sz w:val="22"/>
                <w:szCs w:val="22"/>
              </w:rPr>
            </w:pPr>
            <w:r w:rsidRPr="00687200">
              <w:rPr>
                <w:sz w:val="22"/>
                <w:szCs w:val="22"/>
              </w:rPr>
              <w:t>Deretter diskuteres mulige strategier for skrivingen før elevene arbeider</w:t>
            </w:r>
          </w:p>
          <w:p w14:paraId="439767F3" w14:textId="77777777" w:rsidR="00710B1D" w:rsidRPr="00687200" w:rsidRDefault="00710B1D" w:rsidP="00710B1D">
            <w:pPr>
              <w:autoSpaceDE w:val="0"/>
              <w:autoSpaceDN w:val="0"/>
              <w:adjustRightInd w:val="0"/>
              <w:spacing w:after="0"/>
              <w:rPr>
                <w:sz w:val="22"/>
                <w:szCs w:val="22"/>
              </w:rPr>
            </w:pPr>
            <w:r w:rsidRPr="00687200">
              <w:rPr>
                <w:sz w:val="22"/>
                <w:szCs w:val="22"/>
              </w:rPr>
              <w:t>individuelt med støtte etter behov.</w:t>
            </w:r>
          </w:p>
          <w:p w14:paraId="227BBC28" w14:textId="77777777" w:rsidR="00710B1D" w:rsidRPr="00687200" w:rsidRDefault="00710B1D" w:rsidP="00710B1D">
            <w:pPr>
              <w:autoSpaceDE w:val="0"/>
              <w:autoSpaceDN w:val="0"/>
              <w:adjustRightInd w:val="0"/>
              <w:spacing w:after="0"/>
              <w:rPr>
                <w:sz w:val="22"/>
                <w:szCs w:val="22"/>
              </w:rPr>
            </w:pPr>
            <w:r w:rsidRPr="00687200">
              <w:rPr>
                <w:noProof/>
                <w:sz w:val="22"/>
                <w:szCs w:val="22"/>
              </w:rPr>
              <w:drawing>
                <wp:anchor distT="0" distB="0" distL="114300" distR="114300" simplePos="0" relativeHeight="251659264" behindDoc="0" locked="0" layoutInCell="1" allowOverlap="1" wp14:anchorId="01BE1258" wp14:editId="73D26C8B">
                  <wp:simplePos x="0" y="0"/>
                  <wp:positionH relativeFrom="column">
                    <wp:posOffset>121954</wp:posOffset>
                  </wp:positionH>
                  <wp:positionV relativeFrom="paragraph">
                    <wp:posOffset>577103</wp:posOffset>
                  </wp:positionV>
                  <wp:extent cx="1353935" cy="1594557"/>
                  <wp:effectExtent l="190500" t="152400" r="189230" b="158115"/>
                  <wp:wrapThrough wrapText="bothSides">
                    <wp:wrapPolygon edited="0">
                      <wp:start x="928" y="21897"/>
                      <wp:lineTo x="18858" y="25903"/>
                      <wp:lineTo x="20095" y="21910"/>
                      <wp:lineTo x="21565" y="22239"/>
                      <wp:lineTo x="22803" y="18246"/>
                      <wp:lineTo x="23453" y="14121"/>
                      <wp:lineTo x="22277" y="13858"/>
                      <wp:lineTo x="23515" y="9865"/>
                      <wp:lineTo x="22339" y="9603"/>
                      <wp:lineTo x="23577" y="5610"/>
                      <wp:lineTo x="22401" y="5347"/>
                      <wp:lineTo x="23252" y="2602"/>
                      <wp:lineTo x="22169" y="1025"/>
                      <wp:lineTo x="22107" y="211"/>
                      <wp:lineTo x="20932" y="-52"/>
                      <wp:lineTo x="20638" y="-117"/>
                      <wp:lineTo x="17172" y="-91"/>
                      <wp:lineTo x="62" y="355"/>
                      <wp:lineTo x="-510" y="4230"/>
                      <wp:lineTo x="-542" y="21568"/>
                      <wp:lineTo x="928" y="21897"/>
                    </wp:wrapPolygon>
                  </wp:wrapThrough>
                  <wp:docPr id="16"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5"/>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rot="9915283">
                            <a:off x="0" y="0"/>
                            <a:ext cx="1360623" cy="16024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7200">
              <w:rPr>
                <w:sz w:val="22"/>
                <w:szCs w:val="22"/>
              </w:rPr>
              <w:t>Referanse til veiledet lesing og skriving etter modell fra New Zealand, finner du sist i planen</w:t>
            </w:r>
            <w:r w:rsidRPr="00687200">
              <w:rPr>
                <w:smallCaps/>
                <w:sz w:val="22"/>
                <w:szCs w:val="22"/>
                <w:u w:val="single"/>
              </w:rPr>
              <w:t xml:space="preserve">. </w:t>
            </w:r>
          </w:p>
          <w:p w14:paraId="7FEE0D10" w14:textId="77777777" w:rsidR="00710B1D" w:rsidRPr="0033006D" w:rsidRDefault="00710B1D" w:rsidP="00710B1D">
            <w:pPr>
              <w:autoSpaceDE w:val="0"/>
              <w:autoSpaceDN w:val="0"/>
              <w:adjustRightInd w:val="0"/>
              <w:spacing w:after="0"/>
            </w:pPr>
            <w:r w:rsidRPr="0033006D">
              <w:t xml:space="preserve"> </w:t>
            </w:r>
          </w:p>
          <w:p w14:paraId="6A782A67" w14:textId="77777777" w:rsidR="00710B1D" w:rsidRPr="0033006D" w:rsidRDefault="00710B1D" w:rsidP="00710B1D">
            <w:pPr>
              <w:spacing w:after="0"/>
              <w:rPr>
                <w:rStyle w:val="Svakreferanse"/>
                <w:color w:val="auto"/>
              </w:rPr>
            </w:pPr>
            <w:r w:rsidRPr="0033006D">
              <w:rPr>
                <w:smallCaps/>
                <w:noProof/>
                <w:u w:val="single"/>
              </w:rPr>
              <w:drawing>
                <wp:anchor distT="0" distB="0" distL="114300" distR="114300" simplePos="0" relativeHeight="251660288" behindDoc="1" locked="0" layoutInCell="1" allowOverlap="1" wp14:anchorId="6A9B01A3" wp14:editId="579AC5C5">
                  <wp:simplePos x="0" y="0"/>
                  <wp:positionH relativeFrom="column">
                    <wp:posOffset>771525</wp:posOffset>
                  </wp:positionH>
                  <wp:positionV relativeFrom="paragraph">
                    <wp:posOffset>146685</wp:posOffset>
                  </wp:positionV>
                  <wp:extent cx="1183640" cy="1573530"/>
                  <wp:effectExtent l="0" t="0" r="0" b="7620"/>
                  <wp:wrapTight wrapText="bothSides">
                    <wp:wrapPolygon edited="0">
                      <wp:start x="0" y="0"/>
                      <wp:lineTo x="0" y="21443"/>
                      <wp:lineTo x="21206" y="21443"/>
                      <wp:lineTo x="21206" y="0"/>
                      <wp:lineTo x="0" y="0"/>
                    </wp:wrapPolygon>
                  </wp:wrapTight>
                  <wp:docPr id="17"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8"/>
                          <pic:cNvPicPr>
                            <a:picLocks noChangeAspect="1"/>
                          </pic:cNvPicPr>
                        </pic:nvPicPr>
                        <pic:blipFill rotWithShape="1">
                          <a:blip r:embed="rId40" cstate="print">
                            <a:extLst>
                              <a:ext uri="{28A0092B-C50C-407E-A947-70E740481C1C}">
                                <a14:useLocalDpi xmlns:a14="http://schemas.microsoft.com/office/drawing/2010/main" val="0"/>
                              </a:ext>
                            </a:extLst>
                          </a:blip>
                          <a:srcRect b="-3"/>
                          <a:stretch/>
                        </pic:blipFill>
                        <pic:spPr bwMode="auto">
                          <a:xfrm>
                            <a:off x="0" y="0"/>
                            <a:ext cx="1183640" cy="1573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649" w:type="dxa"/>
          </w:tcPr>
          <w:p w14:paraId="1EFF9A8B" w14:textId="77777777" w:rsidR="00710B1D" w:rsidRPr="0033006D" w:rsidRDefault="00710B1D" w:rsidP="00710B1D">
            <w:pPr>
              <w:autoSpaceDE w:val="0"/>
              <w:autoSpaceDN w:val="0"/>
              <w:adjustRightInd w:val="0"/>
              <w:spacing w:after="0" w:line="240" w:lineRule="auto"/>
              <w:rPr>
                <w:bCs/>
              </w:rPr>
            </w:pPr>
            <w:r w:rsidRPr="0033006D">
              <w:rPr>
                <w:bCs/>
              </w:rPr>
              <w:t>Læreren må i sin begynneropplæring:</w:t>
            </w:r>
          </w:p>
          <w:p w14:paraId="4ED89A44" w14:textId="77777777" w:rsidR="00710B1D" w:rsidRPr="0033006D" w:rsidRDefault="00710B1D" w:rsidP="001A307F">
            <w:pPr>
              <w:pStyle w:val="Listeavsnitt"/>
              <w:numPr>
                <w:ilvl w:val="0"/>
                <w:numId w:val="3"/>
              </w:numPr>
              <w:rPr>
                <w:color w:val="auto"/>
              </w:rPr>
            </w:pPr>
            <w:r w:rsidRPr="0033006D">
              <w:rPr>
                <w:color w:val="auto"/>
              </w:rPr>
              <w:t xml:space="preserve">legge til rette </w:t>
            </w:r>
            <w:r>
              <w:rPr>
                <w:color w:val="auto"/>
              </w:rPr>
              <w:t xml:space="preserve">for </w:t>
            </w:r>
            <w:r w:rsidRPr="0033006D">
              <w:rPr>
                <w:color w:val="auto"/>
              </w:rPr>
              <w:t>at elevene</w:t>
            </w:r>
            <w:r>
              <w:rPr>
                <w:color w:val="auto"/>
              </w:rPr>
              <w:t xml:space="preserve"> kan lære 2 bokstaver i uka</w:t>
            </w:r>
          </w:p>
          <w:p w14:paraId="66A2FF63" w14:textId="77777777" w:rsidR="00710B1D" w:rsidRDefault="00710B1D" w:rsidP="001A307F">
            <w:pPr>
              <w:pStyle w:val="Listeavsnitt"/>
              <w:numPr>
                <w:ilvl w:val="0"/>
                <w:numId w:val="3"/>
              </w:numPr>
              <w:rPr>
                <w:color w:val="auto"/>
              </w:rPr>
            </w:pPr>
            <w:r w:rsidRPr="0033006D">
              <w:rPr>
                <w:color w:val="auto"/>
              </w:rPr>
              <w:t>sjekke elevenes bokstavkunnskap</w:t>
            </w:r>
            <w:r>
              <w:rPr>
                <w:color w:val="auto"/>
              </w:rPr>
              <w:t xml:space="preserve"> og </w:t>
            </w:r>
            <w:r w:rsidRPr="0033006D">
              <w:rPr>
                <w:color w:val="auto"/>
              </w:rPr>
              <w:t>minimum etter 5, 13, 18 bokstaver og etter innlæring av hele alfabetet</w:t>
            </w:r>
          </w:p>
          <w:p w14:paraId="162C6D42" w14:textId="77777777" w:rsidR="00710B1D" w:rsidRPr="0033006D" w:rsidRDefault="00710B1D" w:rsidP="001A307F">
            <w:pPr>
              <w:pStyle w:val="Listeavsnitt"/>
              <w:numPr>
                <w:ilvl w:val="0"/>
                <w:numId w:val="3"/>
              </w:numPr>
              <w:rPr>
                <w:color w:val="auto"/>
              </w:rPr>
            </w:pPr>
            <w:r>
              <w:rPr>
                <w:color w:val="auto"/>
              </w:rPr>
              <w:t>stoppe opp for å bruke og sikre at alle er med</w:t>
            </w:r>
          </w:p>
          <w:p w14:paraId="41682CDB" w14:textId="77777777" w:rsidR="00710B1D" w:rsidRPr="0033006D" w:rsidRDefault="00710B1D" w:rsidP="001A307F">
            <w:pPr>
              <w:pStyle w:val="Listeavsnitt"/>
              <w:numPr>
                <w:ilvl w:val="0"/>
                <w:numId w:val="3"/>
              </w:numPr>
              <w:rPr>
                <w:color w:val="auto"/>
              </w:rPr>
            </w:pPr>
            <w:r w:rsidRPr="0033006D">
              <w:rPr>
                <w:color w:val="auto"/>
              </w:rPr>
              <w:t>bruke bokstavhuset med historie for å beskrive hvordan lage lydene til bokstavene</w:t>
            </w:r>
            <w:r>
              <w:rPr>
                <w:color w:val="auto"/>
              </w:rPr>
              <w:t xml:space="preserve"> – jfr. fagstoff bakerst i planen </w:t>
            </w:r>
          </w:p>
          <w:p w14:paraId="548DAA05" w14:textId="77777777" w:rsidR="00710B1D" w:rsidRPr="0033006D" w:rsidRDefault="00710B1D" w:rsidP="001A307F">
            <w:pPr>
              <w:pStyle w:val="Listeavsnitt"/>
              <w:numPr>
                <w:ilvl w:val="0"/>
                <w:numId w:val="3"/>
              </w:numPr>
              <w:rPr>
                <w:color w:val="auto"/>
              </w:rPr>
            </w:pPr>
            <w:r w:rsidRPr="0033006D">
              <w:rPr>
                <w:color w:val="auto"/>
              </w:rPr>
              <w:t>bruke begrepene bokstavn</w:t>
            </w:r>
            <w:r>
              <w:rPr>
                <w:color w:val="auto"/>
              </w:rPr>
              <w:t>avn – bokstavlyd – trykkbokstaven</w:t>
            </w:r>
            <w:r w:rsidRPr="0033006D">
              <w:rPr>
                <w:color w:val="auto"/>
              </w:rPr>
              <w:t xml:space="preserve"> – skrivebokstaven – skrivebane – skriveretning</w:t>
            </w:r>
          </w:p>
          <w:p w14:paraId="59C06133" w14:textId="77777777" w:rsidR="00710B1D" w:rsidRPr="0033006D" w:rsidRDefault="00710B1D" w:rsidP="001A307F">
            <w:pPr>
              <w:pStyle w:val="Listeavsnitt"/>
              <w:numPr>
                <w:ilvl w:val="0"/>
                <w:numId w:val="3"/>
              </w:numPr>
              <w:rPr>
                <w:color w:val="auto"/>
              </w:rPr>
            </w:pPr>
            <w:r w:rsidRPr="0033006D">
              <w:rPr>
                <w:color w:val="auto"/>
              </w:rPr>
              <w:t>bruke begrep for form, størrelse og stilling for å beskrive bokstavene</w:t>
            </w:r>
          </w:p>
          <w:p w14:paraId="445DC422" w14:textId="77777777" w:rsidR="00710B1D" w:rsidRPr="0033006D" w:rsidRDefault="00710B1D" w:rsidP="001A307F">
            <w:pPr>
              <w:pStyle w:val="Listeavsnitt"/>
              <w:numPr>
                <w:ilvl w:val="0"/>
                <w:numId w:val="3"/>
              </w:numPr>
              <w:rPr>
                <w:color w:val="auto"/>
              </w:rPr>
            </w:pPr>
            <w:r w:rsidRPr="0033006D">
              <w:rPr>
                <w:color w:val="auto"/>
              </w:rPr>
              <w:t>bruke rett blyantgrep for høyre- og venstrehendte</w:t>
            </w:r>
          </w:p>
          <w:p w14:paraId="5C3A27B0" w14:textId="77777777" w:rsidR="00710B1D" w:rsidRPr="0033006D" w:rsidRDefault="00710B1D" w:rsidP="001A307F">
            <w:pPr>
              <w:pStyle w:val="Listeavsnitt"/>
              <w:numPr>
                <w:ilvl w:val="0"/>
                <w:numId w:val="3"/>
              </w:numPr>
              <w:rPr>
                <w:color w:val="auto"/>
              </w:rPr>
            </w:pPr>
            <w:r w:rsidRPr="0033006D">
              <w:rPr>
                <w:color w:val="auto"/>
              </w:rPr>
              <w:t>skriveopplæring med små og store bokstaver samtidig</w:t>
            </w:r>
            <w:r>
              <w:rPr>
                <w:color w:val="auto"/>
              </w:rPr>
              <w:t>, må tilpasses den enkelte elev</w:t>
            </w:r>
            <w:r w:rsidRPr="0033006D">
              <w:rPr>
                <w:color w:val="auto"/>
              </w:rPr>
              <w:t xml:space="preserve"> </w:t>
            </w:r>
          </w:p>
          <w:p w14:paraId="3E1174E3" w14:textId="77777777" w:rsidR="00710B1D" w:rsidRPr="0033006D" w:rsidRDefault="00710B1D" w:rsidP="001A307F">
            <w:pPr>
              <w:pStyle w:val="Listeavsnitt"/>
              <w:numPr>
                <w:ilvl w:val="0"/>
                <w:numId w:val="3"/>
              </w:numPr>
              <w:rPr>
                <w:color w:val="auto"/>
              </w:rPr>
            </w:pPr>
            <w:r w:rsidRPr="0033006D">
              <w:rPr>
                <w:color w:val="auto"/>
              </w:rPr>
              <w:t>den formelle skriftformings-undervisningen bør starte på andre trinn og utviklingen av skriftens kvalitet bø</w:t>
            </w:r>
            <w:r>
              <w:rPr>
                <w:color w:val="auto"/>
              </w:rPr>
              <w:t>r skje på andre og tredje trinn</w:t>
            </w:r>
          </w:p>
          <w:p w14:paraId="3EBDFC29" w14:textId="77777777" w:rsidR="00710B1D" w:rsidRPr="0033006D" w:rsidRDefault="00710B1D" w:rsidP="001A307F">
            <w:pPr>
              <w:pStyle w:val="Listeavsnitt"/>
              <w:numPr>
                <w:ilvl w:val="0"/>
                <w:numId w:val="3"/>
              </w:numPr>
              <w:rPr>
                <w:color w:val="auto"/>
              </w:rPr>
            </w:pPr>
            <w:r w:rsidRPr="0033006D">
              <w:rPr>
                <w:color w:val="auto"/>
              </w:rPr>
              <w:t>begynneropplæring med b</w:t>
            </w:r>
            <w:r>
              <w:rPr>
                <w:color w:val="auto"/>
              </w:rPr>
              <w:t>ruk av ipad etter opplæring av R</w:t>
            </w:r>
            <w:r w:rsidRPr="0033006D">
              <w:rPr>
                <w:color w:val="auto"/>
              </w:rPr>
              <w:t>ikt bør pr</w:t>
            </w:r>
            <w:r>
              <w:rPr>
                <w:color w:val="auto"/>
              </w:rPr>
              <w:t>øves ut og innarbeides i planen</w:t>
            </w:r>
          </w:p>
          <w:p w14:paraId="197F869D" w14:textId="77777777" w:rsidR="00710B1D" w:rsidRPr="0033006D" w:rsidRDefault="00710B1D" w:rsidP="00710B1D">
            <w:pPr>
              <w:autoSpaceDE w:val="0"/>
              <w:autoSpaceDN w:val="0"/>
              <w:adjustRightInd w:val="0"/>
              <w:spacing w:after="0" w:line="240" w:lineRule="auto"/>
              <w:rPr>
                <w:b/>
                <w:bCs/>
              </w:rPr>
            </w:pPr>
            <w:r w:rsidRPr="0033006D">
              <w:rPr>
                <w:b/>
                <w:bCs/>
              </w:rPr>
              <w:t>SETNINGSSTRUKTUR OG SKILLETEGN</w:t>
            </w:r>
          </w:p>
          <w:p w14:paraId="4C5C0715" w14:textId="77777777" w:rsidR="00710B1D" w:rsidRPr="00687200" w:rsidRDefault="00710B1D" w:rsidP="00710B1D">
            <w:pPr>
              <w:autoSpaceDE w:val="0"/>
              <w:autoSpaceDN w:val="0"/>
              <w:adjustRightInd w:val="0"/>
              <w:spacing w:after="0" w:line="240" w:lineRule="auto"/>
              <w:rPr>
                <w:b/>
                <w:bCs/>
                <w:sz w:val="22"/>
                <w:szCs w:val="22"/>
              </w:rPr>
            </w:pPr>
            <w:r w:rsidRPr="00687200">
              <w:rPr>
                <w:b/>
                <w:bCs/>
                <w:sz w:val="22"/>
                <w:szCs w:val="22"/>
              </w:rPr>
              <w:t>- lese med flyt og intonasjon</w:t>
            </w:r>
          </w:p>
          <w:p w14:paraId="01888680" w14:textId="77777777" w:rsidR="00710B1D" w:rsidRPr="00687200" w:rsidRDefault="00710B1D" w:rsidP="001A307F">
            <w:pPr>
              <w:pStyle w:val="Listeavsnitt"/>
              <w:numPr>
                <w:ilvl w:val="0"/>
                <w:numId w:val="3"/>
              </w:numPr>
              <w:autoSpaceDE w:val="0"/>
              <w:autoSpaceDN w:val="0"/>
              <w:adjustRightInd w:val="0"/>
              <w:spacing w:after="0"/>
              <w:rPr>
                <w:color w:val="auto"/>
                <w:sz w:val="22"/>
                <w:szCs w:val="22"/>
              </w:rPr>
            </w:pPr>
            <w:r w:rsidRPr="00687200">
              <w:rPr>
                <w:color w:val="auto"/>
                <w:sz w:val="22"/>
                <w:szCs w:val="22"/>
              </w:rPr>
              <w:t>vite at en setning begynner med stor bokstav</w:t>
            </w:r>
          </w:p>
          <w:p w14:paraId="6D9C961E" w14:textId="77777777" w:rsidR="00710B1D" w:rsidRPr="00687200" w:rsidRDefault="00710B1D" w:rsidP="001A307F">
            <w:pPr>
              <w:pStyle w:val="Listeavsnitt"/>
              <w:numPr>
                <w:ilvl w:val="0"/>
                <w:numId w:val="3"/>
              </w:numPr>
              <w:autoSpaceDE w:val="0"/>
              <w:autoSpaceDN w:val="0"/>
              <w:adjustRightInd w:val="0"/>
              <w:spacing w:after="0"/>
              <w:rPr>
                <w:color w:val="auto"/>
                <w:sz w:val="22"/>
                <w:szCs w:val="22"/>
              </w:rPr>
            </w:pPr>
            <w:r w:rsidRPr="00687200">
              <w:rPr>
                <w:color w:val="auto"/>
                <w:sz w:val="22"/>
                <w:szCs w:val="22"/>
              </w:rPr>
              <w:t>kunne bruke punktum, spørsmålstegn og</w:t>
            </w:r>
          </w:p>
          <w:p w14:paraId="2B37F0E4" w14:textId="77777777" w:rsidR="00710B1D" w:rsidRPr="00687200" w:rsidRDefault="00710B1D" w:rsidP="00710B1D">
            <w:pPr>
              <w:pStyle w:val="Listeavsnitt"/>
              <w:autoSpaceDE w:val="0"/>
              <w:autoSpaceDN w:val="0"/>
              <w:adjustRightInd w:val="0"/>
              <w:spacing w:after="0"/>
              <w:ind w:left="227" w:firstLine="0"/>
              <w:rPr>
                <w:color w:val="auto"/>
                <w:sz w:val="22"/>
                <w:szCs w:val="22"/>
              </w:rPr>
            </w:pPr>
            <w:r w:rsidRPr="00687200">
              <w:rPr>
                <w:color w:val="auto"/>
                <w:sz w:val="22"/>
                <w:szCs w:val="22"/>
              </w:rPr>
              <w:t>utropstegn korrekt</w:t>
            </w:r>
          </w:p>
          <w:p w14:paraId="1C2120BD" w14:textId="77777777" w:rsidR="00710B1D" w:rsidRPr="00687200" w:rsidRDefault="00710B1D" w:rsidP="001A307F">
            <w:pPr>
              <w:pStyle w:val="Listeavsnitt"/>
              <w:numPr>
                <w:ilvl w:val="0"/>
                <w:numId w:val="3"/>
              </w:numPr>
              <w:autoSpaceDE w:val="0"/>
              <w:autoSpaceDN w:val="0"/>
              <w:adjustRightInd w:val="0"/>
              <w:spacing w:after="0"/>
              <w:rPr>
                <w:color w:val="auto"/>
                <w:sz w:val="22"/>
                <w:szCs w:val="22"/>
              </w:rPr>
            </w:pPr>
            <w:r w:rsidRPr="00687200">
              <w:rPr>
                <w:color w:val="auto"/>
                <w:sz w:val="22"/>
                <w:szCs w:val="22"/>
              </w:rPr>
              <w:t>kunne bruke komma ved oppramsing og</w:t>
            </w:r>
          </w:p>
          <w:p w14:paraId="3DF1B832" w14:textId="77777777" w:rsidR="00710B1D" w:rsidRPr="00687200" w:rsidRDefault="00710B1D" w:rsidP="00710B1D">
            <w:pPr>
              <w:pStyle w:val="Listeavsnitt"/>
              <w:autoSpaceDE w:val="0"/>
              <w:autoSpaceDN w:val="0"/>
              <w:adjustRightInd w:val="0"/>
              <w:spacing w:after="0"/>
              <w:ind w:left="227" w:firstLine="0"/>
              <w:rPr>
                <w:color w:val="auto"/>
                <w:sz w:val="22"/>
                <w:szCs w:val="22"/>
              </w:rPr>
            </w:pPr>
            <w:r w:rsidRPr="00687200">
              <w:rPr>
                <w:color w:val="auto"/>
                <w:sz w:val="22"/>
                <w:szCs w:val="22"/>
              </w:rPr>
              <w:t>foran men</w:t>
            </w:r>
          </w:p>
          <w:p w14:paraId="7D341F37" w14:textId="77777777" w:rsidR="00710B1D" w:rsidRPr="0033006D" w:rsidRDefault="00710B1D" w:rsidP="00710B1D">
            <w:pPr>
              <w:autoSpaceDE w:val="0"/>
              <w:autoSpaceDN w:val="0"/>
              <w:adjustRightInd w:val="0"/>
              <w:spacing w:before="240" w:after="0" w:line="240" w:lineRule="auto"/>
              <w:rPr>
                <w:b/>
                <w:bCs/>
              </w:rPr>
            </w:pPr>
            <w:r w:rsidRPr="0033006D">
              <w:rPr>
                <w:b/>
                <w:bCs/>
              </w:rPr>
              <w:t>SJANGERLÆRE</w:t>
            </w:r>
          </w:p>
          <w:p w14:paraId="539E8501" w14:textId="77777777" w:rsidR="00710B1D" w:rsidRPr="00687200" w:rsidRDefault="00710B1D" w:rsidP="00710B1D">
            <w:pPr>
              <w:autoSpaceDE w:val="0"/>
              <w:autoSpaceDN w:val="0"/>
              <w:adjustRightInd w:val="0"/>
              <w:spacing w:after="0" w:line="240" w:lineRule="auto"/>
              <w:rPr>
                <w:sz w:val="22"/>
                <w:szCs w:val="22"/>
              </w:rPr>
            </w:pPr>
            <w:r w:rsidRPr="00687200">
              <w:rPr>
                <w:sz w:val="22"/>
                <w:szCs w:val="22"/>
              </w:rPr>
              <w:t xml:space="preserve">Arbeide med: </w:t>
            </w:r>
          </w:p>
          <w:p w14:paraId="0361534E" w14:textId="77777777" w:rsidR="00710B1D" w:rsidRPr="00687200" w:rsidRDefault="00710B1D" w:rsidP="00710B1D">
            <w:pPr>
              <w:autoSpaceDE w:val="0"/>
              <w:autoSpaceDN w:val="0"/>
              <w:adjustRightInd w:val="0"/>
              <w:spacing w:after="0" w:line="240" w:lineRule="auto"/>
              <w:rPr>
                <w:sz w:val="22"/>
                <w:szCs w:val="22"/>
              </w:rPr>
            </w:pPr>
            <w:r w:rsidRPr="00687200">
              <w:rPr>
                <w:sz w:val="22"/>
                <w:szCs w:val="22"/>
              </w:rPr>
              <w:t>- rim og regler og vitser og gåter</w:t>
            </w:r>
          </w:p>
          <w:p w14:paraId="47C585F1" w14:textId="77777777" w:rsidR="00710B1D" w:rsidRPr="00687200" w:rsidRDefault="00710B1D" w:rsidP="00710B1D">
            <w:pPr>
              <w:autoSpaceDE w:val="0"/>
              <w:autoSpaceDN w:val="0"/>
              <w:adjustRightInd w:val="0"/>
              <w:spacing w:after="0" w:line="240" w:lineRule="auto"/>
              <w:rPr>
                <w:sz w:val="22"/>
                <w:szCs w:val="22"/>
              </w:rPr>
            </w:pPr>
            <w:r w:rsidRPr="00687200">
              <w:rPr>
                <w:sz w:val="22"/>
                <w:szCs w:val="22"/>
              </w:rPr>
              <w:t>- eventyr</w:t>
            </w:r>
          </w:p>
          <w:p w14:paraId="7FB047A3" w14:textId="77777777" w:rsidR="00710B1D" w:rsidRPr="00687200" w:rsidRDefault="00710B1D" w:rsidP="00710B1D">
            <w:pPr>
              <w:autoSpaceDE w:val="0"/>
              <w:autoSpaceDN w:val="0"/>
              <w:adjustRightInd w:val="0"/>
              <w:spacing w:after="0" w:line="240" w:lineRule="auto"/>
              <w:rPr>
                <w:sz w:val="22"/>
                <w:szCs w:val="22"/>
              </w:rPr>
            </w:pPr>
            <w:r w:rsidRPr="00687200">
              <w:rPr>
                <w:sz w:val="22"/>
                <w:szCs w:val="22"/>
              </w:rPr>
              <w:t>- skjønnlitterære tekster/fortellinger</w:t>
            </w:r>
          </w:p>
          <w:p w14:paraId="28B9374C" w14:textId="77777777" w:rsidR="00710B1D" w:rsidRPr="00687200" w:rsidRDefault="00710B1D" w:rsidP="00710B1D">
            <w:pPr>
              <w:autoSpaceDE w:val="0"/>
              <w:autoSpaceDN w:val="0"/>
              <w:adjustRightInd w:val="0"/>
              <w:spacing w:after="0" w:line="240" w:lineRule="auto"/>
              <w:rPr>
                <w:sz w:val="22"/>
                <w:szCs w:val="22"/>
              </w:rPr>
            </w:pPr>
            <w:r w:rsidRPr="00687200">
              <w:rPr>
                <w:sz w:val="22"/>
                <w:szCs w:val="22"/>
              </w:rPr>
              <w:t>- tegneserier og aviser</w:t>
            </w:r>
          </w:p>
          <w:p w14:paraId="648B147B" w14:textId="77777777" w:rsidR="00710B1D" w:rsidRPr="00687200" w:rsidRDefault="00710B1D" w:rsidP="00710B1D">
            <w:pPr>
              <w:autoSpaceDE w:val="0"/>
              <w:autoSpaceDN w:val="0"/>
              <w:adjustRightInd w:val="0"/>
              <w:spacing w:after="0" w:line="240" w:lineRule="auto"/>
              <w:rPr>
                <w:sz w:val="22"/>
                <w:szCs w:val="22"/>
              </w:rPr>
            </w:pPr>
            <w:r w:rsidRPr="00687200">
              <w:rPr>
                <w:sz w:val="22"/>
                <w:szCs w:val="22"/>
              </w:rPr>
              <w:t>- tabeller/diagram/ kart</w:t>
            </w:r>
          </w:p>
          <w:p w14:paraId="469DA387" w14:textId="77777777" w:rsidR="00710B1D" w:rsidRPr="0033006D" w:rsidRDefault="00710B1D" w:rsidP="00710B1D">
            <w:pPr>
              <w:autoSpaceDE w:val="0"/>
              <w:autoSpaceDN w:val="0"/>
              <w:adjustRightInd w:val="0"/>
              <w:spacing w:after="0" w:line="240" w:lineRule="auto"/>
              <w:rPr>
                <w:rStyle w:val="Svakreferanse"/>
                <w:color w:val="auto"/>
              </w:rPr>
            </w:pPr>
            <w:r w:rsidRPr="00687200">
              <w:rPr>
                <w:sz w:val="22"/>
                <w:szCs w:val="22"/>
              </w:rPr>
              <w:t>-fakta, instruksjoner/ oppskrifter</w:t>
            </w:r>
          </w:p>
        </w:tc>
      </w:tr>
    </w:tbl>
    <w:p w14:paraId="4CB1CC85" w14:textId="77777777" w:rsidR="00687200" w:rsidRDefault="00687200" w:rsidP="00710B1D">
      <w:pPr>
        <w:rPr>
          <w:b/>
        </w:rPr>
      </w:pPr>
    </w:p>
    <w:p w14:paraId="5BFFD877" w14:textId="77777777" w:rsidR="00710B1D" w:rsidRPr="00B11BCF" w:rsidRDefault="00710B1D" w:rsidP="00710B1D">
      <w:pPr>
        <w:rPr>
          <w:b/>
        </w:rPr>
      </w:pPr>
      <w:r>
        <w:rPr>
          <w:b/>
        </w:rPr>
        <w:t>Å UTVIKLE ELEVENES EVNE TIL Å KODE OM</w:t>
      </w:r>
    </w:p>
    <w:p w14:paraId="01203862" w14:textId="77777777" w:rsidR="00710B1D" w:rsidRDefault="00710B1D" w:rsidP="00710B1D">
      <w:pPr>
        <w:pStyle w:val="Overskrift3"/>
        <w:spacing w:after="240"/>
        <w:rPr>
          <w:b/>
        </w:rPr>
      </w:pPr>
      <w:bookmarkStart w:id="36" w:name="_Toc459712239"/>
      <w:bookmarkStart w:id="37" w:name="_Toc13207137"/>
      <w:r>
        <w:rPr>
          <w:b/>
        </w:rPr>
        <w:t>3.2. Aktivitet 5.-7.trinn</w:t>
      </w:r>
      <w:bookmarkEnd w:id="36"/>
      <w:bookmarkEnd w:id="37"/>
    </w:p>
    <w:p w14:paraId="4C1FB156" w14:textId="77777777" w:rsidR="00710B1D" w:rsidRPr="0033006D" w:rsidRDefault="00710B1D" w:rsidP="00710B1D">
      <w:pPr>
        <w:autoSpaceDE w:val="0"/>
        <w:autoSpaceDN w:val="0"/>
        <w:adjustRightInd w:val="0"/>
        <w:spacing w:after="0" w:line="240" w:lineRule="auto"/>
      </w:pPr>
      <w:r w:rsidRPr="0033006D">
        <w:t>Mange av ordene elevene møter i fagtekster, kan være lange og ukjente. De kan også ha konsonantopphopninger som kan være vanskelige å avkode. God leseundervisning er fokus:</w:t>
      </w:r>
    </w:p>
    <w:p w14:paraId="76E310BF" w14:textId="77777777" w:rsidR="00710B1D" w:rsidRPr="0033006D" w:rsidRDefault="00710B1D" w:rsidP="001A307F">
      <w:pPr>
        <w:pStyle w:val="Listeavsnitt"/>
        <w:numPr>
          <w:ilvl w:val="1"/>
          <w:numId w:val="3"/>
        </w:numPr>
        <w:autoSpaceDE w:val="0"/>
        <w:autoSpaceDN w:val="0"/>
        <w:adjustRightInd w:val="0"/>
        <w:spacing w:after="0"/>
        <w:rPr>
          <w:color w:val="auto"/>
        </w:rPr>
      </w:pPr>
      <w:r w:rsidRPr="0033006D">
        <w:rPr>
          <w:color w:val="auto"/>
        </w:rPr>
        <w:t>avkodingsferdigheter</w:t>
      </w:r>
    </w:p>
    <w:p w14:paraId="00067942" w14:textId="77777777" w:rsidR="00710B1D" w:rsidRPr="0033006D" w:rsidRDefault="00710B1D" w:rsidP="001A307F">
      <w:pPr>
        <w:pStyle w:val="Listeavsnitt"/>
        <w:numPr>
          <w:ilvl w:val="1"/>
          <w:numId w:val="3"/>
        </w:numPr>
        <w:autoSpaceDE w:val="0"/>
        <w:autoSpaceDN w:val="0"/>
        <w:adjustRightInd w:val="0"/>
        <w:spacing w:after="0"/>
        <w:rPr>
          <w:color w:val="auto"/>
        </w:rPr>
      </w:pPr>
      <w:r w:rsidRPr="0033006D">
        <w:rPr>
          <w:color w:val="auto"/>
        </w:rPr>
        <w:t>metakognitiv bevissthet om egne avkodingsferdigheter</w:t>
      </w:r>
    </w:p>
    <w:p w14:paraId="136694D9" w14:textId="77777777" w:rsidR="00710B1D" w:rsidRPr="0033006D" w:rsidRDefault="00710B1D" w:rsidP="001A307F">
      <w:pPr>
        <w:pStyle w:val="Listeavsnitt"/>
        <w:numPr>
          <w:ilvl w:val="1"/>
          <w:numId w:val="3"/>
        </w:numPr>
        <w:autoSpaceDE w:val="0"/>
        <w:autoSpaceDN w:val="0"/>
        <w:adjustRightInd w:val="0"/>
        <w:spacing w:after="0"/>
        <w:rPr>
          <w:color w:val="auto"/>
        </w:rPr>
      </w:pPr>
      <w:r w:rsidRPr="0033006D">
        <w:rPr>
          <w:color w:val="auto"/>
        </w:rPr>
        <w:t>avkoding av setninger og sjanger</w:t>
      </w:r>
      <w:r>
        <w:rPr>
          <w:color w:val="auto"/>
        </w:rPr>
        <w:t>e</w:t>
      </w:r>
    </w:p>
    <w:p w14:paraId="61690154" w14:textId="77777777" w:rsidR="00710B1D" w:rsidRPr="0033006D" w:rsidRDefault="00710B1D" w:rsidP="001A307F">
      <w:pPr>
        <w:pStyle w:val="Listeavsnitt"/>
        <w:numPr>
          <w:ilvl w:val="1"/>
          <w:numId w:val="3"/>
        </w:numPr>
        <w:autoSpaceDE w:val="0"/>
        <w:autoSpaceDN w:val="0"/>
        <w:adjustRightInd w:val="0"/>
        <w:spacing w:after="0"/>
        <w:rPr>
          <w:color w:val="auto"/>
        </w:rPr>
      </w:pPr>
      <w:r w:rsidRPr="0033006D">
        <w:rPr>
          <w:color w:val="auto"/>
        </w:rPr>
        <w:t>avkoding av paratekster og sammensatte tekster</w:t>
      </w:r>
    </w:p>
    <w:p w14:paraId="1464D95D" w14:textId="77777777" w:rsidR="00710B1D" w:rsidRPr="0033006D" w:rsidRDefault="00710B1D" w:rsidP="00710B1D">
      <w:pPr>
        <w:autoSpaceDE w:val="0"/>
        <w:autoSpaceDN w:val="0"/>
        <w:adjustRightInd w:val="0"/>
        <w:spacing w:after="0" w:line="240" w:lineRule="auto"/>
        <w:rPr>
          <w:sz w:val="20"/>
          <w:szCs w:val="20"/>
        </w:rPr>
      </w:pPr>
      <w:r w:rsidRPr="0033006D">
        <w:t>Trygge kodingsferdigheter er en forutsetning for å kunne glede seg over, lære av, tolke og vurdere en tekst.</w:t>
      </w:r>
    </w:p>
    <w:tbl>
      <w:tblPr>
        <w:tblStyle w:val="Tabellrutenett"/>
        <w:tblW w:w="9298" w:type="dxa"/>
        <w:tblBorders>
          <w:top w:val="none" w:sz="0" w:space="0" w:color="auto"/>
          <w:left w:val="none" w:sz="0" w:space="0" w:color="auto"/>
          <w:bottom w:val="none" w:sz="0" w:space="0" w:color="auto"/>
          <w:right w:val="none" w:sz="0" w:space="0" w:color="auto"/>
          <w:insideH w:val="none" w:sz="0" w:space="0" w:color="auto"/>
          <w:insideV w:val="single" w:sz="6" w:space="0" w:color="1F497D" w:themeColor="text2"/>
        </w:tblBorders>
        <w:tblLook w:val="04A0" w:firstRow="1" w:lastRow="0" w:firstColumn="1" w:lastColumn="0" w:noHBand="0" w:noVBand="1"/>
      </w:tblPr>
      <w:tblGrid>
        <w:gridCol w:w="4649"/>
        <w:gridCol w:w="4649"/>
      </w:tblGrid>
      <w:tr w:rsidR="00710B1D" w:rsidRPr="0033006D" w14:paraId="3BF0F90E" w14:textId="77777777" w:rsidTr="00710B1D">
        <w:trPr>
          <w:trHeight w:val="8553"/>
        </w:trPr>
        <w:tc>
          <w:tcPr>
            <w:tcW w:w="4649" w:type="dxa"/>
          </w:tcPr>
          <w:p w14:paraId="7BF390FC" w14:textId="77777777" w:rsidR="00710B1D" w:rsidRPr="0033006D" w:rsidRDefault="00710B1D" w:rsidP="00710B1D">
            <w:pPr>
              <w:autoSpaceDE w:val="0"/>
              <w:autoSpaceDN w:val="0"/>
              <w:adjustRightInd w:val="0"/>
              <w:spacing w:after="0" w:line="240" w:lineRule="auto"/>
              <w:rPr>
                <w:b/>
                <w:bCs/>
              </w:rPr>
            </w:pPr>
          </w:p>
          <w:p w14:paraId="4A0E0955" w14:textId="77777777" w:rsidR="00710B1D" w:rsidRPr="0033006D" w:rsidRDefault="00710B1D" w:rsidP="00710B1D">
            <w:pPr>
              <w:autoSpaceDE w:val="0"/>
              <w:autoSpaceDN w:val="0"/>
              <w:adjustRightInd w:val="0"/>
              <w:spacing w:after="0" w:line="240" w:lineRule="auto"/>
              <w:rPr>
                <w:b/>
                <w:bCs/>
              </w:rPr>
            </w:pPr>
            <w:r w:rsidRPr="0033006D">
              <w:rPr>
                <w:b/>
                <w:bCs/>
              </w:rPr>
              <w:t>ORD</w:t>
            </w:r>
          </w:p>
          <w:p w14:paraId="1788F067" w14:textId="77777777" w:rsidR="00710B1D" w:rsidRPr="0033006D" w:rsidRDefault="00710B1D" w:rsidP="00710B1D">
            <w:pPr>
              <w:autoSpaceDE w:val="0"/>
              <w:autoSpaceDN w:val="0"/>
              <w:adjustRightInd w:val="0"/>
              <w:spacing w:after="0" w:line="240" w:lineRule="auto"/>
              <w:rPr>
                <w:b/>
                <w:bCs/>
              </w:rPr>
            </w:pPr>
            <w:r w:rsidRPr="0033006D">
              <w:t xml:space="preserve">Eleven skal </w:t>
            </w:r>
          </w:p>
          <w:p w14:paraId="7B7B4FD1" w14:textId="77777777" w:rsidR="00710B1D" w:rsidRPr="0033006D" w:rsidRDefault="00710B1D" w:rsidP="001A307F">
            <w:pPr>
              <w:pStyle w:val="Listeavsnitt"/>
              <w:numPr>
                <w:ilvl w:val="0"/>
                <w:numId w:val="3"/>
              </w:numPr>
              <w:autoSpaceDE w:val="0"/>
              <w:autoSpaceDN w:val="0"/>
              <w:adjustRightInd w:val="0"/>
              <w:spacing w:after="0"/>
              <w:rPr>
                <w:color w:val="auto"/>
              </w:rPr>
            </w:pPr>
            <w:r w:rsidRPr="0033006D">
              <w:rPr>
                <w:color w:val="auto"/>
              </w:rPr>
              <w:t>kunne de 500 mest høyfrekvente ordene</w:t>
            </w:r>
          </w:p>
          <w:p w14:paraId="44B2122A" w14:textId="77777777" w:rsidR="00710B1D" w:rsidRPr="0033006D" w:rsidRDefault="00710B1D" w:rsidP="001A307F">
            <w:pPr>
              <w:pStyle w:val="Listeavsnitt"/>
              <w:numPr>
                <w:ilvl w:val="0"/>
                <w:numId w:val="3"/>
              </w:numPr>
              <w:autoSpaceDE w:val="0"/>
              <w:autoSpaceDN w:val="0"/>
              <w:adjustRightInd w:val="0"/>
              <w:spacing w:after="0"/>
              <w:rPr>
                <w:color w:val="auto"/>
              </w:rPr>
            </w:pPr>
            <w:r w:rsidRPr="0033006D">
              <w:rPr>
                <w:color w:val="auto"/>
              </w:rPr>
              <w:t>kunne bruke en rask og sikker avkodingsstrategi (helordslesing) ved å ha gode kunnskaper om:</w:t>
            </w:r>
          </w:p>
          <w:p w14:paraId="7E6FBE3B" w14:textId="77777777" w:rsidR="00710B1D" w:rsidRPr="0033006D" w:rsidRDefault="00710B1D" w:rsidP="001A307F">
            <w:pPr>
              <w:pStyle w:val="Listeavsnitt"/>
              <w:numPr>
                <w:ilvl w:val="0"/>
                <w:numId w:val="22"/>
              </w:numPr>
              <w:autoSpaceDE w:val="0"/>
              <w:autoSpaceDN w:val="0"/>
              <w:adjustRightInd w:val="0"/>
              <w:spacing w:after="0"/>
              <w:rPr>
                <w:color w:val="auto"/>
              </w:rPr>
            </w:pPr>
            <w:r w:rsidRPr="0033006D">
              <w:rPr>
                <w:color w:val="auto"/>
              </w:rPr>
              <w:t>stavelser</w:t>
            </w:r>
          </w:p>
          <w:p w14:paraId="1FE1C9A2" w14:textId="77777777" w:rsidR="00710B1D" w:rsidRPr="0033006D" w:rsidRDefault="00710B1D" w:rsidP="001A307F">
            <w:pPr>
              <w:pStyle w:val="Listeavsnitt"/>
              <w:numPr>
                <w:ilvl w:val="0"/>
                <w:numId w:val="22"/>
              </w:numPr>
              <w:autoSpaceDE w:val="0"/>
              <w:autoSpaceDN w:val="0"/>
              <w:adjustRightInd w:val="0"/>
              <w:spacing w:after="0"/>
              <w:rPr>
                <w:color w:val="auto"/>
              </w:rPr>
            </w:pPr>
            <w:r w:rsidRPr="0033006D">
              <w:rPr>
                <w:color w:val="auto"/>
              </w:rPr>
              <w:t>bokstavkombinasjoner (skj-, ng-,kj- )</w:t>
            </w:r>
          </w:p>
          <w:p w14:paraId="34010A6B" w14:textId="77777777" w:rsidR="00710B1D" w:rsidRPr="0033006D" w:rsidRDefault="00710B1D" w:rsidP="001A307F">
            <w:pPr>
              <w:pStyle w:val="Listeavsnitt"/>
              <w:numPr>
                <w:ilvl w:val="0"/>
                <w:numId w:val="22"/>
              </w:numPr>
              <w:autoSpaceDE w:val="0"/>
              <w:autoSpaceDN w:val="0"/>
              <w:adjustRightInd w:val="0"/>
              <w:spacing w:after="0"/>
              <w:rPr>
                <w:color w:val="auto"/>
              </w:rPr>
            </w:pPr>
            <w:r w:rsidRPr="0033006D">
              <w:rPr>
                <w:color w:val="auto"/>
              </w:rPr>
              <w:t>morfemer og bøyningsmorfemer</w:t>
            </w:r>
          </w:p>
          <w:p w14:paraId="26F9780D" w14:textId="77777777" w:rsidR="00710B1D" w:rsidRPr="0033006D" w:rsidRDefault="00710B1D" w:rsidP="001A307F">
            <w:pPr>
              <w:pStyle w:val="Listeavsnitt"/>
              <w:numPr>
                <w:ilvl w:val="0"/>
                <w:numId w:val="22"/>
              </w:numPr>
              <w:autoSpaceDE w:val="0"/>
              <w:autoSpaceDN w:val="0"/>
              <w:adjustRightInd w:val="0"/>
              <w:spacing w:after="0"/>
              <w:rPr>
                <w:color w:val="auto"/>
              </w:rPr>
            </w:pPr>
            <w:r>
              <w:rPr>
                <w:color w:val="auto"/>
              </w:rPr>
              <w:t>prefiks og suffiks</w:t>
            </w:r>
          </w:p>
          <w:p w14:paraId="4B7F41A5" w14:textId="77777777" w:rsidR="00710B1D" w:rsidRPr="0033006D" w:rsidRDefault="00710B1D" w:rsidP="001A307F">
            <w:pPr>
              <w:pStyle w:val="Listeavsnitt"/>
              <w:numPr>
                <w:ilvl w:val="0"/>
                <w:numId w:val="23"/>
              </w:numPr>
              <w:autoSpaceDE w:val="0"/>
              <w:autoSpaceDN w:val="0"/>
              <w:adjustRightInd w:val="0"/>
              <w:spacing w:after="0"/>
              <w:rPr>
                <w:color w:val="auto"/>
              </w:rPr>
            </w:pPr>
            <w:r w:rsidRPr="0033006D">
              <w:rPr>
                <w:color w:val="auto"/>
              </w:rPr>
              <w:t>kunne vise at de mestrer ortografi, tegnsetting, variert ordforråd og bruk av ulike setningskonstruksjoner med utgangspunkt i ulike tekster</w:t>
            </w:r>
          </w:p>
          <w:p w14:paraId="6C06363F" w14:textId="77777777" w:rsidR="00710B1D" w:rsidRPr="0033006D" w:rsidRDefault="00710B1D" w:rsidP="00710B1D">
            <w:pPr>
              <w:autoSpaceDE w:val="0"/>
              <w:autoSpaceDN w:val="0"/>
              <w:adjustRightInd w:val="0"/>
              <w:spacing w:after="0" w:line="240" w:lineRule="auto"/>
              <w:rPr>
                <w:b/>
                <w:bCs/>
              </w:rPr>
            </w:pPr>
          </w:p>
          <w:p w14:paraId="455C10E3" w14:textId="77777777" w:rsidR="00710B1D" w:rsidRPr="0033006D" w:rsidRDefault="00710B1D" w:rsidP="00710B1D">
            <w:pPr>
              <w:autoSpaceDE w:val="0"/>
              <w:autoSpaceDN w:val="0"/>
              <w:adjustRightInd w:val="0"/>
              <w:spacing w:after="0" w:line="240" w:lineRule="auto"/>
              <w:rPr>
                <w:b/>
                <w:bCs/>
              </w:rPr>
            </w:pPr>
            <w:r w:rsidRPr="0033006D">
              <w:rPr>
                <w:b/>
                <w:bCs/>
              </w:rPr>
              <w:t>VEILEDET LESING OG SKRIVING</w:t>
            </w:r>
          </w:p>
          <w:p w14:paraId="7800B3FF" w14:textId="77777777" w:rsidR="00710B1D" w:rsidRPr="0033006D" w:rsidRDefault="00710B1D" w:rsidP="00710B1D">
            <w:pPr>
              <w:autoSpaceDE w:val="0"/>
              <w:autoSpaceDN w:val="0"/>
              <w:adjustRightInd w:val="0"/>
              <w:spacing w:after="0"/>
            </w:pPr>
            <w:r w:rsidRPr="0033006D">
              <w:t xml:space="preserve">Veiledet lesing og skriving gir læreren og en gruppe/klasse muligheten til å snakke, lese og tenke seg gjennom en lesetekst eller produksjon av egen tekst. Læreren modellerer, støtter og </w:t>
            </w:r>
            <w:r w:rsidRPr="0033006D">
              <w:rPr>
                <w:b/>
                <w:bCs/>
              </w:rPr>
              <w:t xml:space="preserve">veileder </w:t>
            </w:r>
            <w:r w:rsidRPr="0033006D">
              <w:t xml:space="preserve">elevene gjennom teksten. </w:t>
            </w:r>
          </w:p>
          <w:p w14:paraId="4E062E2E" w14:textId="77777777" w:rsidR="00710B1D" w:rsidRPr="0033006D" w:rsidRDefault="00710B1D" w:rsidP="00710B1D">
            <w:pPr>
              <w:autoSpaceDE w:val="0"/>
              <w:autoSpaceDN w:val="0"/>
              <w:adjustRightInd w:val="0"/>
              <w:spacing w:after="0"/>
            </w:pPr>
            <w:r w:rsidRPr="0033006D">
              <w:t>I veiledet skriving kan eleven få veiledning av medelev(er) eller lærer underveis i skriveprosessen.</w:t>
            </w:r>
          </w:p>
          <w:p w14:paraId="5E266DF4" w14:textId="77777777" w:rsidR="00710B1D" w:rsidRPr="0033006D" w:rsidRDefault="00710B1D" w:rsidP="00710B1D">
            <w:pPr>
              <w:autoSpaceDE w:val="0"/>
              <w:autoSpaceDN w:val="0"/>
              <w:adjustRightInd w:val="0"/>
              <w:spacing w:after="0"/>
            </w:pPr>
            <w:r w:rsidRPr="0033006D">
              <w:t>Veiledningen vil være avhengig av eleven, trinn, opplæringsmål og den spesifikke teksten som skal leses.</w:t>
            </w:r>
          </w:p>
          <w:p w14:paraId="03552247" w14:textId="77777777" w:rsidR="00710B1D" w:rsidRPr="0033006D" w:rsidRDefault="00710B1D" w:rsidP="00710B1D">
            <w:pPr>
              <w:autoSpaceDE w:val="0"/>
              <w:autoSpaceDN w:val="0"/>
              <w:adjustRightInd w:val="0"/>
              <w:spacing w:after="0"/>
            </w:pPr>
          </w:p>
          <w:p w14:paraId="7410C233" w14:textId="77777777" w:rsidR="00710B1D" w:rsidRPr="0033006D" w:rsidRDefault="00710B1D" w:rsidP="001A307F">
            <w:pPr>
              <w:pStyle w:val="Listeavsnitt"/>
              <w:numPr>
                <w:ilvl w:val="0"/>
                <w:numId w:val="26"/>
              </w:numPr>
              <w:autoSpaceDE w:val="0"/>
              <w:autoSpaceDN w:val="0"/>
              <w:adjustRightInd w:val="0"/>
              <w:spacing w:after="0"/>
              <w:rPr>
                <w:color w:val="auto"/>
              </w:rPr>
            </w:pPr>
            <w:r w:rsidRPr="0033006D">
              <w:rPr>
                <w:color w:val="auto"/>
              </w:rPr>
              <w:t>I veiledet lesing legger en vekt på:</w:t>
            </w:r>
          </w:p>
          <w:p w14:paraId="41F71883" w14:textId="77777777" w:rsidR="00710B1D" w:rsidRPr="0033006D" w:rsidRDefault="00710B1D" w:rsidP="001A307F">
            <w:pPr>
              <w:pStyle w:val="Listeavsnitt"/>
              <w:numPr>
                <w:ilvl w:val="0"/>
                <w:numId w:val="27"/>
              </w:numPr>
              <w:autoSpaceDE w:val="0"/>
              <w:autoSpaceDN w:val="0"/>
              <w:adjustRightInd w:val="0"/>
              <w:spacing w:after="0"/>
              <w:rPr>
                <w:color w:val="auto"/>
              </w:rPr>
            </w:pPr>
            <w:r>
              <w:rPr>
                <w:color w:val="auto"/>
              </w:rPr>
              <w:t>f</w:t>
            </w:r>
            <w:r w:rsidRPr="0033006D">
              <w:rPr>
                <w:color w:val="auto"/>
              </w:rPr>
              <w:t>ør-, underveis- og etterlesing</w:t>
            </w:r>
          </w:p>
          <w:p w14:paraId="3F743F6B" w14:textId="77777777" w:rsidR="00710B1D" w:rsidRPr="0033006D" w:rsidRDefault="00710B1D" w:rsidP="001A307F">
            <w:pPr>
              <w:pStyle w:val="Listeavsnitt"/>
              <w:numPr>
                <w:ilvl w:val="0"/>
                <w:numId w:val="27"/>
              </w:numPr>
              <w:autoSpaceDE w:val="0"/>
              <w:autoSpaceDN w:val="0"/>
              <w:adjustRightInd w:val="0"/>
              <w:spacing w:after="0"/>
              <w:rPr>
                <w:color w:val="auto"/>
              </w:rPr>
            </w:pPr>
            <w:r>
              <w:rPr>
                <w:color w:val="auto"/>
              </w:rPr>
              <w:t>b</w:t>
            </w:r>
            <w:r w:rsidRPr="0033006D">
              <w:rPr>
                <w:color w:val="auto"/>
              </w:rPr>
              <w:t>ruk a</w:t>
            </w:r>
            <w:r>
              <w:rPr>
                <w:color w:val="auto"/>
              </w:rPr>
              <w:t xml:space="preserve">v lese-, </w:t>
            </w:r>
            <w:r w:rsidRPr="0033006D">
              <w:rPr>
                <w:color w:val="auto"/>
              </w:rPr>
              <w:t>skrive og læringsstrategier</w:t>
            </w:r>
          </w:p>
          <w:p w14:paraId="69B1BFF0" w14:textId="77777777" w:rsidR="00710B1D" w:rsidRPr="0033006D" w:rsidRDefault="00710B1D" w:rsidP="00631EE2">
            <w:pPr>
              <w:autoSpaceDE w:val="0"/>
              <w:autoSpaceDN w:val="0"/>
              <w:adjustRightInd w:val="0"/>
              <w:spacing w:after="0" w:line="240" w:lineRule="auto"/>
              <w:rPr>
                <w:rStyle w:val="Svakreferanse"/>
                <w:b/>
                <w:bCs/>
                <w:smallCaps w:val="0"/>
                <w:color w:val="auto"/>
                <w:u w:val="none"/>
              </w:rPr>
            </w:pPr>
            <w:r w:rsidRPr="0033006D">
              <w:t>Elevene skal jevnlig erfare disse formene for modell</w:t>
            </w:r>
            <w:r>
              <w:t>-</w:t>
            </w:r>
            <w:r w:rsidRPr="0033006D">
              <w:t xml:space="preserve"> lesing og skriving.</w:t>
            </w:r>
          </w:p>
        </w:tc>
        <w:tc>
          <w:tcPr>
            <w:tcW w:w="4649" w:type="dxa"/>
          </w:tcPr>
          <w:p w14:paraId="631D52BF" w14:textId="77777777" w:rsidR="00710B1D" w:rsidRPr="0033006D" w:rsidRDefault="00710B1D" w:rsidP="00710B1D">
            <w:pPr>
              <w:autoSpaceDE w:val="0"/>
              <w:autoSpaceDN w:val="0"/>
              <w:adjustRightInd w:val="0"/>
              <w:spacing w:after="0" w:line="240" w:lineRule="auto"/>
              <w:rPr>
                <w:b/>
                <w:bCs/>
              </w:rPr>
            </w:pPr>
          </w:p>
          <w:p w14:paraId="76FC4D30" w14:textId="77777777" w:rsidR="00710B1D" w:rsidRPr="0033006D" w:rsidRDefault="00710B1D" w:rsidP="00710B1D">
            <w:pPr>
              <w:autoSpaceDE w:val="0"/>
              <w:autoSpaceDN w:val="0"/>
              <w:adjustRightInd w:val="0"/>
              <w:spacing w:after="0" w:line="240" w:lineRule="auto"/>
              <w:rPr>
                <w:b/>
                <w:bCs/>
              </w:rPr>
            </w:pPr>
            <w:r w:rsidRPr="0033006D">
              <w:rPr>
                <w:b/>
                <w:bCs/>
              </w:rPr>
              <w:t>SETNINGSSTRUKTUR OG SKILLETEGN</w:t>
            </w:r>
          </w:p>
          <w:p w14:paraId="482A288B" w14:textId="77777777" w:rsidR="00710B1D" w:rsidRPr="0033006D" w:rsidRDefault="00710B1D" w:rsidP="00710B1D">
            <w:pPr>
              <w:autoSpaceDE w:val="0"/>
              <w:autoSpaceDN w:val="0"/>
              <w:adjustRightInd w:val="0"/>
              <w:spacing w:after="0" w:line="240" w:lineRule="auto"/>
              <w:rPr>
                <w:b/>
                <w:bCs/>
              </w:rPr>
            </w:pPr>
            <w:r w:rsidRPr="0033006D">
              <w:rPr>
                <w:b/>
                <w:bCs/>
              </w:rPr>
              <w:t>- lese med flyt og intonasjon</w:t>
            </w:r>
          </w:p>
          <w:p w14:paraId="14622AF3" w14:textId="77777777" w:rsidR="00710B1D" w:rsidRPr="00885424" w:rsidRDefault="00710B1D" w:rsidP="00710B1D">
            <w:pPr>
              <w:autoSpaceDE w:val="0"/>
              <w:autoSpaceDN w:val="0"/>
              <w:adjustRightInd w:val="0"/>
              <w:spacing w:after="0"/>
            </w:pPr>
            <w:r w:rsidRPr="0033006D">
              <w:t xml:space="preserve">Eleven skal </w:t>
            </w:r>
            <w:r w:rsidRPr="00885424">
              <w:t>kunne lese med flyt og sammenheng og i samsvar med tekstens særtrekk ved å:</w:t>
            </w:r>
          </w:p>
          <w:p w14:paraId="15166693" w14:textId="77777777" w:rsidR="00710B1D" w:rsidRPr="0033006D" w:rsidRDefault="00710B1D" w:rsidP="001A307F">
            <w:pPr>
              <w:pStyle w:val="Listeavsnitt"/>
              <w:numPr>
                <w:ilvl w:val="0"/>
                <w:numId w:val="24"/>
              </w:numPr>
              <w:autoSpaceDE w:val="0"/>
              <w:autoSpaceDN w:val="0"/>
              <w:adjustRightInd w:val="0"/>
              <w:spacing w:after="0"/>
              <w:rPr>
                <w:color w:val="auto"/>
              </w:rPr>
            </w:pPr>
            <w:r w:rsidRPr="0033006D">
              <w:rPr>
                <w:color w:val="auto"/>
              </w:rPr>
              <w:t>plassere både trykk og tonefall på en måte som viser at de kjenner betydningen av enkeltord, meningsbærende uttrykk og setninger</w:t>
            </w:r>
          </w:p>
          <w:p w14:paraId="1769D505" w14:textId="77777777" w:rsidR="00710B1D" w:rsidRPr="0033006D" w:rsidRDefault="00710B1D" w:rsidP="001A307F">
            <w:pPr>
              <w:pStyle w:val="Listeavsnitt"/>
              <w:numPr>
                <w:ilvl w:val="0"/>
                <w:numId w:val="24"/>
              </w:numPr>
              <w:autoSpaceDE w:val="0"/>
              <w:autoSpaceDN w:val="0"/>
              <w:adjustRightInd w:val="0"/>
              <w:spacing w:after="0"/>
              <w:rPr>
                <w:color w:val="auto"/>
              </w:rPr>
            </w:pPr>
            <w:r w:rsidRPr="0033006D">
              <w:rPr>
                <w:color w:val="auto"/>
              </w:rPr>
              <w:t>utnytte informasjon fra komma, punktum, utrops-, spørre- og anførselstegn</w:t>
            </w:r>
          </w:p>
          <w:p w14:paraId="521DDC75" w14:textId="77777777" w:rsidR="00710B1D" w:rsidRPr="0033006D" w:rsidRDefault="00710B1D" w:rsidP="001A307F">
            <w:pPr>
              <w:pStyle w:val="Listeavsnitt"/>
              <w:numPr>
                <w:ilvl w:val="0"/>
                <w:numId w:val="24"/>
              </w:numPr>
              <w:autoSpaceDE w:val="0"/>
              <w:autoSpaceDN w:val="0"/>
              <w:adjustRightInd w:val="0"/>
              <w:spacing w:after="0"/>
              <w:rPr>
                <w:color w:val="auto"/>
              </w:rPr>
            </w:pPr>
            <w:r w:rsidRPr="0033006D">
              <w:rPr>
                <w:color w:val="auto"/>
              </w:rPr>
              <w:t>variere stemmen for å framheve sentrale poenger</w:t>
            </w:r>
          </w:p>
          <w:p w14:paraId="5E9F64D2" w14:textId="77777777" w:rsidR="00710B1D" w:rsidRPr="0033006D" w:rsidRDefault="00710B1D" w:rsidP="001A307F">
            <w:pPr>
              <w:pStyle w:val="Listeavsnitt"/>
              <w:numPr>
                <w:ilvl w:val="0"/>
                <w:numId w:val="24"/>
              </w:numPr>
              <w:autoSpaceDE w:val="0"/>
              <w:autoSpaceDN w:val="0"/>
              <w:adjustRightInd w:val="0"/>
              <w:spacing w:after="0"/>
              <w:rPr>
                <w:color w:val="auto"/>
              </w:rPr>
            </w:pPr>
            <w:r w:rsidRPr="0033006D">
              <w:rPr>
                <w:color w:val="auto"/>
              </w:rPr>
              <w:t>vurdere hvor det er naturlig å legge inn pauser</w:t>
            </w:r>
          </w:p>
          <w:p w14:paraId="23EBB0D8" w14:textId="77777777" w:rsidR="00710B1D" w:rsidRPr="0033006D" w:rsidRDefault="00710B1D" w:rsidP="00710B1D">
            <w:pPr>
              <w:autoSpaceDE w:val="0"/>
              <w:autoSpaceDN w:val="0"/>
              <w:adjustRightInd w:val="0"/>
              <w:spacing w:after="0"/>
            </w:pPr>
          </w:p>
          <w:p w14:paraId="23EC1F2B" w14:textId="77777777" w:rsidR="00710B1D" w:rsidRPr="0033006D" w:rsidRDefault="00710B1D" w:rsidP="00710B1D">
            <w:pPr>
              <w:autoSpaceDE w:val="0"/>
              <w:autoSpaceDN w:val="0"/>
              <w:adjustRightInd w:val="0"/>
              <w:spacing w:after="0" w:line="240" w:lineRule="auto"/>
              <w:rPr>
                <w:b/>
                <w:bCs/>
              </w:rPr>
            </w:pPr>
            <w:r w:rsidRPr="0033006D">
              <w:rPr>
                <w:b/>
                <w:bCs/>
              </w:rPr>
              <w:t>SJANGERLÆRE</w:t>
            </w:r>
          </w:p>
          <w:p w14:paraId="34748026" w14:textId="77777777" w:rsidR="00710B1D" w:rsidRPr="0033006D" w:rsidRDefault="00710B1D" w:rsidP="00710B1D">
            <w:pPr>
              <w:autoSpaceDE w:val="0"/>
              <w:autoSpaceDN w:val="0"/>
              <w:adjustRightInd w:val="0"/>
              <w:spacing w:after="0"/>
            </w:pPr>
            <w:r w:rsidRPr="0033006D">
              <w:t>Eleven skal kunne lese og skrive tekster i samsvar med særtrekk ved ulike tekster på papir og nett:</w:t>
            </w:r>
          </w:p>
          <w:p w14:paraId="74650F3D" w14:textId="77777777" w:rsidR="00710B1D" w:rsidRPr="0033006D" w:rsidRDefault="00710B1D" w:rsidP="001A307F">
            <w:pPr>
              <w:pStyle w:val="Listeavsnitt"/>
              <w:numPr>
                <w:ilvl w:val="0"/>
                <w:numId w:val="25"/>
              </w:numPr>
              <w:autoSpaceDE w:val="0"/>
              <w:autoSpaceDN w:val="0"/>
              <w:adjustRightInd w:val="0"/>
              <w:spacing w:after="0"/>
              <w:rPr>
                <w:color w:val="auto"/>
              </w:rPr>
            </w:pPr>
            <w:r w:rsidRPr="0033006D">
              <w:rPr>
                <w:color w:val="auto"/>
              </w:rPr>
              <w:t>fakta/sakprosa</w:t>
            </w:r>
          </w:p>
          <w:p w14:paraId="64068467" w14:textId="77777777" w:rsidR="00710B1D" w:rsidRPr="0033006D" w:rsidRDefault="00710B1D" w:rsidP="001A307F">
            <w:pPr>
              <w:pStyle w:val="Listeavsnitt"/>
              <w:numPr>
                <w:ilvl w:val="0"/>
                <w:numId w:val="25"/>
              </w:numPr>
              <w:autoSpaceDE w:val="0"/>
              <w:autoSpaceDN w:val="0"/>
              <w:adjustRightInd w:val="0"/>
              <w:spacing w:after="0"/>
              <w:rPr>
                <w:color w:val="auto"/>
              </w:rPr>
            </w:pPr>
            <w:r w:rsidRPr="0033006D">
              <w:rPr>
                <w:color w:val="auto"/>
              </w:rPr>
              <w:t>skjønnlitteratur</w:t>
            </w:r>
          </w:p>
          <w:p w14:paraId="69125D53" w14:textId="77777777" w:rsidR="00710B1D" w:rsidRPr="0033006D" w:rsidRDefault="00710B1D" w:rsidP="001A307F">
            <w:pPr>
              <w:pStyle w:val="Listeavsnitt"/>
              <w:numPr>
                <w:ilvl w:val="0"/>
                <w:numId w:val="25"/>
              </w:numPr>
              <w:autoSpaceDE w:val="0"/>
              <w:autoSpaceDN w:val="0"/>
              <w:adjustRightInd w:val="0"/>
              <w:spacing w:after="0"/>
              <w:rPr>
                <w:color w:val="auto"/>
              </w:rPr>
            </w:pPr>
            <w:r w:rsidRPr="0033006D">
              <w:rPr>
                <w:color w:val="auto"/>
              </w:rPr>
              <w:t>tabeller</w:t>
            </w:r>
          </w:p>
          <w:p w14:paraId="0093274D" w14:textId="77777777" w:rsidR="00710B1D" w:rsidRPr="0033006D" w:rsidRDefault="00710B1D" w:rsidP="001A307F">
            <w:pPr>
              <w:pStyle w:val="Listeavsnitt"/>
              <w:numPr>
                <w:ilvl w:val="0"/>
                <w:numId w:val="25"/>
              </w:numPr>
              <w:autoSpaceDE w:val="0"/>
              <w:autoSpaceDN w:val="0"/>
              <w:adjustRightInd w:val="0"/>
              <w:spacing w:after="0"/>
              <w:rPr>
                <w:color w:val="auto"/>
              </w:rPr>
            </w:pPr>
            <w:r w:rsidRPr="0033006D">
              <w:rPr>
                <w:color w:val="auto"/>
              </w:rPr>
              <w:t>programoversikter</w:t>
            </w:r>
          </w:p>
          <w:p w14:paraId="285768E6" w14:textId="77777777" w:rsidR="00710B1D" w:rsidRPr="0033006D" w:rsidRDefault="00710B1D" w:rsidP="001A307F">
            <w:pPr>
              <w:pStyle w:val="Listeavsnitt"/>
              <w:numPr>
                <w:ilvl w:val="0"/>
                <w:numId w:val="25"/>
              </w:numPr>
              <w:autoSpaceDE w:val="0"/>
              <w:autoSpaceDN w:val="0"/>
              <w:adjustRightInd w:val="0"/>
              <w:spacing w:after="0"/>
              <w:rPr>
                <w:color w:val="auto"/>
              </w:rPr>
            </w:pPr>
            <w:r w:rsidRPr="0033006D">
              <w:rPr>
                <w:color w:val="auto"/>
              </w:rPr>
              <w:t>rutetabeller</w:t>
            </w:r>
          </w:p>
          <w:p w14:paraId="3C6014AD" w14:textId="77777777" w:rsidR="00710B1D" w:rsidRPr="0033006D" w:rsidRDefault="00710B1D" w:rsidP="001A307F">
            <w:pPr>
              <w:pStyle w:val="Listeavsnitt"/>
              <w:numPr>
                <w:ilvl w:val="0"/>
                <w:numId w:val="25"/>
              </w:numPr>
              <w:autoSpaceDE w:val="0"/>
              <w:autoSpaceDN w:val="0"/>
              <w:adjustRightInd w:val="0"/>
              <w:spacing w:after="0"/>
              <w:rPr>
                <w:color w:val="auto"/>
              </w:rPr>
            </w:pPr>
            <w:r w:rsidRPr="0033006D">
              <w:rPr>
                <w:color w:val="auto"/>
              </w:rPr>
              <w:t>diagrammer</w:t>
            </w:r>
          </w:p>
          <w:p w14:paraId="4D05FD03" w14:textId="77777777" w:rsidR="00710B1D" w:rsidRPr="0033006D" w:rsidRDefault="00710B1D" w:rsidP="001A307F">
            <w:pPr>
              <w:pStyle w:val="Listeavsnitt"/>
              <w:numPr>
                <w:ilvl w:val="0"/>
                <w:numId w:val="25"/>
              </w:numPr>
              <w:autoSpaceDE w:val="0"/>
              <w:autoSpaceDN w:val="0"/>
              <w:adjustRightInd w:val="0"/>
              <w:spacing w:after="0"/>
              <w:rPr>
                <w:color w:val="auto"/>
              </w:rPr>
            </w:pPr>
            <w:r w:rsidRPr="0033006D">
              <w:rPr>
                <w:color w:val="auto"/>
              </w:rPr>
              <w:t>kart</w:t>
            </w:r>
          </w:p>
          <w:p w14:paraId="79C83B3F" w14:textId="77777777" w:rsidR="00710B1D" w:rsidRDefault="00710B1D" w:rsidP="00710B1D">
            <w:pPr>
              <w:autoSpaceDE w:val="0"/>
              <w:autoSpaceDN w:val="0"/>
              <w:adjustRightInd w:val="0"/>
              <w:spacing w:after="0"/>
            </w:pPr>
          </w:p>
          <w:p w14:paraId="1195D3F4" w14:textId="77777777" w:rsidR="00710B1D" w:rsidRPr="0033006D" w:rsidRDefault="00710B1D" w:rsidP="00687200">
            <w:pPr>
              <w:autoSpaceDE w:val="0"/>
              <w:autoSpaceDN w:val="0"/>
              <w:adjustRightInd w:val="0"/>
              <w:spacing w:after="0"/>
              <w:rPr>
                <w:rStyle w:val="Svakreferanse"/>
                <w:smallCaps w:val="0"/>
                <w:color w:val="auto"/>
                <w:u w:val="none"/>
              </w:rPr>
            </w:pPr>
            <w:r w:rsidRPr="0033006D">
              <w:t xml:space="preserve">Eleven skal </w:t>
            </w:r>
            <w:r>
              <w:t>mestre metodene Fagbok i bruk/ l</w:t>
            </w:r>
            <w:r w:rsidRPr="0033006D">
              <w:t>es og lær</w:t>
            </w:r>
            <w:r>
              <w:t>metoden</w:t>
            </w:r>
            <w:r w:rsidRPr="0033006D">
              <w:t xml:space="preserve"> og prosessorientert skriving.</w:t>
            </w:r>
            <w:r>
              <w:t xml:space="preserve"> (Se Lesesenteret og Skrivesenteret om metodene)</w:t>
            </w:r>
            <w:r w:rsidRPr="0033006D">
              <w:t>.</w:t>
            </w:r>
          </w:p>
        </w:tc>
      </w:tr>
    </w:tbl>
    <w:p w14:paraId="268F5784" w14:textId="77777777" w:rsidR="00710B1D" w:rsidRPr="00B11BCF" w:rsidRDefault="00710B1D" w:rsidP="00710B1D">
      <w:pPr>
        <w:rPr>
          <w:b/>
        </w:rPr>
      </w:pPr>
      <w:r>
        <w:rPr>
          <w:b/>
        </w:rPr>
        <w:t>Å UTVIKLE ELEVENES EVNE TIL Å KODE OM</w:t>
      </w:r>
    </w:p>
    <w:p w14:paraId="641D3D17" w14:textId="77777777" w:rsidR="00710B1D" w:rsidRDefault="00710B1D" w:rsidP="00710B1D">
      <w:pPr>
        <w:pStyle w:val="Overskrift3"/>
        <w:spacing w:after="240"/>
        <w:rPr>
          <w:b/>
        </w:rPr>
      </w:pPr>
      <w:bookmarkStart w:id="38" w:name="_Toc459712240"/>
      <w:bookmarkStart w:id="39" w:name="_Toc13207138"/>
      <w:r>
        <w:rPr>
          <w:b/>
        </w:rPr>
        <w:t>3.3. Aktivitet 8.-10.trinn</w:t>
      </w:r>
      <w:bookmarkEnd w:id="38"/>
      <w:bookmarkEnd w:id="39"/>
    </w:p>
    <w:p w14:paraId="50BD88E6" w14:textId="77777777" w:rsidR="00710B1D" w:rsidRPr="0033006D" w:rsidRDefault="00710B1D" w:rsidP="00710B1D">
      <w:pPr>
        <w:autoSpaceDE w:val="0"/>
        <w:autoSpaceDN w:val="0"/>
        <w:adjustRightInd w:val="0"/>
        <w:spacing w:after="0" w:line="240" w:lineRule="auto"/>
      </w:pPr>
      <w:r w:rsidRPr="0033006D">
        <w:t>Å kode om er å klare å gjøre en kobling mellom lyd og tegn. Men det er også å se bokstavsekvenser, hele ord, meningsbærende enheter, setninger, avsnitt, større tekstdeler, hel tekst og sjanger i leseprosessen.</w:t>
      </w:r>
    </w:p>
    <w:p w14:paraId="1239CED4" w14:textId="77777777" w:rsidR="00710B1D" w:rsidRPr="0033006D" w:rsidRDefault="00710B1D" w:rsidP="00710B1D">
      <w:pPr>
        <w:autoSpaceDE w:val="0"/>
        <w:autoSpaceDN w:val="0"/>
        <w:adjustRightInd w:val="0"/>
        <w:spacing w:after="0" w:line="240" w:lineRule="auto"/>
      </w:pPr>
    </w:p>
    <w:p w14:paraId="4EC04460" w14:textId="77777777" w:rsidR="00710B1D" w:rsidRPr="0033006D" w:rsidRDefault="00710B1D" w:rsidP="00710B1D">
      <w:pPr>
        <w:autoSpaceDE w:val="0"/>
        <w:autoSpaceDN w:val="0"/>
        <w:adjustRightInd w:val="0"/>
        <w:spacing w:after="0" w:line="240" w:lineRule="auto"/>
      </w:pPr>
    </w:p>
    <w:tbl>
      <w:tblPr>
        <w:tblStyle w:val="Tabellrutenett"/>
        <w:tblW w:w="9298" w:type="dxa"/>
        <w:tblBorders>
          <w:top w:val="none" w:sz="0" w:space="0" w:color="auto"/>
          <w:left w:val="none" w:sz="0" w:space="0" w:color="auto"/>
          <w:bottom w:val="none" w:sz="0" w:space="0" w:color="auto"/>
          <w:right w:val="none" w:sz="0" w:space="0" w:color="auto"/>
          <w:insideH w:val="none" w:sz="0" w:space="0" w:color="auto"/>
          <w:insideV w:val="single" w:sz="6" w:space="0" w:color="1F497D" w:themeColor="text2"/>
        </w:tblBorders>
        <w:tblLook w:val="04A0" w:firstRow="1" w:lastRow="0" w:firstColumn="1" w:lastColumn="0" w:noHBand="0" w:noVBand="1"/>
      </w:tblPr>
      <w:tblGrid>
        <w:gridCol w:w="4649"/>
        <w:gridCol w:w="4649"/>
      </w:tblGrid>
      <w:tr w:rsidR="00710B1D" w:rsidRPr="0033006D" w14:paraId="58F2E1AE" w14:textId="77777777" w:rsidTr="00710B1D">
        <w:tc>
          <w:tcPr>
            <w:tcW w:w="4649" w:type="dxa"/>
          </w:tcPr>
          <w:p w14:paraId="410BFAE8" w14:textId="77777777" w:rsidR="00710B1D" w:rsidRPr="0033006D" w:rsidRDefault="00710B1D" w:rsidP="00710B1D">
            <w:pPr>
              <w:autoSpaceDE w:val="0"/>
              <w:autoSpaceDN w:val="0"/>
              <w:adjustRightInd w:val="0"/>
              <w:spacing w:after="0" w:line="240" w:lineRule="auto"/>
              <w:rPr>
                <w:b/>
                <w:bCs/>
              </w:rPr>
            </w:pPr>
            <w:r w:rsidRPr="0033006D">
              <w:rPr>
                <w:b/>
                <w:bCs/>
              </w:rPr>
              <w:t>ORD</w:t>
            </w:r>
          </w:p>
          <w:p w14:paraId="03A55C91" w14:textId="77777777" w:rsidR="00710B1D" w:rsidRPr="0033006D" w:rsidRDefault="00710B1D" w:rsidP="00710B1D">
            <w:pPr>
              <w:autoSpaceDE w:val="0"/>
              <w:autoSpaceDN w:val="0"/>
              <w:adjustRightInd w:val="0"/>
              <w:spacing w:after="0"/>
            </w:pPr>
            <w:r w:rsidRPr="0033006D">
              <w:t>Eleven skal</w:t>
            </w:r>
          </w:p>
          <w:p w14:paraId="79DCE8AF" w14:textId="77777777" w:rsidR="00710B1D" w:rsidRPr="0033006D" w:rsidRDefault="00710B1D" w:rsidP="001A307F">
            <w:pPr>
              <w:pStyle w:val="Listeavsnitt"/>
              <w:numPr>
                <w:ilvl w:val="0"/>
                <w:numId w:val="28"/>
              </w:numPr>
              <w:autoSpaceDE w:val="0"/>
              <w:autoSpaceDN w:val="0"/>
              <w:adjustRightInd w:val="0"/>
              <w:spacing w:after="0"/>
              <w:rPr>
                <w:color w:val="auto"/>
              </w:rPr>
            </w:pPr>
            <w:r w:rsidRPr="0033006D">
              <w:rPr>
                <w:color w:val="auto"/>
              </w:rPr>
              <w:t>kunne arbeide med ordlesing og ordkunnskap i alle fag på alle trinn</w:t>
            </w:r>
          </w:p>
          <w:p w14:paraId="2AD782C1" w14:textId="77777777" w:rsidR="00710B1D" w:rsidRPr="0033006D" w:rsidRDefault="00710B1D" w:rsidP="001A307F">
            <w:pPr>
              <w:pStyle w:val="Listeavsnitt"/>
              <w:numPr>
                <w:ilvl w:val="0"/>
                <w:numId w:val="28"/>
              </w:numPr>
              <w:autoSpaceDE w:val="0"/>
              <w:autoSpaceDN w:val="0"/>
              <w:adjustRightInd w:val="0"/>
              <w:spacing w:after="0"/>
              <w:rPr>
                <w:color w:val="auto"/>
              </w:rPr>
            </w:pPr>
            <w:r w:rsidRPr="0033006D">
              <w:rPr>
                <w:color w:val="auto"/>
              </w:rPr>
              <w:t>kunne lese, skrive og forstå de fleste ordene de møter i tekstene</w:t>
            </w:r>
          </w:p>
          <w:p w14:paraId="28BFDF49" w14:textId="77777777" w:rsidR="00710B1D" w:rsidRPr="0033006D" w:rsidRDefault="00710B1D" w:rsidP="001A307F">
            <w:pPr>
              <w:pStyle w:val="Listeavsnitt"/>
              <w:numPr>
                <w:ilvl w:val="0"/>
                <w:numId w:val="28"/>
              </w:numPr>
              <w:autoSpaceDE w:val="0"/>
              <w:autoSpaceDN w:val="0"/>
              <w:adjustRightInd w:val="0"/>
              <w:spacing w:after="0"/>
              <w:rPr>
                <w:color w:val="auto"/>
              </w:rPr>
            </w:pPr>
            <w:r w:rsidRPr="0033006D">
              <w:rPr>
                <w:color w:val="auto"/>
              </w:rPr>
              <w:t>kunne vise i det daglige arbeidet at de mestrer ulike ordlesingsstrategier. Det betyr at elevene har trygge kodingsferdigheter på:</w:t>
            </w:r>
          </w:p>
          <w:p w14:paraId="63E5BDB2" w14:textId="77777777" w:rsidR="00710B1D" w:rsidRPr="0033006D" w:rsidRDefault="00710B1D" w:rsidP="001A307F">
            <w:pPr>
              <w:pStyle w:val="Listeavsnitt"/>
              <w:numPr>
                <w:ilvl w:val="0"/>
                <w:numId w:val="29"/>
              </w:numPr>
              <w:autoSpaceDE w:val="0"/>
              <w:autoSpaceDN w:val="0"/>
              <w:adjustRightInd w:val="0"/>
              <w:spacing w:after="0"/>
              <w:rPr>
                <w:color w:val="auto"/>
              </w:rPr>
            </w:pPr>
            <w:r w:rsidRPr="0033006D">
              <w:rPr>
                <w:color w:val="auto"/>
              </w:rPr>
              <w:t>bokstavnivå</w:t>
            </w:r>
          </w:p>
          <w:p w14:paraId="7FAB4F1F" w14:textId="77777777" w:rsidR="00710B1D" w:rsidRPr="0033006D" w:rsidRDefault="00710B1D" w:rsidP="001A307F">
            <w:pPr>
              <w:pStyle w:val="Listeavsnitt"/>
              <w:numPr>
                <w:ilvl w:val="0"/>
                <w:numId w:val="29"/>
              </w:numPr>
              <w:autoSpaceDE w:val="0"/>
              <w:autoSpaceDN w:val="0"/>
              <w:adjustRightInd w:val="0"/>
              <w:spacing w:after="0"/>
              <w:rPr>
                <w:color w:val="auto"/>
              </w:rPr>
            </w:pPr>
            <w:r w:rsidRPr="0033006D">
              <w:rPr>
                <w:color w:val="auto"/>
              </w:rPr>
              <w:t>morfemnivå</w:t>
            </w:r>
          </w:p>
          <w:p w14:paraId="6A0742F5" w14:textId="77777777" w:rsidR="00710B1D" w:rsidRPr="0033006D" w:rsidRDefault="00710B1D" w:rsidP="001A307F">
            <w:pPr>
              <w:pStyle w:val="Listeavsnitt"/>
              <w:numPr>
                <w:ilvl w:val="0"/>
                <w:numId w:val="29"/>
              </w:numPr>
              <w:autoSpaceDE w:val="0"/>
              <w:autoSpaceDN w:val="0"/>
              <w:adjustRightInd w:val="0"/>
              <w:spacing w:after="0"/>
              <w:rPr>
                <w:color w:val="auto"/>
              </w:rPr>
            </w:pPr>
            <w:r w:rsidRPr="0033006D">
              <w:rPr>
                <w:color w:val="auto"/>
              </w:rPr>
              <w:t>sekvensnivå</w:t>
            </w:r>
          </w:p>
          <w:p w14:paraId="33A0A405" w14:textId="77777777" w:rsidR="00710B1D" w:rsidRPr="0033006D" w:rsidRDefault="00710B1D" w:rsidP="001A307F">
            <w:pPr>
              <w:pStyle w:val="Listeavsnitt"/>
              <w:numPr>
                <w:ilvl w:val="0"/>
                <w:numId w:val="30"/>
              </w:numPr>
              <w:autoSpaceDE w:val="0"/>
              <w:autoSpaceDN w:val="0"/>
              <w:adjustRightInd w:val="0"/>
              <w:spacing w:after="0"/>
              <w:rPr>
                <w:color w:val="auto"/>
              </w:rPr>
            </w:pPr>
            <w:r w:rsidRPr="0033006D">
              <w:rPr>
                <w:color w:val="auto"/>
              </w:rPr>
              <w:t>kunne vise at de mestrer ortografi, tegnsetting, variert ordforråd og bruk av ulike setningskonstruksjoner med utgangspunkt i ulike tekster</w:t>
            </w:r>
          </w:p>
          <w:p w14:paraId="34C126B0" w14:textId="77777777" w:rsidR="00710B1D" w:rsidRPr="0033006D" w:rsidRDefault="00710B1D" w:rsidP="00710B1D">
            <w:pPr>
              <w:autoSpaceDE w:val="0"/>
              <w:autoSpaceDN w:val="0"/>
              <w:adjustRightInd w:val="0"/>
              <w:spacing w:after="0" w:line="240" w:lineRule="auto"/>
              <w:rPr>
                <w:rStyle w:val="Svakreferanse"/>
                <w:b/>
                <w:bCs/>
                <w:smallCaps w:val="0"/>
                <w:color w:val="auto"/>
                <w:u w:val="none"/>
              </w:rPr>
            </w:pPr>
          </w:p>
          <w:p w14:paraId="70F603BA" w14:textId="77777777" w:rsidR="00710B1D" w:rsidRPr="0033006D" w:rsidRDefault="00710B1D" w:rsidP="00710B1D">
            <w:pPr>
              <w:autoSpaceDE w:val="0"/>
              <w:autoSpaceDN w:val="0"/>
              <w:adjustRightInd w:val="0"/>
              <w:spacing w:after="0" w:line="240" w:lineRule="auto"/>
              <w:rPr>
                <w:rStyle w:val="Svakreferanse"/>
                <w:b/>
                <w:bCs/>
                <w:smallCaps w:val="0"/>
                <w:color w:val="auto"/>
                <w:u w:val="none"/>
              </w:rPr>
            </w:pPr>
          </w:p>
        </w:tc>
        <w:tc>
          <w:tcPr>
            <w:tcW w:w="4649" w:type="dxa"/>
          </w:tcPr>
          <w:p w14:paraId="28F9F5F3" w14:textId="77777777" w:rsidR="00710B1D" w:rsidRPr="0033006D" w:rsidRDefault="00710B1D" w:rsidP="00710B1D">
            <w:pPr>
              <w:autoSpaceDE w:val="0"/>
              <w:autoSpaceDN w:val="0"/>
              <w:adjustRightInd w:val="0"/>
              <w:spacing w:after="0" w:line="240" w:lineRule="auto"/>
              <w:rPr>
                <w:b/>
                <w:bCs/>
              </w:rPr>
            </w:pPr>
            <w:r w:rsidRPr="0033006D">
              <w:rPr>
                <w:b/>
                <w:bCs/>
              </w:rPr>
              <w:t>VEILEDET LESING OG SKRIVING</w:t>
            </w:r>
          </w:p>
          <w:p w14:paraId="185D3D07" w14:textId="77777777" w:rsidR="00710B1D" w:rsidRPr="0033006D" w:rsidRDefault="00710B1D" w:rsidP="00710B1D">
            <w:pPr>
              <w:autoSpaceDE w:val="0"/>
              <w:autoSpaceDN w:val="0"/>
              <w:adjustRightInd w:val="0"/>
              <w:spacing w:after="0" w:line="240" w:lineRule="auto"/>
              <w:rPr>
                <w:b/>
                <w:bCs/>
              </w:rPr>
            </w:pPr>
            <w:r w:rsidRPr="0033006D">
              <w:rPr>
                <w:b/>
                <w:bCs/>
              </w:rPr>
              <w:t>Alle lærere på alle trinn og i alle fag har ansvar for veiledet lesing.</w:t>
            </w:r>
          </w:p>
          <w:p w14:paraId="4BFAEF89" w14:textId="77777777" w:rsidR="00710B1D" w:rsidRPr="0033006D" w:rsidRDefault="00710B1D" w:rsidP="00710B1D">
            <w:pPr>
              <w:autoSpaceDE w:val="0"/>
              <w:autoSpaceDN w:val="0"/>
              <w:adjustRightInd w:val="0"/>
              <w:spacing w:after="0"/>
            </w:pPr>
            <w:r w:rsidRPr="0033006D">
              <w:t xml:space="preserve">Veiledet lesing og skriving gir læreren og en gruppe/klasse muligheten til å snakke, lese og tenke seg gjennom en lesetekst eller produksjon av egen tekst. Læreren modellerer, støtter og </w:t>
            </w:r>
            <w:r w:rsidRPr="0033006D">
              <w:rPr>
                <w:b/>
                <w:bCs/>
              </w:rPr>
              <w:t xml:space="preserve">veileder </w:t>
            </w:r>
            <w:r w:rsidRPr="0033006D">
              <w:t xml:space="preserve">elevene gjennom teksten. </w:t>
            </w:r>
          </w:p>
          <w:p w14:paraId="74C44B3C" w14:textId="77777777" w:rsidR="00710B1D" w:rsidRPr="0033006D" w:rsidRDefault="00710B1D" w:rsidP="00710B1D">
            <w:pPr>
              <w:autoSpaceDE w:val="0"/>
              <w:autoSpaceDN w:val="0"/>
              <w:adjustRightInd w:val="0"/>
              <w:spacing w:after="0"/>
            </w:pPr>
            <w:r w:rsidRPr="0033006D">
              <w:t>I veiledet skriving kan eleven få veiledning av medelev(er) eller lærer underveis i skriveprosessen.</w:t>
            </w:r>
          </w:p>
          <w:p w14:paraId="29872F4A" w14:textId="77777777" w:rsidR="00710B1D" w:rsidRPr="0033006D" w:rsidRDefault="00710B1D" w:rsidP="00710B1D">
            <w:pPr>
              <w:autoSpaceDE w:val="0"/>
              <w:autoSpaceDN w:val="0"/>
              <w:adjustRightInd w:val="0"/>
              <w:spacing w:after="0"/>
            </w:pPr>
            <w:r w:rsidRPr="0033006D">
              <w:t>Veiledningen vil være avhengig av eleven, trinn, opplæringsmål og den spesifikke teksten som skal leses.</w:t>
            </w:r>
          </w:p>
          <w:p w14:paraId="422DF257" w14:textId="77777777" w:rsidR="00710B1D" w:rsidRPr="00F37C14" w:rsidRDefault="00710B1D" w:rsidP="00710B1D">
            <w:pPr>
              <w:autoSpaceDE w:val="0"/>
              <w:autoSpaceDN w:val="0"/>
              <w:adjustRightInd w:val="0"/>
              <w:spacing w:after="0"/>
              <w:rPr>
                <w:sz w:val="20"/>
                <w:szCs w:val="20"/>
              </w:rPr>
            </w:pPr>
          </w:p>
          <w:p w14:paraId="77B6BFE1" w14:textId="77777777" w:rsidR="00710B1D" w:rsidRPr="0033006D" w:rsidRDefault="00710B1D" w:rsidP="001A307F">
            <w:pPr>
              <w:pStyle w:val="Listeavsnitt"/>
              <w:numPr>
                <w:ilvl w:val="0"/>
                <w:numId w:val="26"/>
              </w:numPr>
              <w:autoSpaceDE w:val="0"/>
              <w:autoSpaceDN w:val="0"/>
              <w:adjustRightInd w:val="0"/>
              <w:spacing w:after="0"/>
              <w:rPr>
                <w:color w:val="auto"/>
              </w:rPr>
            </w:pPr>
            <w:r w:rsidRPr="0033006D">
              <w:rPr>
                <w:color w:val="auto"/>
              </w:rPr>
              <w:t>I veiledet lesing legger en vekt på:</w:t>
            </w:r>
          </w:p>
          <w:p w14:paraId="38EC177F" w14:textId="77777777" w:rsidR="00710B1D" w:rsidRPr="0033006D" w:rsidRDefault="00710B1D" w:rsidP="001A307F">
            <w:pPr>
              <w:pStyle w:val="Listeavsnitt"/>
              <w:numPr>
                <w:ilvl w:val="0"/>
                <w:numId w:val="27"/>
              </w:numPr>
              <w:autoSpaceDE w:val="0"/>
              <w:autoSpaceDN w:val="0"/>
              <w:adjustRightInd w:val="0"/>
              <w:spacing w:after="0"/>
              <w:rPr>
                <w:color w:val="auto"/>
              </w:rPr>
            </w:pPr>
            <w:r>
              <w:rPr>
                <w:color w:val="auto"/>
              </w:rPr>
              <w:t>f</w:t>
            </w:r>
            <w:r w:rsidRPr="0033006D">
              <w:rPr>
                <w:color w:val="auto"/>
              </w:rPr>
              <w:t>ør-, underveis- og etterlesing</w:t>
            </w:r>
          </w:p>
          <w:p w14:paraId="544E273F" w14:textId="77777777" w:rsidR="00710B1D" w:rsidRPr="0033006D" w:rsidRDefault="00710B1D" w:rsidP="001A307F">
            <w:pPr>
              <w:pStyle w:val="Listeavsnitt"/>
              <w:numPr>
                <w:ilvl w:val="0"/>
                <w:numId w:val="27"/>
              </w:numPr>
              <w:autoSpaceDE w:val="0"/>
              <w:autoSpaceDN w:val="0"/>
              <w:adjustRightInd w:val="0"/>
              <w:spacing w:after="0"/>
              <w:rPr>
                <w:color w:val="auto"/>
              </w:rPr>
            </w:pPr>
            <w:r>
              <w:rPr>
                <w:color w:val="auto"/>
              </w:rPr>
              <w:t>b</w:t>
            </w:r>
            <w:r w:rsidRPr="0033006D">
              <w:rPr>
                <w:color w:val="auto"/>
              </w:rPr>
              <w:t>ruk av lese- , skrive og læringsstrategier</w:t>
            </w:r>
          </w:p>
          <w:p w14:paraId="554479FF" w14:textId="77777777" w:rsidR="00710B1D" w:rsidRPr="0033006D" w:rsidRDefault="00710B1D" w:rsidP="00710B1D">
            <w:pPr>
              <w:autoSpaceDE w:val="0"/>
              <w:autoSpaceDN w:val="0"/>
              <w:adjustRightInd w:val="0"/>
              <w:spacing w:after="0" w:line="240" w:lineRule="auto"/>
            </w:pPr>
            <w:r w:rsidRPr="0033006D">
              <w:t>Elevene skal jevnlig erfare disse formene for model</w:t>
            </w:r>
            <w:r>
              <w:t>l-</w:t>
            </w:r>
            <w:r w:rsidRPr="0033006D">
              <w:t>lesing og skriving.</w:t>
            </w:r>
          </w:p>
          <w:p w14:paraId="3F090ADF" w14:textId="77777777" w:rsidR="00710B1D" w:rsidRPr="00F37C14" w:rsidRDefault="00710B1D" w:rsidP="00710B1D">
            <w:pPr>
              <w:autoSpaceDE w:val="0"/>
              <w:autoSpaceDN w:val="0"/>
              <w:adjustRightInd w:val="0"/>
              <w:spacing w:after="0"/>
              <w:rPr>
                <w:rStyle w:val="Svakreferanse"/>
                <w:color w:val="auto"/>
                <w:sz w:val="20"/>
                <w:szCs w:val="20"/>
              </w:rPr>
            </w:pPr>
          </w:p>
        </w:tc>
      </w:tr>
      <w:tr w:rsidR="00710B1D" w:rsidRPr="0033006D" w14:paraId="71626FDD" w14:textId="77777777" w:rsidTr="00710B1D">
        <w:trPr>
          <w:trHeight w:val="922"/>
        </w:trPr>
        <w:tc>
          <w:tcPr>
            <w:tcW w:w="4649" w:type="dxa"/>
          </w:tcPr>
          <w:p w14:paraId="78C8B3CA" w14:textId="77777777" w:rsidR="00710B1D" w:rsidRPr="0033006D" w:rsidRDefault="00710B1D" w:rsidP="00710B1D"/>
        </w:tc>
        <w:tc>
          <w:tcPr>
            <w:tcW w:w="4649" w:type="dxa"/>
          </w:tcPr>
          <w:p w14:paraId="46A63595" w14:textId="77777777" w:rsidR="00710B1D" w:rsidRPr="0033006D" w:rsidRDefault="00710B1D" w:rsidP="00710B1D">
            <w:pPr>
              <w:autoSpaceDE w:val="0"/>
              <w:autoSpaceDN w:val="0"/>
              <w:adjustRightInd w:val="0"/>
              <w:spacing w:after="0"/>
              <w:rPr>
                <w:rStyle w:val="Svakreferanse"/>
                <w:color w:val="auto"/>
              </w:rPr>
            </w:pPr>
            <w:r w:rsidRPr="0033006D">
              <w:t xml:space="preserve">Eleven skal </w:t>
            </w:r>
            <w:r>
              <w:t>mestre metodene Fagbok i bruk/ l</w:t>
            </w:r>
            <w:r w:rsidRPr="0033006D">
              <w:t>es og lær</w:t>
            </w:r>
            <w:r>
              <w:t>metoden</w:t>
            </w:r>
            <w:r w:rsidRPr="0033006D">
              <w:t xml:space="preserve"> og prosessorientert skriving.</w:t>
            </w:r>
            <w:r>
              <w:t xml:space="preserve"> (Se Lesesenteret og Skrivesenteret om metodene)</w:t>
            </w:r>
          </w:p>
        </w:tc>
      </w:tr>
    </w:tbl>
    <w:p w14:paraId="686A7036" w14:textId="77777777" w:rsidR="00710B1D" w:rsidRDefault="00710B1D" w:rsidP="00710B1D">
      <w:pPr>
        <w:jc w:val="center"/>
      </w:pPr>
      <w:r>
        <w:rPr>
          <w:noProof/>
        </w:rPr>
        <w:drawing>
          <wp:inline distT="0" distB="0" distL="0" distR="0" wp14:anchorId="67A2048F" wp14:editId="4D95D4AA">
            <wp:extent cx="2847315" cy="2135487"/>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grid.jpg"/>
                    <pic:cNvPicPr/>
                  </pic:nvPicPr>
                  <pic:blipFill>
                    <a:blip r:embed="rId41">
                      <a:extLst>
                        <a:ext uri="{28A0092B-C50C-407E-A947-70E740481C1C}">
                          <a14:useLocalDpi xmlns:a14="http://schemas.microsoft.com/office/drawing/2010/main" val="0"/>
                        </a:ext>
                      </a:extLst>
                    </a:blip>
                    <a:stretch>
                      <a:fillRect/>
                    </a:stretch>
                  </pic:blipFill>
                  <pic:spPr>
                    <a:xfrm>
                      <a:off x="0" y="0"/>
                      <a:ext cx="2858503" cy="2143878"/>
                    </a:xfrm>
                    <a:prstGeom prst="rect">
                      <a:avLst/>
                    </a:prstGeom>
                  </pic:spPr>
                </pic:pic>
              </a:graphicData>
            </a:graphic>
          </wp:inline>
        </w:drawing>
      </w:r>
    </w:p>
    <w:p w14:paraId="565FBC6E" w14:textId="77777777" w:rsidR="00710B1D" w:rsidRPr="00011264" w:rsidRDefault="00710B1D" w:rsidP="00BB4C20">
      <w:pPr>
        <w:pStyle w:val="Overskrift2"/>
        <w:numPr>
          <w:ilvl w:val="0"/>
          <w:numId w:val="67"/>
        </w:numPr>
      </w:pPr>
      <w:bookmarkStart w:id="40" w:name="_Toc459712241"/>
      <w:bookmarkStart w:id="41" w:name="_Toc13207139"/>
      <w:r w:rsidRPr="00011264">
        <w:t xml:space="preserve">Å </w:t>
      </w:r>
      <w:r w:rsidR="00631EE2" w:rsidRPr="00011264">
        <w:t xml:space="preserve">utvikle elevenes evne til å lese med forståelse </w:t>
      </w:r>
      <w:r w:rsidR="00631EE2">
        <w:t>og skape egne tekster</w:t>
      </w:r>
      <w:bookmarkEnd w:id="40"/>
      <w:bookmarkEnd w:id="41"/>
      <w:r w:rsidR="00631EE2">
        <w:t xml:space="preserve"> </w:t>
      </w:r>
    </w:p>
    <w:p w14:paraId="31CCA89F" w14:textId="77777777" w:rsidR="00710B1D" w:rsidRDefault="00710B1D" w:rsidP="00710B1D">
      <w:pPr>
        <w:shd w:val="clear" w:color="auto" w:fill="DBE5F1" w:themeFill="accent1" w:themeFillTint="33"/>
        <w:rPr>
          <w:rFonts w:ascii="Lucida Calligraphy" w:hAnsi="Lucida Calligraphy"/>
        </w:rPr>
      </w:pPr>
    </w:p>
    <w:p w14:paraId="136D9B61" w14:textId="77777777" w:rsidR="00710B1D" w:rsidRPr="004E3D6F" w:rsidRDefault="00710B1D" w:rsidP="00710B1D">
      <w:pPr>
        <w:shd w:val="clear" w:color="auto" w:fill="DBE5F1" w:themeFill="accent1" w:themeFillTint="33"/>
        <w:rPr>
          <w:rFonts w:ascii="Lucida Calligraphy" w:hAnsi="Lucida Calligraphy"/>
        </w:rPr>
      </w:pPr>
      <w:r w:rsidRPr="004E3D6F">
        <w:rPr>
          <w:rFonts w:ascii="Lucida Calligraphy" w:hAnsi="Lucida Calligraphy"/>
        </w:rPr>
        <w:t>Skriving fører til dybdelæring. Når elevene må formulere seg skriftlig, må de bruke kunnskapen på en selvstendig måte gjennom at de reformulerer det de har lest, hørt eller snakket om i undervisningen.  Når du kan formidle noe til andre, har du lært det selv. Det er viktig at noen av de tekstene elevene skriver, møter en leser; andre elever, publiseres som veggaviser eller som innlegg i lokalavisa. Poenget er</w:t>
      </w:r>
      <w:r>
        <w:rPr>
          <w:rFonts w:ascii="Lucida Calligraphy" w:hAnsi="Lucida Calligraphy"/>
        </w:rPr>
        <w:t xml:space="preserve"> at i det øyeblikket tekstene får en leser, så</w:t>
      </w:r>
      <w:r w:rsidRPr="004E3D6F">
        <w:rPr>
          <w:rFonts w:ascii="Lucida Calligraphy" w:hAnsi="Lucida Calligraphy"/>
        </w:rPr>
        <w:t xml:space="preserve"> gir dette skrivemotivasjon.</w:t>
      </w:r>
    </w:p>
    <w:p w14:paraId="6EEE93E1" w14:textId="77777777" w:rsidR="00710B1D" w:rsidRDefault="00710B1D" w:rsidP="00710B1D">
      <w:pPr>
        <w:pStyle w:val="NormalWeb"/>
      </w:pPr>
    </w:p>
    <w:p w14:paraId="51AC0F0E" w14:textId="77777777" w:rsidR="00710B1D" w:rsidRDefault="00710B1D" w:rsidP="00710B1D">
      <w:pPr>
        <w:pStyle w:val="NormalWeb"/>
        <w:jc w:val="center"/>
      </w:pPr>
      <w:r>
        <w:rPr>
          <w:rFonts w:ascii="Arial" w:hAnsi="Arial" w:cs="Arial"/>
          <w:noProof/>
          <w:sz w:val="20"/>
          <w:szCs w:val="20"/>
        </w:rPr>
        <w:drawing>
          <wp:inline distT="0" distB="0" distL="0" distR="0" wp14:anchorId="080C5B1F" wp14:editId="5D10742D">
            <wp:extent cx="4910667" cy="3287306"/>
            <wp:effectExtent l="0" t="0" r="4445" b="8890"/>
            <wp:docPr id="306" name="Bilde 306" descr="http://www.skrivesenteret.no/uploads/ansatt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krivesenteret.no/uploads/ansatte/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12155" cy="3288302"/>
                    </a:xfrm>
                    <a:prstGeom prst="rect">
                      <a:avLst/>
                    </a:prstGeom>
                    <a:noFill/>
                    <a:ln>
                      <a:noFill/>
                    </a:ln>
                  </pic:spPr>
                </pic:pic>
              </a:graphicData>
            </a:graphic>
          </wp:inline>
        </w:drawing>
      </w:r>
    </w:p>
    <w:p w14:paraId="50CA70B7" w14:textId="77777777" w:rsidR="00710B1D" w:rsidRDefault="00710B1D" w:rsidP="00710B1D">
      <w:pPr>
        <w:pStyle w:val="NormalWeb"/>
        <w:shd w:val="clear" w:color="auto" w:fill="FFFFFF" w:themeFill="background1"/>
      </w:pPr>
      <w:r w:rsidRPr="00147817">
        <w:t>Å lese med forståelse knyttes i planen opp til det å kunne bruke lesestrategier variert og fleksibelt</w:t>
      </w:r>
      <w:r>
        <w:t xml:space="preserve"> og til refleksjon og metakognisjon</w:t>
      </w:r>
      <w:r w:rsidRPr="00147817">
        <w:t xml:space="preserve">. </w:t>
      </w:r>
    </w:p>
    <w:p w14:paraId="0152F427" w14:textId="77777777" w:rsidR="00710B1D" w:rsidRDefault="00710B1D" w:rsidP="00710B1D">
      <w:pPr>
        <w:pStyle w:val="NormalWeb"/>
        <w:shd w:val="clear" w:color="auto" w:fill="FFFFFF" w:themeFill="background1"/>
        <w:tabs>
          <w:tab w:val="right" w:pos="9497"/>
        </w:tabs>
      </w:pPr>
      <w:r>
        <w:t>På alle trinn, i alle fag skal det arbeides med de fem hovedstrategiene:</w:t>
      </w:r>
      <w:r>
        <w:tab/>
      </w:r>
    </w:p>
    <w:p w14:paraId="666D1D36" w14:textId="77777777" w:rsidR="00710B1D" w:rsidRDefault="00710B1D" w:rsidP="001A307F">
      <w:pPr>
        <w:pStyle w:val="NormalWeb"/>
        <w:numPr>
          <w:ilvl w:val="0"/>
          <w:numId w:val="34"/>
        </w:numPr>
        <w:shd w:val="clear" w:color="auto" w:fill="FFFFFF" w:themeFill="background1"/>
      </w:pPr>
      <w:r>
        <w:t>Strukturere informasjon fra teksten</w:t>
      </w:r>
    </w:p>
    <w:p w14:paraId="03067E6F" w14:textId="77777777" w:rsidR="00710B1D" w:rsidRDefault="00710B1D" w:rsidP="001A307F">
      <w:pPr>
        <w:pStyle w:val="NormalWeb"/>
        <w:numPr>
          <w:ilvl w:val="0"/>
          <w:numId w:val="34"/>
        </w:numPr>
        <w:shd w:val="clear" w:color="auto" w:fill="FFFFFF" w:themeFill="background1"/>
      </w:pPr>
      <w:r>
        <w:t>Stille spørsmål fra teksten</w:t>
      </w:r>
    </w:p>
    <w:p w14:paraId="2B2D10C9" w14:textId="77777777" w:rsidR="00710B1D" w:rsidRDefault="00710B1D" w:rsidP="001A307F">
      <w:pPr>
        <w:pStyle w:val="NormalWeb"/>
        <w:numPr>
          <w:ilvl w:val="0"/>
          <w:numId w:val="34"/>
        </w:numPr>
        <w:shd w:val="clear" w:color="auto" w:fill="FFFFFF" w:themeFill="background1"/>
      </w:pPr>
      <w:r>
        <w:t>Gjengi innholdet i teksten</w:t>
      </w:r>
    </w:p>
    <w:p w14:paraId="7AE9CC28" w14:textId="77777777" w:rsidR="00710B1D" w:rsidRDefault="00710B1D" w:rsidP="001A307F">
      <w:pPr>
        <w:pStyle w:val="NormalWeb"/>
        <w:numPr>
          <w:ilvl w:val="0"/>
          <w:numId w:val="34"/>
        </w:numPr>
        <w:shd w:val="clear" w:color="auto" w:fill="FFFFFF" w:themeFill="background1"/>
      </w:pPr>
      <w:r>
        <w:t>Gjenskape teksten</w:t>
      </w:r>
    </w:p>
    <w:p w14:paraId="764A02E7" w14:textId="77777777" w:rsidR="00710B1D" w:rsidRDefault="00710B1D" w:rsidP="001A307F">
      <w:pPr>
        <w:pStyle w:val="NormalWeb"/>
        <w:numPr>
          <w:ilvl w:val="0"/>
          <w:numId w:val="34"/>
        </w:numPr>
        <w:shd w:val="clear" w:color="auto" w:fill="FFFFFF" w:themeFill="background1"/>
      </w:pPr>
      <w:r>
        <w:t>Vurdere tekstens innhold og form</w:t>
      </w:r>
    </w:p>
    <w:p w14:paraId="105E592C" w14:textId="77777777" w:rsidR="00710B1D" w:rsidRPr="00B11BCF" w:rsidRDefault="00710B1D" w:rsidP="00710B1D">
      <w:pPr>
        <w:rPr>
          <w:b/>
        </w:rPr>
      </w:pPr>
      <w:r w:rsidRPr="004E3D6F">
        <w:rPr>
          <w:b/>
        </w:rPr>
        <w:t>Å UTVIKLE ELEVENES EVNE TIL Å LESE MED FORSTÅELSE OG SKAPE EGNE TEKSTER</w:t>
      </w:r>
    </w:p>
    <w:p w14:paraId="0E8FAD34" w14:textId="77777777" w:rsidR="00710B1D" w:rsidRDefault="00710B1D" w:rsidP="00710B1D">
      <w:pPr>
        <w:pStyle w:val="Overskrift3"/>
        <w:spacing w:after="240"/>
        <w:rPr>
          <w:b/>
        </w:rPr>
      </w:pPr>
      <w:bookmarkStart w:id="42" w:name="_Toc459712242"/>
      <w:bookmarkStart w:id="43" w:name="_Toc13207140"/>
      <w:r>
        <w:rPr>
          <w:b/>
        </w:rPr>
        <w:t>4.1. Aktivitet 1.-4.trinn</w:t>
      </w:r>
      <w:bookmarkEnd w:id="42"/>
      <w:bookmarkEnd w:id="43"/>
    </w:p>
    <w:tbl>
      <w:tblPr>
        <w:tblStyle w:val="Tabellrutenett"/>
        <w:tblW w:w="9180" w:type="dxa"/>
        <w:tblBorders>
          <w:top w:val="none" w:sz="0" w:space="0" w:color="auto"/>
          <w:left w:val="none" w:sz="0" w:space="0" w:color="auto"/>
          <w:bottom w:val="none" w:sz="0" w:space="0" w:color="auto"/>
          <w:right w:val="none" w:sz="0" w:space="0" w:color="auto"/>
          <w:insideH w:val="none" w:sz="0" w:space="0" w:color="auto"/>
          <w:insideV w:val="single" w:sz="6" w:space="0" w:color="1F497D" w:themeColor="text2"/>
        </w:tblBorders>
        <w:tblLook w:val="04A0" w:firstRow="1" w:lastRow="0" w:firstColumn="1" w:lastColumn="0" w:noHBand="0" w:noVBand="1"/>
      </w:tblPr>
      <w:tblGrid>
        <w:gridCol w:w="4649"/>
        <w:gridCol w:w="4531"/>
      </w:tblGrid>
      <w:tr w:rsidR="00710B1D" w14:paraId="73B85B48" w14:textId="77777777" w:rsidTr="00710B1D">
        <w:tc>
          <w:tcPr>
            <w:tcW w:w="4649" w:type="dxa"/>
          </w:tcPr>
          <w:p w14:paraId="38F44A8E" w14:textId="77777777" w:rsidR="00710B1D" w:rsidRPr="001D08F7" w:rsidRDefault="00710B1D" w:rsidP="00710B1D">
            <w:pPr>
              <w:autoSpaceDE w:val="0"/>
              <w:autoSpaceDN w:val="0"/>
              <w:adjustRightInd w:val="0"/>
              <w:spacing w:after="0" w:line="240" w:lineRule="auto"/>
              <w:rPr>
                <w:b/>
                <w:bCs/>
              </w:rPr>
            </w:pPr>
            <w:r>
              <w:rPr>
                <w:b/>
                <w:bCs/>
              </w:rPr>
              <w:t>LESESTRATEGIER – før, underveis</w:t>
            </w:r>
            <w:r w:rsidRPr="001D08F7">
              <w:rPr>
                <w:b/>
                <w:bCs/>
              </w:rPr>
              <w:t xml:space="preserve"> og etter lesing</w:t>
            </w:r>
          </w:p>
          <w:p w14:paraId="0EDCF8F0" w14:textId="77777777" w:rsidR="00710B1D" w:rsidRPr="001D08F7" w:rsidRDefault="00710B1D" w:rsidP="00710B1D">
            <w:pPr>
              <w:autoSpaceDE w:val="0"/>
              <w:autoSpaceDN w:val="0"/>
              <w:adjustRightInd w:val="0"/>
              <w:spacing w:after="0"/>
            </w:pPr>
            <w:r w:rsidRPr="001D08F7">
              <w:t>Se oversikten over lesestrategiene</w:t>
            </w:r>
          </w:p>
          <w:p w14:paraId="4E46D060" w14:textId="77777777" w:rsidR="00710B1D" w:rsidRPr="001D08F7" w:rsidRDefault="00710B1D" w:rsidP="001A307F">
            <w:pPr>
              <w:pStyle w:val="Listeavsnitt"/>
              <w:numPr>
                <w:ilvl w:val="0"/>
                <w:numId w:val="31"/>
              </w:numPr>
              <w:autoSpaceDE w:val="0"/>
              <w:autoSpaceDN w:val="0"/>
              <w:adjustRightInd w:val="0"/>
              <w:spacing w:after="0"/>
              <w:rPr>
                <w:color w:val="auto"/>
              </w:rPr>
            </w:pPr>
            <w:r w:rsidRPr="001D08F7">
              <w:rPr>
                <w:color w:val="auto"/>
              </w:rPr>
              <w:t>bruke lesestrategier som er i tråd med formålet for lesingen, for eksempel skumlesing, nærlesing</w:t>
            </w:r>
          </w:p>
          <w:p w14:paraId="0DB4CDC4" w14:textId="77777777" w:rsidR="00710B1D" w:rsidRPr="001D08F7" w:rsidRDefault="00710B1D" w:rsidP="001A307F">
            <w:pPr>
              <w:pStyle w:val="Listeavsnitt"/>
              <w:numPr>
                <w:ilvl w:val="0"/>
                <w:numId w:val="31"/>
              </w:numPr>
              <w:autoSpaceDE w:val="0"/>
              <w:autoSpaceDN w:val="0"/>
              <w:adjustRightInd w:val="0"/>
              <w:spacing w:after="0"/>
              <w:rPr>
                <w:color w:val="auto"/>
              </w:rPr>
            </w:pPr>
            <w:r w:rsidRPr="001D08F7">
              <w:rPr>
                <w:color w:val="auto"/>
              </w:rPr>
              <w:t>bruke lesestrategier som utvikler ferdigheter i å lese «mellom linjene» som for eksempel reflekterende spørsmål (Foss</w:t>
            </w:r>
            <w:r>
              <w:rPr>
                <w:color w:val="auto"/>
              </w:rPr>
              <w:t>-</w:t>
            </w:r>
            <w:r w:rsidRPr="001D08F7">
              <w:rPr>
                <w:color w:val="auto"/>
              </w:rPr>
              <w:t>strategien</w:t>
            </w:r>
            <w:r>
              <w:rPr>
                <w:color w:val="auto"/>
              </w:rPr>
              <w:t xml:space="preserve"> – se vedlegg</w:t>
            </w:r>
            <w:r w:rsidRPr="001D08F7">
              <w:rPr>
                <w:color w:val="auto"/>
              </w:rPr>
              <w:t>)</w:t>
            </w:r>
          </w:p>
          <w:p w14:paraId="6C469857" w14:textId="77777777" w:rsidR="00710B1D" w:rsidRPr="001D08F7" w:rsidRDefault="00710B1D" w:rsidP="001A307F">
            <w:pPr>
              <w:pStyle w:val="Listeavsnitt"/>
              <w:numPr>
                <w:ilvl w:val="0"/>
                <w:numId w:val="31"/>
              </w:numPr>
              <w:autoSpaceDE w:val="0"/>
              <w:autoSpaceDN w:val="0"/>
              <w:adjustRightInd w:val="0"/>
              <w:spacing w:after="0"/>
              <w:rPr>
                <w:color w:val="auto"/>
              </w:rPr>
            </w:pPr>
            <w:r w:rsidRPr="001D08F7">
              <w:rPr>
                <w:color w:val="auto"/>
              </w:rPr>
              <w:t>lese tekst sammen, kommentere, diskutere og reflektere over innholdet i tekster</w:t>
            </w:r>
          </w:p>
          <w:p w14:paraId="6B4F2E06" w14:textId="77777777" w:rsidR="00710B1D" w:rsidRPr="001D08F7" w:rsidRDefault="00710B1D" w:rsidP="001A307F">
            <w:pPr>
              <w:pStyle w:val="Listeavsnitt"/>
              <w:numPr>
                <w:ilvl w:val="0"/>
                <w:numId w:val="31"/>
              </w:numPr>
              <w:autoSpaceDE w:val="0"/>
              <w:autoSpaceDN w:val="0"/>
              <w:adjustRightInd w:val="0"/>
              <w:spacing w:after="0"/>
              <w:rPr>
                <w:color w:val="auto"/>
              </w:rPr>
            </w:pPr>
            <w:r w:rsidRPr="001D08F7">
              <w:rPr>
                <w:color w:val="auto"/>
              </w:rPr>
              <w:t>kunne lese sammensatte tekster med flere uttrykksformer som for eksempel ord, lyd og bilde</w:t>
            </w:r>
          </w:p>
          <w:p w14:paraId="57A59616" w14:textId="77777777" w:rsidR="00710B1D" w:rsidRPr="001D08F7" w:rsidRDefault="00710B1D" w:rsidP="001A307F">
            <w:pPr>
              <w:pStyle w:val="Listeavsnitt"/>
              <w:numPr>
                <w:ilvl w:val="0"/>
                <w:numId w:val="31"/>
              </w:numPr>
              <w:autoSpaceDE w:val="0"/>
              <w:autoSpaceDN w:val="0"/>
              <w:adjustRightInd w:val="0"/>
              <w:spacing w:after="0"/>
              <w:rPr>
                <w:color w:val="auto"/>
              </w:rPr>
            </w:pPr>
            <w:r w:rsidRPr="001D08F7">
              <w:rPr>
                <w:color w:val="auto"/>
              </w:rPr>
              <w:t>kunne lese digitale sammensatte tekster og finne informasjon ved å kombinere ord og illustrasjon i tekster</w:t>
            </w:r>
          </w:p>
          <w:p w14:paraId="067BB837" w14:textId="77777777" w:rsidR="00710B1D" w:rsidRPr="001D08F7" w:rsidRDefault="00710B1D" w:rsidP="00710B1D">
            <w:pPr>
              <w:autoSpaceDE w:val="0"/>
              <w:autoSpaceDN w:val="0"/>
              <w:adjustRightInd w:val="0"/>
              <w:spacing w:after="0"/>
            </w:pPr>
          </w:p>
          <w:p w14:paraId="5356D0E0" w14:textId="77777777" w:rsidR="00710B1D" w:rsidRPr="001D08F7" w:rsidRDefault="00710B1D" w:rsidP="00710B1D">
            <w:pPr>
              <w:spacing w:after="0"/>
              <w:rPr>
                <w:b/>
              </w:rPr>
            </w:pPr>
            <w:r w:rsidRPr="001D08F7">
              <w:rPr>
                <w:b/>
              </w:rPr>
              <w:t xml:space="preserve">SKRIVESTRATEGIER – lære å skrive fagtekst </w:t>
            </w:r>
          </w:p>
          <w:p w14:paraId="4497F25F" w14:textId="77777777" w:rsidR="00710B1D" w:rsidRPr="00631EE2" w:rsidRDefault="00710B1D" w:rsidP="00710B1D">
            <w:pPr>
              <w:spacing w:after="0"/>
              <w:rPr>
                <w:sz w:val="22"/>
                <w:szCs w:val="22"/>
              </w:rPr>
            </w:pPr>
            <w:r w:rsidRPr="00631EE2">
              <w:rPr>
                <w:sz w:val="22"/>
                <w:szCs w:val="22"/>
              </w:rPr>
              <w:t>Se oversikt over skrive- og læringsstrategier</w:t>
            </w:r>
          </w:p>
          <w:p w14:paraId="143A0DEA" w14:textId="77777777" w:rsidR="00710B1D" w:rsidRPr="00631EE2" w:rsidRDefault="00710B1D" w:rsidP="00710B1D">
            <w:pPr>
              <w:spacing w:after="0"/>
              <w:rPr>
                <w:sz w:val="22"/>
                <w:szCs w:val="22"/>
              </w:rPr>
            </w:pPr>
            <w:r w:rsidRPr="00631EE2">
              <w:rPr>
                <w:sz w:val="22"/>
                <w:szCs w:val="22"/>
              </w:rPr>
              <w:t>Eleven skal skrive mye i alle fag og jobbe med skrivefasene på sitt nivå.</w:t>
            </w:r>
          </w:p>
          <w:p w14:paraId="123496F6" w14:textId="77777777" w:rsidR="00710B1D" w:rsidRPr="00631EE2" w:rsidRDefault="00710B1D" w:rsidP="00710B1D">
            <w:pPr>
              <w:spacing w:after="0"/>
              <w:rPr>
                <w:sz w:val="22"/>
                <w:szCs w:val="22"/>
              </w:rPr>
            </w:pPr>
            <w:r w:rsidRPr="00631EE2">
              <w:rPr>
                <w:sz w:val="22"/>
                <w:szCs w:val="22"/>
              </w:rPr>
              <w:t xml:space="preserve">Læreren skal modellere og veilede: </w:t>
            </w:r>
          </w:p>
          <w:p w14:paraId="069023C0" w14:textId="77777777" w:rsidR="00710B1D" w:rsidRPr="00631EE2" w:rsidRDefault="00710B1D" w:rsidP="00710B1D">
            <w:pPr>
              <w:spacing w:after="0"/>
              <w:rPr>
                <w:sz w:val="22"/>
                <w:szCs w:val="22"/>
              </w:rPr>
            </w:pPr>
            <w:r w:rsidRPr="00631EE2">
              <w:rPr>
                <w:sz w:val="22"/>
                <w:szCs w:val="22"/>
              </w:rPr>
              <w:t>Førskrivefasen</w:t>
            </w:r>
          </w:p>
          <w:p w14:paraId="62B8420F" w14:textId="77777777" w:rsidR="00710B1D" w:rsidRPr="00631EE2" w:rsidRDefault="00710B1D" w:rsidP="001A307F">
            <w:pPr>
              <w:pStyle w:val="Listeavsnitt"/>
              <w:numPr>
                <w:ilvl w:val="0"/>
                <w:numId w:val="37"/>
              </w:numPr>
              <w:spacing w:after="0"/>
              <w:rPr>
                <w:color w:val="auto"/>
                <w:sz w:val="22"/>
                <w:szCs w:val="22"/>
              </w:rPr>
            </w:pPr>
            <w:r w:rsidRPr="00631EE2">
              <w:rPr>
                <w:color w:val="auto"/>
                <w:sz w:val="22"/>
                <w:szCs w:val="22"/>
              </w:rPr>
              <w:t>klargjøre formål</w:t>
            </w:r>
          </w:p>
          <w:p w14:paraId="51CB13F6" w14:textId="77777777" w:rsidR="00710B1D" w:rsidRPr="00631EE2" w:rsidRDefault="00710B1D" w:rsidP="001A307F">
            <w:pPr>
              <w:pStyle w:val="Listeavsnitt"/>
              <w:numPr>
                <w:ilvl w:val="0"/>
                <w:numId w:val="37"/>
              </w:numPr>
              <w:spacing w:after="0"/>
              <w:rPr>
                <w:color w:val="auto"/>
                <w:sz w:val="22"/>
                <w:szCs w:val="22"/>
              </w:rPr>
            </w:pPr>
            <w:r w:rsidRPr="00631EE2">
              <w:rPr>
                <w:color w:val="auto"/>
                <w:sz w:val="22"/>
                <w:szCs w:val="22"/>
              </w:rPr>
              <w:t>aktivere bakgrunnskunnskap</w:t>
            </w:r>
          </w:p>
          <w:p w14:paraId="76C9AE63" w14:textId="77777777" w:rsidR="00710B1D" w:rsidRPr="00631EE2" w:rsidRDefault="00710B1D" w:rsidP="001A307F">
            <w:pPr>
              <w:pStyle w:val="Listeavsnitt"/>
              <w:numPr>
                <w:ilvl w:val="0"/>
                <w:numId w:val="37"/>
              </w:numPr>
              <w:spacing w:after="0"/>
              <w:rPr>
                <w:color w:val="auto"/>
                <w:sz w:val="22"/>
                <w:szCs w:val="22"/>
              </w:rPr>
            </w:pPr>
            <w:r w:rsidRPr="00631EE2">
              <w:rPr>
                <w:color w:val="auto"/>
                <w:sz w:val="22"/>
                <w:szCs w:val="22"/>
              </w:rPr>
              <w:t>bygge fagkunnskap/emnehjelp</w:t>
            </w:r>
          </w:p>
          <w:p w14:paraId="32340CFE" w14:textId="77777777" w:rsidR="00710B1D" w:rsidRPr="00631EE2" w:rsidRDefault="00710B1D" w:rsidP="001A307F">
            <w:pPr>
              <w:pStyle w:val="Listeavsnitt"/>
              <w:numPr>
                <w:ilvl w:val="0"/>
                <w:numId w:val="37"/>
              </w:numPr>
              <w:spacing w:after="0"/>
              <w:rPr>
                <w:color w:val="auto"/>
                <w:sz w:val="22"/>
                <w:szCs w:val="22"/>
              </w:rPr>
            </w:pPr>
            <w:r w:rsidRPr="00631EE2">
              <w:rPr>
                <w:color w:val="auto"/>
                <w:sz w:val="22"/>
                <w:szCs w:val="22"/>
              </w:rPr>
              <w:t xml:space="preserve">arbeide med ord og begrepsforståelse </w:t>
            </w:r>
          </w:p>
          <w:p w14:paraId="11E33E06" w14:textId="77777777" w:rsidR="00710B1D" w:rsidRPr="00631EE2" w:rsidRDefault="00710B1D" w:rsidP="001A307F">
            <w:pPr>
              <w:pStyle w:val="Listeavsnitt"/>
              <w:numPr>
                <w:ilvl w:val="0"/>
                <w:numId w:val="37"/>
              </w:numPr>
              <w:spacing w:after="0"/>
              <w:rPr>
                <w:color w:val="auto"/>
                <w:sz w:val="22"/>
                <w:szCs w:val="22"/>
              </w:rPr>
            </w:pPr>
            <w:r w:rsidRPr="00631EE2">
              <w:rPr>
                <w:color w:val="auto"/>
                <w:sz w:val="22"/>
                <w:szCs w:val="22"/>
              </w:rPr>
              <w:t>modellere skriveprosessen og bruke eksempeltekster</w:t>
            </w:r>
          </w:p>
          <w:p w14:paraId="55CF262C" w14:textId="77777777" w:rsidR="00710B1D" w:rsidRPr="00631EE2" w:rsidRDefault="00710B1D" w:rsidP="00710B1D">
            <w:pPr>
              <w:spacing w:after="0"/>
              <w:rPr>
                <w:sz w:val="22"/>
                <w:szCs w:val="22"/>
              </w:rPr>
            </w:pPr>
            <w:r w:rsidRPr="00631EE2">
              <w:rPr>
                <w:sz w:val="22"/>
                <w:szCs w:val="22"/>
              </w:rPr>
              <w:t xml:space="preserve">Skrivefasen: </w:t>
            </w:r>
          </w:p>
          <w:p w14:paraId="06F85675" w14:textId="77777777" w:rsidR="00710B1D" w:rsidRPr="00631EE2" w:rsidRDefault="00710B1D" w:rsidP="001A307F">
            <w:pPr>
              <w:pStyle w:val="Listeavsnitt"/>
              <w:numPr>
                <w:ilvl w:val="0"/>
                <w:numId w:val="36"/>
              </w:numPr>
              <w:spacing w:after="0"/>
              <w:rPr>
                <w:color w:val="auto"/>
                <w:sz w:val="22"/>
                <w:szCs w:val="22"/>
              </w:rPr>
            </w:pPr>
            <w:r w:rsidRPr="00631EE2">
              <w:rPr>
                <w:color w:val="auto"/>
                <w:sz w:val="22"/>
                <w:szCs w:val="22"/>
              </w:rPr>
              <w:t>produsere tekst</w:t>
            </w:r>
          </w:p>
          <w:p w14:paraId="00196C46" w14:textId="77777777" w:rsidR="00710B1D" w:rsidRPr="00631EE2" w:rsidRDefault="00710B1D" w:rsidP="00710B1D">
            <w:pPr>
              <w:spacing w:after="0"/>
              <w:rPr>
                <w:sz w:val="22"/>
                <w:szCs w:val="22"/>
              </w:rPr>
            </w:pPr>
            <w:r w:rsidRPr="00631EE2">
              <w:rPr>
                <w:sz w:val="22"/>
                <w:szCs w:val="22"/>
              </w:rPr>
              <w:t>Revisjonsfasen:</w:t>
            </w:r>
          </w:p>
          <w:p w14:paraId="6A5B5B85" w14:textId="77777777" w:rsidR="00710B1D" w:rsidRPr="00631EE2" w:rsidRDefault="00710B1D" w:rsidP="001A307F">
            <w:pPr>
              <w:pStyle w:val="Listeavsnitt"/>
              <w:numPr>
                <w:ilvl w:val="0"/>
                <w:numId w:val="57"/>
              </w:numPr>
              <w:spacing w:after="0"/>
              <w:ind w:left="176" w:hanging="176"/>
              <w:rPr>
                <w:color w:val="auto"/>
                <w:sz w:val="22"/>
                <w:szCs w:val="22"/>
              </w:rPr>
            </w:pPr>
            <w:r w:rsidRPr="00631EE2">
              <w:rPr>
                <w:color w:val="auto"/>
                <w:sz w:val="22"/>
                <w:szCs w:val="22"/>
              </w:rPr>
              <w:t>bearbeide og revidere tekst</w:t>
            </w:r>
          </w:p>
          <w:p w14:paraId="4DD2EFF5" w14:textId="77777777" w:rsidR="00710B1D" w:rsidRPr="00631EE2" w:rsidRDefault="00710B1D" w:rsidP="00710B1D">
            <w:pPr>
              <w:spacing w:after="0"/>
              <w:rPr>
                <w:sz w:val="22"/>
                <w:szCs w:val="22"/>
              </w:rPr>
            </w:pPr>
            <w:r w:rsidRPr="00631EE2">
              <w:rPr>
                <w:sz w:val="22"/>
                <w:szCs w:val="22"/>
              </w:rPr>
              <w:t>Sluttføringsfasen:</w:t>
            </w:r>
          </w:p>
          <w:p w14:paraId="304C6E09" w14:textId="77777777" w:rsidR="00710B1D" w:rsidRPr="00631EE2" w:rsidRDefault="00710B1D" w:rsidP="001A307F">
            <w:pPr>
              <w:pStyle w:val="Listeavsnitt"/>
              <w:numPr>
                <w:ilvl w:val="0"/>
                <w:numId w:val="35"/>
              </w:numPr>
              <w:spacing w:after="0"/>
              <w:rPr>
                <w:color w:val="auto"/>
                <w:sz w:val="22"/>
                <w:szCs w:val="22"/>
              </w:rPr>
            </w:pPr>
            <w:r w:rsidRPr="00631EE2">
              <w:rPr>
                <w:color w:val="auto"/>
                <w:sz w:val="22"/>
                <w:szCs w:val="22"/>
              </w:rPr>
              <w:t>”språkvaske” teksten</w:t>
            </w:r>
          </w:p>
          <w:p w14:paraId="7F26158C" w14:textId="77777777" w:rsidR="00710B1D" w:rsidRPr="00631EE2" w:rsidRDefault="00710B1D" w:rsidP="001A307F">
            <w:pPr>
              <w:pStyle w:val="Listeavsnitt"/>
              <w:numPr>
                <w:ilvl w:val="0"/>
                <w:numId w:val="35"/>
              </w:numPr>
              <w:autoSpaceDE w:val="0"/>
              <w:autoSpaceDN w:val="0"/>
              <w:adjustRightInd w:val="0"/>
              <w:spacing w:after="0"/>
              <w:rPr>
                <w:color w:val="auto"/>
                <w:sz w:val="22"/>
                <w:szCs w:val="22"/>
              </w:rPr>
            </w:pPr>
            <w:r w:rsidRPr="00631EE2">
              <w:rPr>
                <w:color w:val="auto"/>
                <w:sz w:val="22"/>
                <w:szCs w:val="22"/>
              </w:rPr>
              <w:t>gi teksten en god grafisk utforming</w:t>
            </w:r>
          </w:p>
          <w:p w14:paraId="7315AA98" w14:textId="77777777" w:rsidR="00710B1D" w:rsidRPr="00631EE2" w:rsidRDefault="00710B1D" w:rsidP="00710B1D">
            <w:pPr>
              <w:autoSpaceDE w:val="0"/>
              <w:autoSpaceDN w:val="0"/>
              <w:adjustRightInd w:val="0"/>
              <w:spacing w:after="0"/>
              <w:rPr>
                <w:sz w:val="22"/>
                <w:szCs w:val="22"/>
              </w:rPr>
            </w:pPr>
            <w:r w:rsidRPr="00631EE2">
              <w:rPr>
                <w:sz w:val="22"/>
                <w:szCs w:val="22"/>
              </w:rPr>
              <w:t>Publisere</w:t>
            </w:r>
          </w:p>
          <w:p w14:paraId="213E8A79" w14:textId="77777777" w:rsidR="00710B1D" w:rsidRPr="00631EE2" w:rsidRDefault="00710B1D" w:rsidP="001A307F">
            <w:pPr>
              <w:pStyle w:val="Listeavsnitt"/>
              <w:numPr>
                <w:ilvl w:val="0"/>
                <w:numId w:val="57"/>
              </w:numPr>
              <w:autoSpaceDE w:val="0"/>
              <w:autoSpaceDN w:val="0"/>
              <w:adjustRightInd w:val="0"/>
              <w:spacing w:after="0"/>
              <w:ind w:left="176" w:hanging="176"/>
              <w:rPr>
                <w:sz w:val="22"/>
                <w:szCs w:val="22"/>
              </w:rPr>
            </w:pPr>
            <w:r w:rsidRPr="00631EE2">
              <w:rPr>
                <w:color w:val="auto"/>
                <w:sz w:val="22"/>
                <w:szCs w:val="22"/>
              </w:rPr>
              <w:t>hvordan publisere for mottakerne</w:t>
            </w:r>
          </w:p>
          <w:p w14:paraId="7753042B" w14:textId="77777777" w:rsidR="00710B1D" w:rsidRPr="001D08F7" w:rsidRDefault="00710B1D" w:rsidP="00710B1D">
            <w:pPr>
              <w:autoSpaceDE w:val="0"/>
              <w:autoSpaceDN w:val="0"/>
              <w:adjustRightInd w:val="0"/>
              <w:spacing w:before="240" w:after="0"/>
            </w:pPr>
            <w:r w:rsidRPr="00631EE2">
              <w:rPr>
                <w:sz w:val="22"/>
                <w:szCs w:val="22"/>
              </w:rPr>
              <w:t>Læreren bruker vurdering for læring for å fremme elevenes skriveutvikling jfr. s.52.</w:t>
            </w:r>
          </w:p>
        </w:tc>
        <w:tc>
          <w:tcPr>
            <w:tcW w:w="4531" w:type="dxa"/>
          </w:tcPr>
          <w:p w14:paraId="46D3D903" w14:textId="77777777" w:rsidR="00710B1D" w:rsidRPr="001D08F7" w:rsidRDefault="00710B1D" w:rsidP="00710B1D">
            <w:pPr>
              <w:autoSpaceDE w:val="0"/>
              <w:autoSpaceDN w:val="0"/>
              <w:adjustRightInd w:val="0"/>
              <w:spacing w:after="0" w:line="240" w:lineRule="auto"/>
              <w:rPr>
                <w:b/>
                <w:bCs/>
              </w:rPr>
            </w:pPr>
            <w:r w:rsidRPr="001D08F7">
              <w:rPr>
                <w:b/>
                <w:bCs/>
              </w:rPr>
              <w:t>LÆRE</w:t>
            </w:r>
            <w:r>
              <w:rPr>
                <w:b/>
                <w:bCs/>
              </w:rPr>
              <w:t>ESTRATEGIER – før, underveis</w:t>
            </w:r>
            <w:r w:rsidRPr="001D08F7">
              <w:rPr>
                <w:b/>
                <w:bCs/>
              </w:rPr>
              <w:t xml:space="preserve"> og etter lesing</w:t>
            </w:r>
          </w:p>
          <w:p w14:paraId="48391770" w14:textId="77777777" w:rsidR="00710B1D" w:rsidRPr="001D08F7" w:rsidRDefault="00710B1D" w:rsidP="00710B1D">
            <w:pPr>
              <w:autoSpaceDE w:val="0"/>
              <w:autoSpaceDN w:val="0"/>
              <w:adjustRightInd w:val="0"/>
              <w:spacing w:after="0" w:line="240" w:lineRule="auto"/>
            </w:pPr>
            <w:r w:rsidRPr="001D08F7">
              <w:t>Se oversikten over læringsstrategiene</w:t>
            </w:r>
          </w:p>
          <w:p w14:paraId="51450B3D" w14:textId="77777777" w:rsidR="00710B1D" w:rsidRPr="001D08F7" w:rsidRDefault="00710B1D" w:rsidP="001A307F">
            <w:pPr>
              <w:pStyle w:val="Listeavsnitt"/>
              <w:numPr>
                <w:ilvl w:val="0"/>
                <w:numId w:val="32"/>
              </w:numPr>
              <w:autoSpaceDE w:val="0"/>
              <w:autoSpaceDN w:val="0"/>
              <w:adjustRightInd w:val="0"/>
              <w:spacing w:after="0"/>
              <w:rPr>
                <w:color w:val="auto"/>
              </w:rPr>
            </w:pPr>
            <w:r w:rsidRPr="001D08F7">
              <w:rPr>
                <w:color w:val="auto"/>
              </w:rPr>
              <w:t>strukturere informasjon fra teksten, for eksempel ved bruk av tankekart, kolonnenotat, bison, spørreord og vøl-skjema</w:t>
            </w:r>
          </w:p>
          <w:p w14:paraId="60CCFE0C" w14:textId="77777777" w:rsidR="00710B1D" w:rsidRPr="001D08F7" w:rsidRDefault="00710B1D" w:rsidP="001A307F">
            <w:pPr>
              <w:pStyle w:val="Listeavsnitt"/>
              <w:numPr>
                <w:ilvl w:val="0"/>
                <w:numId w:val="32"/>
              </w:numPr>
              <w:autoSpaceDE w:val="0"/>
              <w:autoSpaceDN w:val="0"/>
              <w:adjustRightInd w:val="0"/>
              <w:spacing w:after="0"/>
              <w:rPr>
                <w:color w:val="auto"/>
              </w:rPr>
            </w:pPr>
            <w:r w:rsidRPr="001D08F7">
              <w:rPr>
                <w:color w:val="auto"/>
              </w:rPr>
              <w:t>stille spørsmål til teksten, for eksempel ved bruk av spørreord, tekst- og tanke-spørsmål (Foss-strategien), læresamtale (se vedlegg) og arbeide med ord og begreper</w:t>
            </w:r>
          </w:p>
          <w:p w14:paraId="333AF8DD" w14:textId="77777777" w:rsidR="00710B1D" w:rsidRPr="001D08F7" w:rsidRDefault="00710B1D" w:rsidP="001A307F">
            <w:pPr>
              <w:pStyle w:val="Listeavsnitt"/>
              <w:numPr>
                <w:ilvl w:val="0"/>
                <w:numId w:val="32"/>
              </w:numPr>
              <w:autoSpaceDE w:val="0"/>
              <w:autoSpaceDN w:val="0"/>
              <w:adjustRightInd w:val="0"/>
              <w:spacing w:after="0"/>
              <w:rPr>
                <w:color w:val="auto"/>
              </w:rPr>
            </w:pPr>
            <w:r w:rsidRPr="001D08F7">
              <w:rPr>
                <w:color w:val="auto"/>
              </w:rPr>
              <w:t>gjengi innhold i tekst, for eksempel ved bruk av nøkkelord, nøkkelsetninger, tankekart og andre strategier</w:t>
            </w:r>
          </w:p>
          <w:p w14:paraId="7869FC57" w14:textId="77777777" w:rsidR="00710B1D" w:rsidRPr="001D08F7" w:rsidRDefault="00710B1D" w:rsidP="001A307F">
            <w:pPr>
              <w:pStyle w:val="Listeavsnitt"/>
              <w:numPr>
                <w:ilvl w:val="0"/>
                <w:numId w:val="32"/>
              </w:numPr>
              <w:autoSpaceDE w:val="0"/>
              <w:autoSpaceDN w:val="0"/>
              <w:adjustRightInd w:val="0"/>
              <w:spacing w:after="0"/>
              <w:rPr>
                <w:color w:val="auto"/>
              </w:rPr>
            </w:pPr>
            <w:r w:rsidRPr="001D08F7">
              <w:rPr>
                <w:color w:val="auto"/>
              </w:rPr>
              <w:t>gjenskape teksten og gjøre ny kunnskap om til sin egen, for eksempel ved muntlige presentasjoner, skriftlige presentasjoner og estetiske uttrykksformer</w:t>
            </w:r>
          </w:p>
          <w:p w14:paraId="15028F71" w14:textId="77777777" w:rsidR="00710B1D" w:rsidRPr="001D08F7" w:rsidRDefault="00710B1D" w:rsidP="001A307F">
            <w:pPr>
              <w:pStyle w:val="Listeavsnitt"/>
              <w:numPr>
                <w:ilvl w:val="0"/>
                <w:numId w:val="32"/>
              </w:numPr>
              <w:autoSpaceDE w:val="0"/>
              <w:autoSpaceDN w:val="0"/>
              <w:adjustRightInd w:val="0"/>
              <w:spacing w:after="0"/>
              <w:rPr>
                <w:color w:val="auto"/>
              </w:rPr>
            </w:pPr>
            <w:r w:rsidRPr="001D08F7">
              <w:rPr>
                <w:color w:val="auto"/>
              </w:rPr>
              <w:t>gjenkjenne og reflektere over tekstens innhold og form for eksempel ved å se på formmessige, strukturelle og språklige virkemidler</w:t>
            </w:r>
          </w:p>
          <w:p w14:paraId="1E45A304" w14:textId="77777777" w:rsidR="00710B1D" w:rsidRPr="001D08F7" w:rsidRDefault="00710B1D" w:rsidP="00710B1D">
            <w:pPr>
              <w:autoSpaceDE w:val="0"/>
              <w:autoSpaceDN w:val="0"/>
              <w:adjustRightInd w:val="0"/>
              <w:spacing w:after="0"/>
            </w:pPr>
          </w:p>
          <w:p w14:paraId="708B966F" w14:textId="77777777" w:rsidR="00710B1D" w:rsidRPr="001D08F7" w:rsidRDefault="00710B1D" w:rsidP="00710B1D">
            <w:pPr>
              <w:autoSpaceDE w:val="0"/>
              <w:autoSpaceDN w:val="0"/>
              <w:adjustRightInd w:val="0"/>
              <w:spacing w:after="0"/>
              <w:rPr>
                <w:b/>
                <w:bCs/>
              </w:rPr>
            </w:pPr>
            <w:r w:rsidRPr="001D08F7">
              <w:rPr>
                <w:b/>
                <w:bCs/>
              </w:rPr>
              <w:t>METAKOGNISJON – bevissthet om egen læring</w:t>
            </w:r>
          </w:p>
          <w:p w14:paraId="36171331" w14:textId="77777777" w:rsidR="00710B1D" w:rsidRPr="00631EE2" w:rsidRDefault="00710B1D" w:rsidP="00710B1D">
            <w:pPr>
              <w:autoSpaceDE w:val="0"/>
              <w:autoSpaceDN w:val="0"/>
              <w:adjustRightInd w:val="0"/>
              <w:spacing w:after="0"/>
              <w:rPr>
                <w:sz w:val="22"/>
                <w:szCs w:val="22"/>
              </w:rPr>
            </w:pPr>
            <w:r w:rsidRPr="00631EE2">
              <w:rPr>
                <w:sz w:val="22"/>
                <w:szCs w:val="22"/>
              </w:rPr>
              <w:t>Elevene skal:</w:t>
            </w:r>
          </w:p>
          <w:p w14:paraId="2E4803D0" w14:textId="77777777" w:rsidR="00710B1D" w:rsidRPr="00631EE2" w:rsidRDefault="00710B1D" w:rsidP="001A307F">
            <w:pPr>
              <w:pStyle w:val="Listeavsnitt"/>
              <w:numPr>
                <w:ilvl w:val="0"/>
                <w:numId w:val="32"/>
              </w:numPr>
              <w:autoSpaceDE w:val="0"/>
              <w:autoSpaceDN w:val="0"/>
              <w:adjustRightInd w:val="0"/>
              <w:spacing w:after="0"/>
              <w:rPr>
                <w:color w:val="auto"/>
                <w:sz w:val="22"/>
                <w:szCs w:val="22"/>
              </w:rPr>
            </w:pPr>
            <w:r w:rsidRPr="00631EE2">
              <w:rPr>
                <w:color w:val="auto"/>
                <w:sz w:val="22"/>
                <w:szCs w:val="22"/>
              </w:rPr>
              <w:t>daglig jobbe med strategier som kan hjelpe dem når de står fast eller ikke forstår</w:t>
            </w:r>
          </w:p>
          <w:p w14:paraId="1BC70135" w14:textId="77777777" w:rsidR="00710B1D" w:rsidRPr="00631EE2" w:rsidRDefault="00710B1D" w:rsidP="001A307F">
            <w:pPr>
              <w:pStyle w:val="Listeavsnitt"/>
              <w:numPr>
                <w:ilvl w:val="0"/>
                <w:numId w:val="32"/>
              </w:numPr>
              <w:autoSpaceDE w:val="0"/>
              <w:autoSpaceDN w:val="0"/>
              <w:adjustRightInd w:val="0"/>
              <w:spacing w:after="0"/>
              <w:rPr>
                <w:color w:val="auto"/>
                <w:sz w:val="22"/>
                <w:szCs w:val="22"/>
              </w:rPr>
            </w:pPr>
            <w:r w:rsidRPr="00631EE2">
              <w:rPr>
                <w:color w:val="auto"/>
                <w:sz w:val="22"/>
                <w:szCs w:val="22"/>
              </w:rPr>
              <w:t>daglig reflektere over egen forståelse og læring</w:t>
            </w:r>
          </w:p>
          <w:p w14:paraId="3C85FC09" w14:textId="77777777" w:rsidR="00710B1D" w:rsidRPr="00631EE2" w:rsidRDefault="00710B1D" w:rsidP="001A307F">
            <w:pPr>
              <w:pStyle w:val="Listeavsnitt"/>
              <w:numPr>
                <w:ilvl w:val="0"/>
                <w:numId w:val="32"/>
              </w:numPr>
              <w:autoSpaceDE w:val="0"/>
              <w:autoSpaceDN w:val="0"/>
              <w:adjustRightInd w:val="0"/>
              <w:spacing w:after="0"/>
              <w:rPr>
                <w:color w:val="auto"/>
                <w:sz w:val="22"/>
                <w:szCs w:val="22"/>
              </w:rPr>
            </w:pPr>
            <w:r w:rsidRPr="00631EE2">
              <w:rPr>
                <w:color w:val="auto"/>
                <w:sz w:val="22"/>
                <w:szCs w:val="22"/>
              </w:rPr>
              <w:t>jevnlig samtale om å bli bevisste på hvordan de lærer ved å stille spørsmål som:</w:t>
            </w:r>
          </w:p>
          <w:p w14:paraId="7B22BE6E" w14:textId="77777777" w:rsidR="00710B1D" w:rsidRPr="00631EE2" w:rsidRDefault="00710B1D" w:rsidP="001A307F">
            <w:pPr>
              <w:pStyle w:val="Listeavsnitt"/>
              <w:numPr>
                <w:ilvl w:val="0"/>
                <w:numId w:val="33"/>
              </w:numPr>
              <w:autoSpaceDE w:val="0"/>
              <w:autoSpaceDN w:val="0"/>
              <w:adjustRightInd w:val="0"/>
              <w:spacing w:after="0"/>
              <w:rPr>
                <w:color w:val="auto"/>
                <w:sz w:val="22"/>
                <w:szCs w:val="22"/>
              </w:rPr>
            </w:pPr>
            <w:r w:rsidRPr="00631EE2">
              <w:rPr>
                <w:color w:val="auto"/>
                <w:sz w:val="22"/>
                <w:szCs w:val="22"/>
              </w:rPr>
              <w:t>hva har jeg lært?</w:t>
            </w:r>
          </w:p>
          <w:p w14:paraId="7EF08801" w14:textId="77777777" w:rsidR="00710B1D" w:rsidRPr="00631EE2" w:rsidRDefault="00710B1D" w:rsidP="001A307F">
            <w:pPr>
              <w:pStyle w:val="Listeavsnitt"/>
              <w:numPr>
                <w:ilvl w:val="0"/>
                <w:numId w:val="33"/>
              </w:numPr>
              <w:autoSpaceDE w:val="0"/>
              <w:autoSpaceDN w:val="0"/>
              <w:adjustRightInd w:val="0"/>
              <w:spacing w:after="0"/>
              <w:rPr>
                <w:color w:val="auto"/>
                <w:sz w:val="22"/>
                <w:szCs w:val="22"/>
              </w:rPr>
            </w:pPr>
            <w:r w:rsidRPr="00631EE2">
              <w:rPr>
                <w:color w:val="auto"/>
                <w:sz w:val="22"/>
                <w:szCs w:val="22"/>
              </w:rPr>
              <w:t>har jeg lært det jeg skal?</w:t>
            </w:r>
          </w:p>
          <w:p w14:paraId="6C9E8CEA" w14:textId="77777777" w:rsidR="00710B1D" w:rsidRPr="00631EE2" w:rsidRDefault="00710B1D" w:rsidP="001A307F">
            <w:pPr>
              <w:pStyle w:val="Listeavsnitt"/>
              <w:numPr>
                <w:ilvl w:val="0"/>
                <w:numId w:val="33"/>
              </w:numPr>
              <w:autoSpaceDE w:val="0"/>
              <w:autoSpaceDN w:val="0"/>
              <w:adjustRightInd w:val="0"/>
              <w:spacing w:after="0"/>
              <w:rPr>
                <w:color w:val="auto"/>
                <w:sz w:val="22"/>
                <w:szCs w:val="22"/>
              </w:rPr>
            </w:pPr>
            <w:r w:rsidRPr="00631EE2">
              <w:rPr>
                <w:color w:val="auto"/>
                <w:sz w:val="22"/>
                <w:szCs w:val="22"/>
              </w:rPr>
              <w:t>hvordan har jeg arbeidet?</w:t>
            </w:r>
          </w:p>
          <w:p w14:paraId="1990E545" w14:textId="77777777" w:rsidR="00710B1D" w:rsidRPr="00631EE2" w:rsidRDefault="00710B1D" w:rsidP="001A307F">
            <w:pPr>
              <w:pStyle w:val="Listeavsnitt"/>
              <w:numPr>
                <w:ilvl w:val="0"/>
                <w:numId w:val="33"/>
              </w:numPr>
              <w:autoSpaceDE w:val="0"/>
              <w:autoSpaceDN w:val="0"/>
              <w:adjustRightInd w:val="0"/>
              <w:spacing w:after="0"/>
              <w:rPr>
                <w:color w:val="auto"/>
                <w:sz w:val="22"/>
                <w:szCs w:val="22"/>
              </w:rPr>
            </w:pPr>
            <w:r w:rsidRPr="00631EE2">
              <w:rPr>
                <w:color w:val="auto"/>
                <w:sz w:val="22"/>
                <w:szCs w:val="22"/>
              </w:rPr>
              <w:t>ville jeg kunne lære mer ved å arbeide på en annen måte?</w:t>
            </w:r>
          </w:p>
          <w:p w14:paraId="66B85012" w14:textId="77777777" w:rsidR="00710B1D" w:rsidRPr="00631EE2" w:rsidRDefault="00710B1D" w:rsidP="001A307F">
            <w:pPr>
              <w:pStyle w:val="Listeavsnitt"/>
              <w:numPr>
                <w:ilvl w:val="0"/>
                <w:numId w:val="33"/>
              </w:numPr>
              <w:autoSpaceDE w:val="0"/>
              <w:autoSpaceDN w:val="0"/>
              <w:adjustRightInd w:val="0"/>
              <w:spacing w:after="0"/>
              <w:rPr>
                <w:color w:val="auto"/>
                <w:sz w:val="22"/>
                <w:szCs w:val="22"/>
              </w:rPr>
            </w:pPr>
            <w:r w:rsidRPr="00631EE2">
              <w:rPr>
                <w:color w:val="auto"/>
                <w:sz w:val="22"/>
                <w:szCs w:val="22"/>
              </w:rPr>
              <w:t>hva er det lurt at jeg gjør for å forstå dette?</w:t>
            </w:r>
          </w:p>
          <w:p w14:paraId="47E4B1BC" w14:textId="77777777" w:rsidR="00710B1D" w:rsidRPr="00631EE2" w:rsidRDefault="00710B1D" w:rsidP="00710B1D">
            <w:pPr>
              <w:autoSpaceDE w:val="0"/>
              <w:autoSpaceDN w:val="0"/>
              <w:adjustRightInd w:val="0"/>
              <w:spacing w:after="0"/>
              <w:rPr>
                <w:sz w:val="22"/>
                <w:szCs w:val="22"/>
              </w:rPr>
            </w:pPr>
          </w:p>
          <w:p w14:paraId="2B83420E" w14:textId="77777777" w:rsidR="00710B1D" w:rsidRPr="00631EE2" w:rsidRDefault="00710B1D" w:rsidP="00710B1D">
            <w:pPr>
              <w:autoSpaceDE w:val="0"/>
              <w:autoSpaceDN w:val="0"/>
              <w:adjustRightInd w:val="0"/>
              <w:spacing w:after="0"/>
              <w:rPr>
                <w:sz w:val="22"/>
                <w:szCs w:val="22"/>
              </w:rPr>
            </w:pPr>
          </w:p>
          <w:p w14:paraId="6589D4DF" w14:textId="77777777" w:rsidR="00710B1D" w:rsidRPr="00E1383E" w:rsidRDefault="00710B1D" w:rsidP="00710B1D">
            <w:pPr>
              <w:autoSpaceDE w:val="0"/>
              <w:autoSpaceDN w:val="0"/>
              <w:adjustRightInd w:val="0"/>
              <w:spacing w:after="0"/>
            </w:pPr>
            <w:r w:rsidRPr="00631EE2">
              <w:rPr>
                <w:sz w:val="22"/>
                <w:szCs w:val="22"/>
              </w:rPr>
              <w:t>Se veiledet lesing og veiledet skriving.</w:t>
            </w:r>
          </w:p>
        </w:tc>
      </w:tr>
    </w:tbl>
    <w:p w14:paraId="0292C50F" w14:textId="77777777" w:rsidR="00710B1D" w:rsidRPr="00B11BCF" w:rsidRDefault="00710B1D" w:rsidP="00710B1D">
      <w:pPr>
        <w:rPr>
          <w:b/>
        </w:rPr>
      </w:pPr>
      <w:r w:rsidRPr="004E3D6F">
        <w:rPr>
          <w:b/>
        </w:rPr>
        <w:t>Å UTVIKLE ELEVENES EVNE TIL Å LESE MED FORSTÅELSE OG SKAPE EGNE TEKSTER</w:t>
      </w:r>
      <w:r>
        <w:rPr>
          <w:b/>
        </w:rPr>
        <w:t xml:space="preserve"> </w:t>
      </w:r>
    </w:p>
    <w:p w14:paraId="539E7324" w14:textId="77777777" w:rsidR="00710B1D" w:rsidRDefault="00710B1D" w:rsidP="00710B1D">
      <w:pPr>
        <w:pStyle w:val="Overskrift3"/>
        <w:spacing w:after="240"/>
        <w:rPr>
          <w:b/>
        </w:rPr>
      </w:pPr>
      <w:bookmarkStart w:id="44" w:name="_Toc459712243"/>
      <w:bookmarkStart w:id="45" w:name="_Toc13207141"/>
      <w:r>
        <w:rPr>
          <w:b/>
        </w:rPr>
        <w:t>4.2. Aktivitet 5.-7.trinn</w:t>
      </w:r>
      <w:bookmarkEnd w:id="44"/>
      <w:bookmarkEnd w:id="45"/>
    </w:p>
    <w:tbl>
      <w:tblPr>
        <w:tblStyle w:val="Tabellrutenett"/>
        <w:tblW w:w="9180" w:type="dxa"/>
        <w:tblBorders>
          <w:top w:val="none" w:sz="0" w:space="0" w:color="auto"/>
          <w:left w:val="none" w:sz="0" w:space="0" w:color="auto"/>
          <w:bottom w:val="none" w:sz="0" w:space="0" w:color="auto"/>
          <w:right w:val="none" w:sz="0" w:space="0" w:color="auto"/>
          <w:insideH w:val="none" w:sz="0" w:space="0" w:color="auto"/>
          <w:insideV w:val="single" w:sz="6" w:space="0" w:color="1F497D" w:themeColor="text2"/>
        </w:tblBorders>
        <w:tblLook w:val="04A0" w:firstRow="1" w:lastRow="0" w:firstColumn="1" w:lastColumn="0" w:noHBand="0" w:noVBand="1"/>
      </w:tblPr>
      <w:tblGrid>
        <w:gridCol w:w="4649"/>
        <w:gridCol w:w="4531"/>
      </w:tblGrid>
      <w:tr w:rsidR="00710B1D" w14:paraId="57088F30" w14:textId="77777777" w:rsidTr="00710B1D">
        <w:tc>
          <w:tcPr>
            <w:tcW w:w="4649" w:type="dxa"/>
          </w:tcPr>
          <w:p w14:paraId="00B409BF" w14:textId="77777777" w:rsidR="00710B1D" w:rsidRPr="001D08F7" w:rsidRDefault="00710B1D" w:rsidP="00710B1D">
            <w:pPr>
              <w:autoSpaceDE w:val="0"/>
              <w:autoSpaceDN w:val="0"/>
              <w:adjustRightInd w:val="0"/>
              <w:spacing w:after="0" w:line="240" w:lineRule="auto"/>
              <w:rPr>
                <w:b/>
                <w:bCs/>
              </w:rPr>
            </w:pPr>
            <w:r>
              <w:rPr>
                <w:b/>
                <w:bCs/>
              </w:rPr>
              <w:t xml:space="preserve">LESESTRATEGIER – før, underveis </w:t>
            </w:r>
            <w:r w:rsidRPr="001D08F7">
              <w:rPr>
                <w:b/>
                <w:bCs/>
              </w:rPr>
              <w:t>og etter lesing</w:t>
            </w:r>
          </w:p>
          <w:p w14:paraId="15E68A74" w14:textId="77777777" w:rsidR="00710B1D" w:rsidRPr="001D08F7" w:rsidRDefault="00710B1D" w:rsidP="00710B1D">
            <w:pPr>
              <w:autoSpaceDE w:val="0"/>
              <w:autoSpaceDN w:val="0"/>
              <w:adjustRightInd w:val="0"/>
              <w:spacing w:after="0"/>
            </w:pPr>
            <w:r w:rsidRPr="001D08F7">
              <w:t>Se oversikten over lesestrategiene</w:t>
            </w:r>
          </w:p>
          <w:p w14:paraId="485A421B" w14:textId="77777777" w:rsidR="00710B1D" w:rsidRPr="001D08F7" w:rsidRDefault="00710B1D" w:rsidP="001A307F">
            <w:pPr>
              <w:pStyle w:val="Listeavsnitt"/>
              <w:numPr>
                <w:ilvl w:val="0"/>
                <w:numId w:val="31"/>
              </w:numPr>
              <w:autoSpaceDE w:val="0"/>
              <w:autoSpaceDN w:val="0"/>
              <w:adjustRightInd w:val="0"/>
              <w:spacing w:after="0"/>
              <w:rPr>
                <w:color w:val="auto"/>
              </w:rPr>
            </w:pPr>
            <w:r w:rsidRPr="001D08F7">
              <w:rPr>
                <w:color w:val="auto"/>
              </w:rPr>
              <w:t>bruke lesestrategier som er i tråd med formålet for lesingen, for eksempel skumlesing, nærlesing</w:t>
            </w:r>
          </w:p>
          <w:p w14:paraId="49A6F377" w14:textId="77777777" w:rsidR="00710B1D" w:rsidRPr="001D08F7" w:rsidRDefault="00710B1D" w:rsidP="001A307F">
            <w:pPr>
              <w:pStyle w:val="Listeavsnitt"/>
              <w:numPr>
                <w:ilvl w:val="0"/>
                <w:numId w:val="31"/>
              </w:numPr>
              <w:autoSpaceDE w:val="0"/>
              <w:autoSpaceDN w:val="0"/>
              <w:adjustRightInd w:val="0"/>
              <w:spacing w:after="0"/>
              <w:rPr>
                <w:color w:val="auto"/>
              </w:rPr>
            </w:pPr>
            <w:r w:rsidRPr="001D08F7">
              <w:rPr>
                <w:color w:val="auto"/>
              </w:rPr>
              <w:t>bruke lesestrategier som utvikler ferdigheter i å lese «mellom linjene» som for eksempel reflekterende spørsmål (Foss</w:t>
            </w:r>
            <w:r>
              <w:rPr>
                <w:color w:val="auto"/>
              </w:rPr>
              <w:t>-</w:t>
            </w:r>
            <w:r w:rsidRPr="001D08F7">
              <w:rPr>
                <w:color w:val="auto"/>
              </w:rPr>
              <w:t>strategien)</w:t>
            </w:r>
          </w:p>
          <w:p w14:paraId="24D702BC" w14:textId="77777777" w:rsidR="00710B1D" w:rsidRPr="001D08F7" w:rsidRDefault="00710B1D" w:rsidP="001A307F">
            <w:pPr>
              <w:pStyle w:val="Listeavsnitt"/>
              <w:numPr>
                <w:ilvl w:val="0"/>
                <w:numId w:val="31"/>
              </w:numPr>
              <w:autoSpaceDE w:val="0"/>
              <w:autoSpaceDN w:val="0"/>
              <w:adjustRightInd w:val="0"/>
              <w:spacing w:after="0"/>
              <w:rPr>
                <w:color w:val="auto"/>
              </w:rPr>
            </w:pPr>
            <w:r w:rsidRPr="001D08F7">
              <w:rPr>
                <w:color w:val="auto"/>
              </w:rPr>
              <w:t>lese tekst sammen, kommentere, diskutere og reflektere over innholdet i tekster</w:t>
            </w:r>
          </w:p>
          <w:p w14:paraId="6790AC5A" w14:textId="77777777" w:rsidR="00710B1D" w:rsidRPr="001D08F7" w:rsidRDefault="00710B1D" w:rsidP="001A307F">
            <w:pPr>
              <w:pStyle w:val="Listeavsnitt"/>
              <w:numPr>
                <w:ilvl w:val="0"/>
                <w:numId w:val="31"/>
              </w:numPr>
              <w:autoSpaceDE w:val="0"/>
              <w:autoSpaceDN w:val="0"/>
              <w:adjustRightInd w:val="0"/>
              <w:spacing w:after="0"/>
              <w:rPr>
                <w:color w:val="auto"/>
              </w:rPr>
            </w:pPr>
            <w:r w:rsidRPr="001D08F7">
              <w:rPr>
                <w:color w:val="auto"/>
              </w:rPr>
              <w:t>kunne lese sammensatte tekster med flere uttrykksformer som for eksempel ord, lyd og bilde</w:t>
            </w:r>
          </w:p>
          <w:p w14:paraId="3430F288" w14:textId="77777777" w:rsidR="00710B1D" w:rsidRPr="001D08F7" w:rsidRDefault="00710B1D" w:rsidP="001A307F">
            <w:pPr>
              <w:pStyle w:val="Listeavsnitt"/>
              <w:numPr>
                <w:ilvl w:val="0"/>
                <w:numId w:val="31"/>
              </w:numPr>
              <w:autoSpaceDE w:val="0"/>
              <w:autoSpaceDN w:val="0"/>
              <w:adjustRightInd w:val="0"/>
              <w:spacing w:after="0"/>
              <w:rPr>
                <w:color w:val="auto"/>
              </w:rPr>
            </w:pPr>
            <w:r w:rsidRPr="001D08F7">
              <w:rPr>
                <w:color w:val="auto"/>
              </w:rPr>
              <w:t>kunne lese digitale sammensatte tekster og finne informasjon ved å kombinere ord og illustrasjon i tekster</w:t>
            </w:r>
          </w:p>
          <w:p w14:paraId="54D50C38" w14:textId="77777777" w:rsidR="00710B1D" w:rsidRPr="001D08F7" w:rsidRDefault="00710B1D" w:rsidP="00710B1D">
            <w:pPr>
              <w:autoSpaceDE w:val="0"/>
              <w:autoSpaceDN w:val="0"/>
              <w:adjustRightInd w:val="0"/>
              <w:spacing w:after="0"/>
            </w:pPr>
          </w:p>
          <w:p w14:paraId="0C429EC2" w14:textId="77777777" w:rsidR="00710B1D" w:rsidRPr="001D08F7" w:rsidRDefault="00710B1D" w:rsidP="00710B1D">
            <w:pPr>
              <w:spacing w:after="0"/>
              <w:rPr>
                <w:b/>
              </w:rPr>
            </w:pPr>
            <w:r w:rsidRPr="001D08F7">
              <w:rPr>
                <w:b/>
              </w:rPr>
              <w:t xml:space="preserve">SKRIVESTRATEGIER – lære å skrive fagtekst </w:t>
            </w:r>
          </w:p>
          <w:p w14:paraId="72D126DB" w14:textId="77777777" w:rsidR="00710B1D" w:rsidRPr="00631EE2" w:rsidRDefault="00710B1D" w:rsidP="00710B1D">
            <w:pPr>
              <w:spacing w:after="0"/>
              <w:rPr>
                <w:sz w:val="22"/>
                <w:szCs w:val="22"/>
              </w:rPr>
            </w:pPr>
            <w:r w:rsidRPr="00631EE2">
              <w:rPr>
                <w:sz w:val="22"/>
                <w:szCs w:val="22"/>
              </w:rPr>
              <w:t>Se oversikt over skrive- og læringsstrategier</w:t>
            </w:r>
          </w:p>
          <w:p w14:paraId="5CCC8A1B" w14:textId="77777777" w:rsidR="00710B1D" w:rsidRPr="00631EE2" w:rsidRDefault="00710B1D" w:rsidP="00710B1D">
            <w:pPr>
              <w:spacing w:after="0"/>
              <w:rPr>
                <w:sz w:val="22"/>
                <w:szCs w:val="22"/>
              </w:rPr>
            </w:pPr>
            <w:r w:rsidRPr="00631EE2">
              <w:rPr>
                <w:sz w:val="22"/>
                <w:szCs w:val="22"/>
              </w:rPr>
              <w:t>Eleven skal skrive mye i alle fag og jobbe med skrivefasene på sitt nivå.</w:t>
            </w:r>
          </w:p>
          <w:p w14:paraId="2DDB130A" w14:textId="77777777" w:rsidR="00710B1D" w:rsidRPr="00631EE2" w:rsidRDefault="00710B1D" w:rsidP="00710B1D">
            <w:pPr>
              <w:spacing w:after="0"/>
              <w:rPr>
                <w:sz w:val="22"/>
                <w:szCs w:val="22"/>
              </w:rPr>
            </w:pPr>
            <w:r w:rsidRPr="00631EE2">
              <w:rPr>
                <w:sz w:val="22"/>
                <w:szCs w:val="22"/>
              </w:rPr>
              <w:t xml:space="preserve">Læreren skal modellere og veilede: </w:t>
            </w:r>
          </w:p>
          <w:p w14:paraId="48762952" w14:textId="77777777" w:rsidR="00710B1D" w:rsidRPr="00631EE2" w:rsidRDefault="00710B1D" w:rsidP="00710B1D">
            <w:pPr>
              <w:spacing w:after="0"/>
              <w:rPr>
                <w:sz w:val="22"/>
                <w:szCs w:val="22"/>
              </w:rPr>
            </w:pPr>
            <w:r w:rsidRPr="00631EE2">
              <w:rPr>
                <w:sz w:val="22"/>
                <w:szCs w:val="22"/>
              </w:rPr>
              <w:t>Førskrivefasen</w:t>
            </w:r>
          </w:p>
          <w:p w14:paraId="781BFB96" w14:textId="77777777" w:rsidR="00710B1D" w:rsidRPr="00631EE2" w:rsidRDefault="00710B1D" w:rsidP="001A307F">
            <w:pPr>
              <w:pStyle w:val="Listeavsnitt"/>
              <w:numPr>
                <w:ilvl w:val="0"/>
                <w:numId w:val="37"/>
              </w:numPr>
              <w:spacing w:after="0"/>
              <w:rPr>
                <w:color w:val="auto"/>
                <w:sz w:val="22"/>
                <w:szCs w:val="22"/>
              </w:rPr>
            </w:pPr>
            <w:r w:rsidRPr="00631EE2">
              <w:rPr>
                <w:color w:val="auto"/>
                <w:sz w:val="22"/>
                <w:szCs w:val="22"/>
              </w:rPr>
              <w:t>klargjøre formål</w:t>
            </w:r>
          </w:p>
          <w:p w14:paraId="648FB0A9" w14:textId="77777777" w:rsidR="00710B1D" w:rsidRPr="00631EE2" w:rsidRDefault="00710B1D" w:rsidP="001A307F">
            <w:pPr>
              <w:pStyle w:val="Listeavsnitt"/>
              <w:numPr>
                <w:ilvl w:val="0"/>
                <w:numId w:val="37"/>
              </w:numPr>
              <w:spacing w:after="0"/>
              <w:rPr>
                <w:color w:val="auto"/>
                <w:sz w:val="22"/>
                <w:szCs w:val="22"/>
              </w:rPr>
            </w:pPr>
            <w:r w:rsidRPr="00631EE2">
              <w:rPr>
                <w:color w:val="auto"/>
                <w:sz w:val="22"/>
                <w:szCs w:val="22"/>
              </w:rPr>
              <w:t>aktivere bakgrunnskunnskap</w:t>
            </w:r>
          </w:p>
          <w:p w14:paraId="7779374E" w14:textId="77777777" w:rsidR="00710B1D" w:rsidRPr="00631EE2" w:rsidRDefault="00710B1D" w:rsidP="001A307F">
            <w:pPr>
              <w:pStyle w:val="Listeavsnitt"/>
              <w:numPr>
                <w:ilvl w:val="0"/>
                <w:numId w:val="37"/>
              </w:numPr>
              <w:spacing w:after="0"/>
              <w:rPr>
                <w:color w:val="auto"/>
                <w:sz w:val="22"/>
                <w:szCs w:val="22"/>
              </w:rPr>
            </w:pPr>
            <w:r w:rsidRPr="00631EE2">
              <w:rPr>
                <w:color w:val="auto"/>
                <w:sz w:val="22"/>
                <w:szCs w:val="22"/>
              </w:rPr>
              <w:t>bygge fagkunnskap/emnehjelp</w:t>
            </w:r>
          </w:p>
          <w:p w14:paraId="004BAB78" w14:textId="77777777" w:rsidR="00710B1D" w:rsidRPr="00631EE2" w:rsidRDefault="00710B1D" w:rsidP="001A307F">
            <w:pPr>
              <w:pStyle w:val="Listeavsnitt"/>
              <w:numPr>
                <w:ilvl w:val="0"/>
                <w:numId w:val="37"/>
              </w:numPr>
              <w:spacing w:after="0"/>
              <w:rPr>
                <w:color w:val="auto"/>
                <w:sz w:val="22"/>
                <w:szCs w:val="22"/>
              </w:rPr>
            </w:pPr>
            <w:r w:rsidRPr="00631EE2">
              <w:rPr>
                <w:color w:val="auto"/>
                <w:sz w:val="22"/>
                <w:szCs w:val="22"/>
              </w:rPr>
              <w:t xml:space="preserve">arbeide med ord og begrepsforståelse </w:t>
            </w:r>
          </w:p>
          <w:p w14:paraId="71FDBF15" w14:textId="77777777" w:rsidR="00710B1D" w:rsidRPr="00631EE2" w:rsidRDefault="00710B1D" w:rsidP="001A307F">
            <w:pPr>
              <w:pStyle w:val="Listeavsnitt"/>
              <w:numPr>
                <w:ilvl w:val="0"/>
                <w:numId w:val="37"/>
              </w:numPr>
              <w:spacing w:after="0"/>
              <w:rPr>
                <w:color w:val="auto"/>
                <w:sz w:val="22"/>
                <w:szCs w:val="22"/>
              </w:rPr>
            </w:pPr>
            <w:r w:rsidRPr="00631EE2">
              <w:rPr>
                <w:color w:val="auto"/>
                <w:sz w:val="22"/>
                <w:szCs w:val="22"/>
              </w:rPr>
              <w:t>modellere skriveprosessen og bruke eksempeltekster</w:t>
            </w:r>
          </w:p>
          <w:p w14:paraId="2E987414" w14:textId="77777777" w:rsidR="00710B1D" w:rsidRPr="00631EE2" w:rsidRDefault="00710B1D" w:rsidP="00710B1D">
            <w:pPr>
              <w:spacing w:after="0"/>
              <w:rPr>
                <w:sz w:val="22"/>
                <w:szCs w:val="22"/>
              </w:rPr>
            </w:pPr>
            <w:r w:rsidRPr="00631EE2">
              <w:rPr>
                <w:sz w:val="22"/>
                <w:szCs w:val="22"/>
              </w:rPr>
              <w:t xml:space="preserve">Skrivefasen: </w:t>
            </w:r>
          </w:p>
          <w:p w14:paraId="29A9F743" w14:textId="77777777" w:rsidR="00710B1D" w:rsidRPr="00631EE2" w:rsidRDefault="00710B1D" w:rsidP="001A307F">
            <w:pPr>
              <w:pStyle w:val="Listeavsnitt"/>
              <w:numPr>
                <w:ilvl w:val="0"/>
                <w:numId w:val="36"/>
              </w:numPr>
              <w:spacing w:after="0"/>
              <w:rPr>
                <w:color w:val="auto"/>
                <w:sz w:val="22"/>
                <w:szCs w:val="22"/>
              </w:rPr>
            </w:pPr>
            <w:r w:rsidRPr="00631EE2">
              <w:rPr>
                <w:color w:val="auto"/>
                <w:sz w:val="22"/>
                <w:szCs w:val="22"/>
              </w:rPr>
              <w:t>produsere tekst</w:t>
            </w:r>
          </w:p>
          <w:p w14:paraId="787F9091" w14:textId="77777777" w:rsidR="00710B1D" w:rsidRPr="00631EE2" w:rsidRDefault="00710B1D" w:rsidP="00710B1D">
            <w:pPr>
              <w:spacing w:after="0"/>
              <w:rPr>
                <w:sz w:val="22"/>
                <w:szCs w:val="22"/>
              </w:rPr>
            </w:pPr>
            <w:r w:rsidRPr="00631EE2">
              <w:rPr>
                <w:sz w:val="22"/>
                <w:szCs w:val="22"/>
              </w:rPr>
              <w:t>Revisjonsfasen:</w:t>
            </w:r>
          </w:p>
          <w:p w14:paraId="50D9F29A" w14:textId="77777777" w:rsidR="00710B1D" w:rsidRPr="00631EE2" w:rsidRDefault="00710B1D" w:rsidP="001A307F">
            <w:pPr>
              <w:pStyle w:val="Listeavsnitt"/>
              <w:numPr>
                <w:ilvl w:val="0"/>
                <w:numId w:val="57"/>
              </w:numPr>
              <w:spacing w:after="0"/>
              <w:ind w:left="176" w:hanging="176"/>
              <w:rPr>
                <w:color w:val="auto"/>
                <w:sz w:val="22"/>
                <w:szCs w:val="22"/>
              </w:rPr>
            </w:pPr>
            <w:r w:rsidRPr="00631EE2">
              <w:rPr>
                <w:color w:val="auto"/>
                <w:sz w:val="22"/>
                <w:szCs w:val="22"/>
              </w:rPr>
              <w:t>bearbeide og revidere tekst</w:t>
            </w:r>
          </w:p>
          <w:p w14:paraId="543CD563" w14:textId="77777777" w:rsidR="00710B1D" w:rsidRPr="00631EE2" w:rsidRDefault="00710B1D" w:rsidP="00710B1D">
            <w:pPr>
              <w:spacing w:after="0"/>
              <w:rPr>
                <w:sz w:val="22"/>
                <w:szCs w:val="22"/>
              </w:rPr>
            </w:pPr>
            <w:r w:rsidRPr="00631EE2">
              <w:rPr>
                <w:sz w:val="22"/>
                <w:szCs w:val="22"/>
              </w:rPr>
              <w:t>Sluttføringsfasen:</w:t>
            </w:r>
          </w:p>
          <w:p w14:paraId="3CD30FD5" w14:textId="77777777" w:rsidR="00710B1D" w:rsidRPr="00631EE2" w:rsidRDefault="00710B1D" w:rsidP="001A307F">
            <w:pPr>
              <w:pStyle w:val="Listeavsnitt"/>
              <w:numPr>
                <w:ilvl w:val="0"/>
                <w:numId w:val="35"/>
              </w:numPr>
              <w:spacing w:after="0"/>
              <w:rPr>
                <w:color w:val="auto"/>
                <w:sz w:val="22"/>
                <w:szCs w:val="22"/>
              </w:rPr>
            </w:pPr>
            <w:r w:rsidRPr="00631EE2">
              <w:rPr>
                <w:color w:val="auto"/>
                <w:sz w:val="22"/>
                <w:szCs w:val="22"/>
              </w:rPr>
              <w:t>”språkvaske” teksten</w:t>
            </w:r>
          </w:p>
          <w:p w14:paraId="08132231" w14:textId="77777777" w:rsidR="00710B1D" w:rsidRPr="00631EE2" w:rsidRDefault="00710B1D" w:rsidP="001A307F">
            <w:pPr>
              <w:pStyle w:val="Listeavsnitt"/>
              <w:numPr>
                <w:ilvl w:val="0"/>
                <w:numId w:val="35"/>
              </w:numPr>
              <w:autoSpaceDE w:val="0"/>
              <w:autoSpaceDN w:val="0"/>
              <w:adjustRightInd w:val="0"/>
              <w:spacing w:after="0"/>
              <w:rPr>
                <w:color w:val="auto"/>
                <w:sz w:val="22"/>
                <w:szCs w:val="22"/>
              </w:rPr>
            </w:pPr>
            <w:r w:rsidRPr="00631EE2">
              <w:rPr>
                <w:color w:val="auto"/>
                <w:sz w:val="22"/>
                <w:szCs w:val="22"/>
              </w:rPr>
              <w:t>gi teksten en god grafisk utforming</w:t>
            </w:r>
          </w:p>
          <w:p w14:paraId="61137409" w14:textId="77777777" w:rsidR="00710B1D" w:rsidRPr="00631EE2" w:rsidRDefault="00710B1D" w:rsidP="00710B1D">
            <w:pPr>
              <w:autoSpaceDE w:val="0"/>
              <w:autoSpaceDN w:val="0"/>
              <w:adjustRightInd w:val="0"/>
              <w:spacing w:after="0"/>
              <w:rPr>
                <w:sz w:val="22"/>
                <w:szCs w:val="22"/>
              </w:rPr>
            </w:pPr>
            <w:r w:rsidRPr="00631EE2">
              <w:rPr>
                <w:sz w:val="22"/>
                <w:szCs w:val="22"/>
              </w:rPr>
              <w:t>Publisere</w:t>
            </w:r>
          </w:p>
          <w:p w14:paraId="42576CFD" w14:textId="77777777" w:rsidR="00710B1D" w:rsidRPr="00631EE2" w:rsidRDefault="00710B1D" w:rsidP="001A307F">
            <w:pPr>
              <w:pStyle w:val="Listeavsnitt"/>
              <w:numPr>
                <w:ilvl w:val="0"/>
                <w:numId w:val="57"/>
              </w:numPr>
              <w:autoSpaceDE w:val="0"/>
              <w:autoSpaceDN w:val="0"/>
              <w:adjustRightInd w:val="0"/>
              <w:spacing w:after="0"/>
              <w:ind w:left="176" w:hanging="176"/>
              <w:rPr>
                <w:sz w:val="22"/>
                <w:szCs w:val="22"/>
              </w:rPr>
            </w:pPr>
            <w:r w:rsidRPr="00631EE2">
              <w:rPr>
                <w:color w:val="auto"/>
                <w:sz w:val="22"/>
                <w:szCs w:val="22"/>
              </w:rPr>
              <w:t>hvordan publisere for mottakerne</w:t>
            </w:r>
          </w:p>
          <w:p w14:paraId="2EFCF915" w14:textId="77777777" w:rsidR="00710B1D" w:rsidRPr="001D08F7" w:rsidRDefault="00710B1D" w:rsidP="00710B1D">
            <w:pPr>
              <w:autoSpaceDE w:val="0"/>
              <w:autoSpaceDN w:val="0"/>
              <w:adjustRightInd w:val="0"/>
              <w:spacing w:before="240" w:after="0"/>
            </w:pPr>
            <w:r w:rsidRPr="00631EE2">
              <w:rPr>
                <w:sz w:val="22"/>
                <w:szCs w:val="22"/>
              </w:rPr>
              <w:t>Læreren bruker vurdering for læring for å fremme elevenes skriveutvikling jfr. s.52.</w:t>
            </w:r>
          </w:p>
        </w:tc>
        <w:tc>
          <w:tcPr>
            <w:tcW w:w="4531" w:type="dxa"/>
          </w:tcPr>
          <w:p w14:paraId="39EC65EF" w14:textId="77777777" w:rsidR="00710B1D" w:rsidRPr="001D08F7" w:rsidRDefault="00710B1D" w:rsidP="00710B1D">
            <w:pPr>
              <w:autoSpaceDE w:val="0"/>
              <w:autoSpaceDN w:val="0"/>
              <w:adjustRightInd w:val="0"/>
              <w:spacing w:after="0" w:line="240" w:lineRule="auto"/>
              <w:rPr>
                <w:b/>
                <w:bCs/>
              </w:rPr>
            </w:pPr>
            <w:r w:rsidRPr="001D08F7">
              <w:rPr>
                <w:b/>
                <w:bCs/>
              </w:rPr>
              <w:t>LÆRINGS</w:t>
            </w:r>
            <w:r>
              <w:rPr>
                <w:b/>
                <w:bCs/>
              </w:rPr>
              <w:t>STRATEGIER  før</w:t>
            </w:r>
            <w:r w:rsidRPr="001D08F7">
              <w:rPr>
                <w:b/>
                <w:bCs/>
              </w:rPr>
              <w:t>,</w:t>
            </w:r>
            <w:r>
              <w:rPr>
                <w:b/>
                <w:bCs/>
              </w:rPr>
              <w:t xml:space="preserve"> underveis </w:t>
            </w:r>
            <w:r w:rsidRPr="001D08F7">
              <w:rPr>
                <w:b/>
                <w:bCs/>
              </w:rPr>
              <w:t>og etter lesing</w:t>
            </w:r>
          </w:p>
          <w:p w14:paraId="3D0F4A5B" w14:textId="77777777" w:rsidR="00710B1D" w:rsidRPr="001D08F7" w:rsidRDefault="00710B1D" w:rsidP="00710B1D">
            <w:pPr>
              <w:autoSpaceDE w:val="0"/>
              <w:autoSpaceDN w:val="0"/>
              <w:adjustRightInd w:val="0"/>
              <w:spacing w:after="0" w:line="240" w:lineRule="auto"/>
            </w:pPr>
            <w:r w:rsidRPr="001D08F7">
              <w:t>Se oversikten over læringsstrategiene</w:t>
            </w:r>
          </w:p>
          <w:p w14:paraId="0EA4584F" w14:textId="77777777" w:rsidR="00710B1D" w:rsidRPr="001D08F7" w:rsidRDefault="00710B1D" w:rsidP="001A307F">
            <w:pPr>
              <w:pStyle w:val="Listeavsnitt"/>
              <w:numPr>
                <w:ilvl w:val="0"/>
                <w:numId w:val="32"/>
              </w:numPr>
              <w:autoSpaceDE w:val="0"/>
              <w:autoSpaceDN w:val="0"/>
              <w:adjustRightInd w:val="0"/>
              <w:spacing w:after="0"/>
              <w:rPr>
                <w:color w:val="auto"/>
              </w:rPr>
            </w:pPr>
            <w:r w:rsidRPr="001D08F7">
              <w:rPr>
                <w:color w:val="auto"/>
              </w:rPr>
              <w:t>strukturere informasjon fra teksten, for eksempel ved bruk av tankekart, kolonnenotat, bison, spørreord og vøl-skjema</w:t>
            </w:r>
          </w:p>
          <w:p w14:paraId="51DC7A9B" w14:textId="77777777" w:rsidR="00710B1D" w:rsidRPr="001D08F7" w:rsidRDefault="00710B1D" w:rsidP="001A307F">
            <w:pPr>
              <w:pStyle w:val="Listeavsnitt"/>
              <w:numPr>
                <w:ilvl w:val="0"/>
                <w:numId w:val="32"/>
              </w:numPr>
              <w:autoSpaceDE w:val="0"/>
              <w:autoSpaceDN w:val="0"/>
              <w:adjustRightInd w:val="0"/>
              <w:spacing w:after="0"/>
              <w:rPr>
                <w:color w:val="auto"/>
              </w:rPr>
            </w:pPr>
            <w:r w:rsidRPr="001D08F7">
              <w:rPr>
                <w:color w:val="auto"/>
              </w:rPr>
              <w:t>stille spørsmål til teksten, for eksempel ved bruk av spørreord, tekst- og tanke-spørsmål (Foss-strategien), læresamtale (se vedlegg) og arbeide med ord og begreper</w:t>
            </w:r>
          </w:p>
          <w:p w14:paraId="12587716" w14:textId="77777777" w:rsidR="00710B1D" w:rsidRPr="001D08F7" w:rsidRDefault="00710B1D" w:rsidP="001A307F">
            <w:pPr>
              <w:pStyle w:val="Listeavsnitt"/>
              <w:numPr>
                <w:ilvl w:val="0"/>
                <w:numId w:val="32"/>
              </w:numPr>
              <w:autoSpaceDE w:val="0"/>
              <w:autoSpaceDN w:val="0"/>
              <w:adjustRightInd w:val="0"/>
              <w:spacing w:after="0"/>
              <w:rPr>
                <w:color w:val="auto"/>
              </w:rPr>
            </w:pPr>
            <w:r w:rsidRPr="001D08F7">
              <w:rPr>
                <w:color w:val="auto"/>
              </w:rPr>
              <w:t>gjengi innhold i tekst, for eksempel ved bruk av nøkkelord, nøkkelsetninger, tankekart og andre strategier</w:t>
            </w:r>
          </w:p>
          <w:p w14:paraId="66DD343F" w14:textId="77777777" w:rsidR="00710B1D" w:rsidRPr="001D08F7" w:rsidRDefault="00710B1D" w:rsidP="001A307F">
            <w:pPr>
              <w:pStyle w:val="Listeavsnitt"/>
              <w:numPr>
                <w:ilvl w:val="0"/>
                <w:numId w:val="32"/>
              </w:numPr>
              <w:autoSpaceDE w:val="0"/>
              <w:autoSpaceDN w:val="0"/>
              <w:adjustRightInd w:val="0"/>
              <w:spacing w:after="0"/>
              <w:rPr>
                <w:color w:val="auto"/>
              </w:rPr>
            </w:pPr>
            <w:r w:rsidRPr="001D08F7">
              <w:rPr>
                <w:color w:val="auto"/>
              </w:rPr>
              <w:t>gjenskape teksten og gjøre ny kunnskap om til sin egen, for eksempel ved muntlige presentasjoner, skriftlige presentasjoner og estetiske uttrykksformer</w:t>
            </w:r>
          </w:p>
          <w:p w14:paraId="4F2A4A00" w14:textId="77777777" w:rsidR="00710B1D" w:rsidRPr="001D08F7" w:rsidRDefault="00710B1D" w:rsidP="001A307F">
            <w:pPr>
              <w:pStyle w:val="Listeavsnitt"/>
              <w:numPr>
                <w:ilvl w:val="0"/>
                <w:numId w:val="32"/>
              </w:numPr>
              <w:autoSpaceDE w:val="0"/>
              <w:autoSpaceDN w:val="0"/>
              <w:adjustRightInd w:val="0"/>
              <w:spacing w:after="0"/>
              <w:rPr>
                <w:color w:val="auto"/>
              </w:rPr>
            </w:pPr>
            <w:r w:rsidRPr="001D08F7">
              <w:rPr>
                <w:color w:val="auto"/>
              </w:rPr>
              <w:t>gjenkjenne og reflektere over tekstens innhold og form for eksempel ved å se på formmessige, strukturelle og språklige virkemidler</w:t>
            </w:r>
          </w:p>
          <w:p w14:paraId="2465B82B" w14:textId="77777777" w:rsidR="00710B1D" w:rsidRPr="001D08F7" w:rsidRDefault="00710B1D" w:rsidP="00710B1D">
            <w:pPr>
              <w:autoSpaceDE w:val="0"/>
              <w:autoSpaceDN w:val="0"/>
              <w:adjustRightInd w:val="0"/>
              <w:spacing w:after="0"/>
            </w:pPr>
          </w:p>
          <w:p w14:paraId="6D571F1D" w14:textId="77777777" w:rsidR="00710B1D" w:rsidRPr="001D08F7" w:rsidRDefault="00710B1D" w:rsidP="00710B1D">
            <w:pPr>
              <w:autoSpaceDE w:val="0"/>
              <w:autoSpaceDN w:val="0"/>
              <w:adjustRightInd w:val="0"/>
              <w:spacing w:after="0"/>
              <w:rPr>
                <w:b/>
                <w:bCs/>
              </w:rPr>
            </w:pPr>
            <w:r w:rsidRPr="001D08F7">
              <w:rPr>
                <w:b/>
                <w:bCs/>
              </w:rPr>
              <w:t>METAKOGNISJON – bevissthet om egen læring</w:t>
            </w:r>
          </w:p>
          <w:p w14:paraId="42517F0A" w14:textId="77777777" w:rsidR="00710B1D" w:rsidRPr="00631EE2" w:rsidRDefault="00710B1D" w:rsidP="00710B1D">
            <w:pPr>
              <w:autoSpaceDE w:val="0"/>
              <w:autoSpaceDN w:val="0"/>
              <w:adjustRightInd w:val="0"/>
              <w:spacing w:after="0"/>
              <w:rPr>
                <w:sz w:val="22"/>
                <w:szCs w:val="22"/>
              </w:rPr>
            </w:pPr>
            <w:r w:rsidRPr="00631EE2">
              <w:rPr>
                <w:sz w:val="22"/>
                <w:szCs w:val="22"/>
              </w:rPr>
              <w:t>Elevene skal:</w:t>
            </w:r>
          </w:p>
          <w:p w14:paraId="4B8384DD" w14:textId="77777777" w:rsidR="00710B1D" w:rsidRPr="00631EE2" w:rsidRDefault="00710B1D" w:rsidP="001A307F">
            <w:pPr>
              <w:pStyle w:val="Listeavsnitt"/>
              <w:numPr>
                <w:ilvl w:val="0"/>
                <w:numId w:val="32"/>
              </w:numPr>
              <w:autoSpaceDE w:val="0"/>
              <w:autoSpaceDN w:val="0"/>
              <w:adjustRightInd w:val="0"/>
              <w:spacing w:after="0"/>
              <w:rPr>
                <w:color w:val="auto"/>
                <w:sz w:val="22"/>
                <w:szCs w:val="22"/>
              </w:rPr>
            </w:pPr>
            <w:r w:rsidRPr="00631EE2">
              <w:rPr>
                <w:color w:val="auto"/>
                <w:sz w:val="22"/>
                <w:szCs w:val="22"/>
              </w:rPr>
              <w:t>daglig jobbe med strategier som kan hjelpe dem når de står fast eller ikke forstår</w:t>
            </w:r>
          </w:p>
          <w:p w14:paraId="0F8CF126" w14:textId="77777777" w:rsidR="00710B1D" w:rsidRPr="00631EE2" w:rsidRDefault="00710B1D" w:rsidP="001A307F">
            <w:pPr>
              <w:pStyle w:val="Listeavsnitt"/>
              <w:numPr>
                <w:ilvl w:val="0"/>
                <w:numId w:val="32"/>
              </w:numPr>
              <w:autoSpaceDE w:val="0"/>
              <w:autoSpaceDN w:val="0"/>
              <w:adjustRightInd w:val="0"/>
              <w:spacing w:after="0"/>
              <w:rPr>
                <w:color w:val="auto"/>
                <w:sz w:val="22"/>
                <w:szCs w:val="22"/>
              </w:rPr>
            </w:pPr>
            <w:r w:rsidRPr="00631EE2">
              <w:rPr>
                <w:color w:val="auto"/>
                <w:sz w:val="22"/>
                <w:szCs w:val="22"/>
              </w:rPr>
              <w:t>daglig reflektere over egen forståelse og læring</w:t>
            </w:r>
          </w:p>
          <w:p w14:paraId="2D0BF0A2" w14:textId="77777777" w:rsidR="00710B1D" w:rsidRPr="00631EE2" w:rsidRDefault="00710B1D" w:rsidP="001A307F">
            <w:pPr>
              <w:pStyle w:val="Listeavsnitt"/>
              <w:numPr>
                <w:ilvl w:val="0"/>
                <w:numId w:val="32"/>
              </w:numPr>
              <w:autoSpaceDE w:val="0"/>
              <w:autoSpaceDN w:val="0"/>
              <w:adjustRightInd w:val="0"/>
              <w:spacing w:after="0"/>
              <w:rPr>
                <w:color w:val="auto"/>
                <w:sz w:val="22"/>
                <w:szCs w:val="22"/>
              </w:rPr>
            </w:pPr>
            <w:r w:rsidRPr="00631EE2">
              <w:rPr>
                <w:color w:val="auto"/>
                <w:sz w:val="22"/>
                <w:szCs w:val="22"/>
              </w:rPr>
              <w:t>jevnlig samtale om å bli bevisste på hvordan de lærer ved å stille spørsmål som:</w:t>
            </w:r>
          </w:p>
          <w:p w14:paraId="3E1B48AC" w14:textId="77777777" w:rsidR="00710B1D" w:rsidRPr="00631EE2" w:rsidRDefault="00710B1D" w:rsidP="001A307F">
            <w:pPr>
              <w:pStyle w:val="Listeavsnitt"/>
              <w:numPr>
                <w:ilvl w:val="0"/>
                <w:numId w:val="33"/>
              </w:numPr>
              <w:autoSpaceDE w:val="0"/>
              <w:autoSpaceDN w:val="0"/>
              <w:adjustRightInd w:val="0"/>
              <w:spacing w:after="0"/>
              <w:rPr>
                <w:color w:val="auto"/>
                <w:sz w:val="22"/>
                <w:szCs w:val="22"/>
              </w:rPr>
            </w:pPr>
            <w:r w:rsidRPr="00631EE2">
              <w:rPr>
                <w:color w:val="auto"/>
                <w:sz w:val="22"/>
                <w:szCs w:val="22"/>
              </w:rPr>
              <w:t>hva har jeg lært?</w:t>
            </w:r>
          </w:p>
          <w:p w14:paraId="37BFD5D0" w14:textId="77777777" w:rsidR="00710B1D" w:rsidRPr="00631EE2" w:rsidRDefault="00710B1D" w:rsidP="001A307F">
            <w:pPr>
              <w:pStyle w:val="Listeavsnitt"/>
              <w:numPr>
                <w:ilvl w:val="0"/>
                <w:numId w:val="33"/>
              </w:numPr>
              <w:autoSpaceDE w:val="0"/>
              <w:autoSpaceDN w:val="0"/>
              <w:adjustRightInd w:val="0"/>
              <w:spacing w:after="0"/>
              <w:rPr>
                <w:color w:val="auto"/>
                <w:sz w:val="22"/>
                <w:szCs w:val="22"/>
              </w:rPr>
            </w:pPr>
            <w:r w:rsidRPr="00631EE2">
              <w:rPr>
                <w:color w:val="auto"/>
                <w:sz w:val="22"/>
                <w:szCs w:val="22"/>
              </w:rPr>
              <w:t>har jeg lært det jeg skal?</w:t>
            </w:r>
          </w:p>
          <w:p w14:paraId="557A528B" w14:textId="77777777" w:rsidR="00710B1D" w:rsidRPr="00631EE2" w:rsidRDefault="00710B1D" w:rsidP="001A307F">
            <w:pPr>
              <w:pStyle w:val="Listeavsnitt"/>
              <w:numPr>
                <w:ilvl w:val="0"/>
                <w:numId w:val="33"/>
              </w:numPr>
              <w:autoSpaceDE w:val="0"/>
              <w:autoSpaceDN w:val="0"/>
              <w:adjustRightInd w:val="0"/>
              <w:spacing w:after="0"/>
              <w:rPr>
                <w:color w:val="auto"/>
                <w:sz w:val="22"/>
                <w:szCs w:val="22"/>
              </w:rPr>
            </w:pPr>
            <w:r w:rsidRPr="00631EE2">
              <w:rPr>
                <w:color w:val="auto"/>
                <w:sz w:val="22"/>
                <w:szCs w:val="22"/>
              </w:rPr>
              <w:t>hvordan har jeg arbeidet?</w:t>
            </w:r>
          </w:p>
          <w:p w14:paraId="50BD915C" w14:textId="77777777" w:rsidR="00710B1D" w:rsidRPr="00631EE2" w:rsidRDefault="00710B1D" w:rsidP="001A307F">
            <w:pPr>
              <w:pStyle w:val="Listeavsnitt"/>
              <w:numPr>
                <w:ilvl w:val="0"/>
                <w:numId w:val="33"/>
              </w:numPr>
              <w:autoSpaceDE w:val="0"/>
              <w:autoSpaceDN w:val="0"/>
              <w:adjustRightInd w:val="0"/>
              <w:spacing w:after="0"/>
              <w:rPr>
                <w:color w:val="auto"/>
                <w:sz w:val="22"/>
                <w:szCs w:val="22"/>
              </w:rPr>
            </w:pPr>
            <w:r w:rsidRPr="00631EE2">
              <w:rPr>
                <w:color w:val="auto"/>
                <w:sz w:val="22"/>
                <w:szCs w:val="22"/>
              </w:rPr>
              <w:t>ville jeg kunne lære mer ved å arbeide på en annen måte?</w:t>
            </w:r>
          </w:p>
          <w:p w14:paraId="137E61B9" w14:textId="77777777" w:rsidR="00710B1D" w:rsidRPr="00631EE2" w:rsidRDefault="00710B1D" w:rsidP="001A307F">
            <w:pPr>
              <w:pStyle w:val="Listeavsnitt"/>
              <w:numPr>
                <w:ilvl w:val="0"/>
                <w:numId w:val="33"/>
              </w:numPr>
              <w:autoSpaceDE w:val="0"/>
              <w:autoSpaceDN w:val="0"/>
              <w:adjustRightInd w:val="0"/>
              <w:spacing w:after="0"/>
              <w:rPr>
                <w:color w:val="auto"/>
                <w:sz w:val="22"/>
                <w:szCs w:val="22"/>
              </w:rPr>
            </w:pPr>
            <w:r w:rsidRPr="00631EE2">
              <w:rPr>
                <w:color w:val="auto"/>
                <w:sz w:val="22"/>
                <w:szCs w:val="22"/>
              </w:rPr>
              <w:t>hva er det lurt at jeg gjør for å forstå dette?</w:t>
            </w:r>
          </w:p>
          <w:p w14:paraId="7277ADE0" w14:textId="77777777" w:rsidR="00710B1D" w:rsidRPr="00631EE2" w:rsidRDefault="00710B1D" w:rsidP="00710B1D">
            <w:pPr>
              <w:autoSpaceDE w:val="0"/>
              <w:autoSpaceDN w:val="0"/>
              <w:adjustRightInd w:val="0"/>
              <w:spacing w:after="0"/>
              <w:rPr>
                <w:sz w:val="22"/>
                <w:szCs w:val="22"/>
              </w:rPr>
            </w:pPr>
          </w:p>
          <w:p w14:paraId="74566900" w14:textId="77777777" w:rsidR="00710B1D" w:rsidRPr="00631EE2" w:rsidRDefault="00710B1D" w:rsidP="00710B1D">
            <w:pPr>
              <w:autoSpaceDE w:val="0"/>
              <w:autoSpaceDN w:val="0"/>
              <w:adjustRightInd w:val="0"/>
              <w:spacing w:after="0"/>
              <w:rPr>
                <w:sz w:val="22"/>
                <w:szCs w:val="22"/>
              </w:rPr>
            </w:pPr>
          </w:p>
          <w:p w14:paraId="3207244E" w14:textId="77777777" w:rsidR="00710B1D" w:rsidRPr="00E1383E" w:rsidRDefault="00710B1D" w:rsidP="00710B1D">
            <w:pPr>
              <w:autoSpaceDE w:val="0"/>
              <w:autoSpaceDN w:val="0"/>
              <w:adjustRightInd w:val="0"/>
              <w:spacing w:after="0"/>
            </w:pPr>
            <w:r w:rsidRPr="00631EE2">
              <w:rPr>
                <w:sz w:val="22"/>
                <w:szCs w:val="22"/>
              </w:rPr>
              <w:t>Se veiledet lesing og veiledet skriving.</w:t>
            </w:r>
          </w:p>
        </w:tc>
      </w:tr>
    </w:tbl>
    <w:p w14:paraId="7E6A0FE2" w14:textId="77777777" w:rsidR="00710B1D" w:rsidRPr="00E92333" w:rsidRDefault="00710B1D" w:rsidP="00710B1D">
      <w:pPr>
        <w:rPr>
          <w:b/>
          <w:color w:val="C00000"/>
        </w:rPr>
      </w:pPr>
      <w:r w:rsidRPr="004E3D6F">
        <w:rPr>
          <w:b/>
        </w:rPr>
        <w:t>Å UTVIKLE ELEVENES EVNE TIL Å LESE MED FORSTÅELSE OG SKAPE EGNE TEKSTER</w:t>
      </w:r>
    </w:p>
    <w:p w14:paraId="45F03D13" w14:textId="77777777" w:rsidR="00710B1D" w:rsidRDefault="00710B1D" w:rsidP="00710B1D">
      <w:pPr>
        <w:pStyle w:val="Overskrift3"/>
        <w:spacing w:after="240"/>
        <w:rPr>
          <w:b/>
        </w:rPr>
      </w:pPr>
      <w:bookmarkStart w:id="46" w:name="_Toc459712244"/>
      <w:bookmarkStart w:id="47" w:name="_Toc13207142"/>
      <w:r>
        <w:rPr>
          <w:b/>
        </w:rPr>
        <w:t>4.3. Aktivitet 8.- 10.trinn</w:t>
      </w:r>
      <w:bookmarkEnd w:id="46"/>
      <w:bookmarkEnd w:id="47"/>
    </w:p>
    <w:tbl>
      <w:tblPr>
        <w:tblStyle w:val="Tabellrutenett"/>
        <w:tblW w:w="9180" w:type="dxa"/>
        <w:tblBorders>
          <w:top w:val="none" w:sz="0" w:space="0" w:color="auto"/>
          <w:left w:val="none" w:sz="0" w:space="0" w:color="auto"/>
          <w:bottom w:val="none" w:sz="0" w:space="0" w:color="auto"/>
          <w:right w:val="none" w:sz="0" w:space="0" w:color="auto"/>
          <w:insideH w:val="none" w:sz="0" w:space="0" w:color="auto"/>
          <w:insideV w:val="single" w:sz="6" w:space="0" w:color="1F497D" w:themeColor="text2"/>
        </w:tblBorders>
        <w:tblLook w:val="04A0" w:firstRow="1" w:lastRow="0" w:firstColumn="1" w:lastColumn="0" w:noHBand="0" w:noVBand="1"/>
      </w:tblPr>
      <w:tblGrid>
        <w:gridCol w:w="4649"/>
        <w:gridCol w:w="4531"/>
      </w:tblGrid>
      <w:tr w:rsidR="00710B1D" w14:paraId="02720C52" w14:textId="77777777" w:rsidTr="00710B1D">
        <w:tc>
          <w:tcPr>
            <w:tcW w:w="4649" w:type="dxa"/>
          </w:tcPr>
          <w:p w14:paraId="2C63D201" w14:textId="77777777" w:rsidR="00710B1D" w:rsidRPr="001D08F7" w:rsidRDefault="00710B1D" w:rsidP="00710B1D">
            <w:pPr>
              <w:autoSpaceDE w:val="0"/>
              <w:autoSpaceDN w:val="0"/>
              <w:adjustRightInd w:val="0"/>
              <w:spacing w:after="0" w:line="240" w:lineRule="auto"/>
              <w:rPr>
                <w:b/>
                <w:bCs/>
              </w:rPr>
            </w:pPr>
            <w:r>
              <w:rPr>
                <w:b/>
                <w:bCs/>
              </w:rPr>
              <w:t>LESESTRATEGIER – før, underveis</w:t>
            </w:r>
            <w:r w:rsidRPr="001D08F7">
              <w:rPr>
                <w:b/>
                <w:bCs/>
              </w:rPr>
              <w:t xml:space="preserve"> og etter lesing</w:t>
            </w:r>
          </w:p>
          <w:p w14:paraId="0C7C2A83" w14:textId="77777777" w:rsidR="00710B1D" w:rsidRPr="001D08F7" w:rsidRDefault="00710B1D" w:rsidP="00710B1D">
            <w:pPr>
              <w:autoSpaceDE w:val="0"/>
              <w:autoSpaceDN w:val="0"/>
              <w:adjustRightInd w:val="0"/>
              <w:spacing w:after="0"/>
            </w:pPr>
            <w:r w:rsidRPr="001D08F7">
              <w:t>Se oversikten over lesestrategiene</w:t>
            </w:r>
          </w:p>
          <w:p w14:paraId="12779545" w14:textId="77777777" w:rsidR="00710B1D" w:rsidRPr="001D08F7" w:rsidRDefault="00710B1D" w:rsidP="001A307F">
            <w:pPr>
              <w:pStyle w:val="Listeavsnitt"/>
              <w:numPr>
                <w:ilvl w:val="0"/>
                <w:numId w:val="31"/>
              </w:numPr>
              <w:autoSpaceDE w:val="0"/>
              <w:autoSpaceDN w:val="0"/>
              <w:adjustRightInd w:val="0"/>
              <w:spacing w:after="0"/>
              <w:rPr>
                <w:color w:val="auto"/>
              </w:rPr>
            </w:pPr>
            <w:r w:rsidRPr="001D08F7">
              <w:rPr>
                <w:color w:val="auto"/>
              </w:rPr>
              <w:t>bruke lesestrategier som er i tråd med formålet for lesingen, for eksempel skumlesing, nærlesing</w:t>
            </w:r>
          </w:p>
          <w:p w14:paraId="10A63BF4" w14:textId="77777777" w:rsidR="00710B1D" w:rsidRPr="001D08F7" w:rsidRDefault="00710B1D" w:rsidP="001A307F">
            <w:pPr>
              <w:pStyle w:val="Listeavsnitt"/>
              <w:numPr>
                <w:ilvl w:val="0"/>
                <w:numId w:val="31"/>
              </w:numPr>
              <w:autoSpaceDE w:val="0"/>
              <w:autoSpaceDN w:val="0"/>
              <w:adjustRightInd w:val="0"/>
              <w:spacing w:after="0"/>
              <w:rPr>
                <w:color w:val="auto"/>
              </w:rPr>
            </w:pPr>
            <w:r w:rsidRPr="001D08F7">
              <w:rPr>
                <w:color w:val="auto"/>
              </w:rPr>
              <w:t>bruke lesestrategier som utvikler ferdigheter i å lese «mellom linjene» som for eksempel reflekterende spørsmål (Foss</w:t>
            </w:r>
            <w:r>
              <w:rPr>
                <w:color w:val="auto"/>
              </w:rPr>
              <w:t>-</w:t>
            </w:r>
            <w:r w:rsidRPr="001D08F7">
              <w:rPr>
                <w:color w:val="auto"/>
              </w:rPr>
              <w:t>strategien)</w:t>
            </w:r>
          </w:p>
          <w:p w14:paraId="5456C8D8" w14:textId="77777777" w:rsidR="00710B1D" w:rsidRPr="001D08F7" w:rsidRDefault="00710B1D" w:rsidP="001A307F">
            <w:pPr>
              <w:pStyle w:val="Listeavsnitt"/>
              <w:numPr>
                <w:ilvl w:val="0"/>
                <w:numId w:val="31"/>
              </w:numPr>
              <w:autoSpaceDE w:val="0"/>
              <w:autoSpaceDN w:val="0"/>
              <w:adjustRightInd w:val="0"/>
              <w:spacing w:after="0"/>
              <w:rPr>
                <w:color w:val="auto"/>
              </w:rPr>
            </w:pPr>
            <w:r w:rsidRPr="001D08F7">
              <w:rPr>
                <w:color w:val="auto"/>
              </w:rPr>
              <w:t>lese tekst sammen, kommentere, diskutere og reflektere over innholdet i tekster</w:t>
            </w:r>
          </w:p>
          <w:p w14:paraId="2063F211" w14:textId="77777777" w:rsidR="00710B1D" w:rsidRPr="001D08F7" w:rsidRDefault="00710B1D" w:rsidP="001A307F">
            <w:pPr>
              <w:pStyle w:val="Listeavsnitt"/>
              <w:numPr>
                <w:ilvl w:val="0"/>
                <w:numId w:val="31"/>
              </w:numPr>
              <w:autoSpaceDE w:val="0"/>
              <w:autoSpaceDN w:val="0"/>
              <w:adjustRightInd w:val="0"/>
              <w:spacing w:after="0"/>
              <w:rPr>
                <w:color w:val="auto"/>
              </w:rPr>
            </w:pPr>
            <w:r w:rsidRPr="001D08F7">
              <w:rPr>
                <w:color w:val="auto"/>
              </w:rPr>
              <w:t>kunne lese sammensatte tekster med flere uttrykksformer som for eksempel ord, lyd og bilde</w:t>
            </w:r>
          </w:p>
          <w:p w14:paraId="354A49B9" w14:textId="77777777" w:rsidR="00710B1D" w:rsidRPr="001D08F7" w:rsidRDefault="00710B1D" w:rsidP="001A307F">
            <w:pPr>
              <w:pStyle w:val="Listeavsnitt"/>
              <w:numPr>
                <w:ilvl w:val="0"/>
                <w:numId w:val="31"/>
              </w:numPr>
              <w:autoSpaceDE w:val="0"/>
              <w:autoSpaceDN w:val="0"/>
              <w:adjustRightInd w:val="0"/>
              <w:spacing w:after="0"/>
              <w:rPr>
                <w:color w:val="auto"/>
              </w:rPr>
            </w:pPr>
            <w:r w:rsidRPr="001D08F7">
              <w:rPr>
                <w:color w:val="auto"/>
              </w:rPr>
              <w:t>kunne lese digitale sammensatte tekster og finne informasjon ved å kombinere ord og illustrasjon i tekster</w:t>
            </w:r>
          </w:p>
          <w:p w14:paraId="7DFB05FC" w14:textId="77777777" w:rsidR="00710B1D" w:rsidRPr="001D08F7" w:rsidRDefault="00710B1D" w:rsidP="00710B1D">
            <w:pPr>
              <w:autoSpaceDE w:val="0"/>
              <w:autoSpaceDN w:val="0"/>
              <w:adjustRightInd w:val="0"/>
              <w:spacing w:after="0"/>
            </w:pPr>
          </w:p>
          <w:p w14:paraId="22219533" w14:textId="77777777" w:rsidR="00710B1D" w:rsidRPr="001D08F7" w:rsidRDefault="00710B1D" w:rsidP="00710B1D">
            <w:pPr>
              <w:spacing w:after="0"/>
              <w:rPr>
                <w:b/>
              </w:rPr>
            </w:pPr>
            <w:r w:rsidRPr="001D08F7">
              <w:rPr>
                <w:b/>
              </w:rPr>
              <w:t xml:space="preserve">SKRIVESTRATEGIER – lære å skrive fagtekst </w:t>
            </w:r>
          </w:p>
          <w:p w14:paraId="7D659AB8" w14:textId="77777777" w:rsidR="00710B1D" w:rsidRPr="00631EE2" w:rsidRDefault="00710B1D" w:rsidP="00710B1D">
            <w:pPr>
              <w:spacing w:after="0"/>
              <w:rPr>
                <w:sz w:val="22"/>
                <w:szCs w:val="22"/>
              </w:rPr>
            </w:pPr>
            <w:r w:rsidRPr="00631EE2">
              <w:rPr>
                <w:sz w:val="22"/>
                <w:szCs w:val="22"/>
              </w:rPr>
              <w:t>Se oversikt over skrive- og læringsstrategier</w:t>
            </w:r>
          </w:p>
          <w:p w14:paraId="3DED72D7" w14:textId="77777777" w:rsidR="00710B1D" w:rsidRPr="00631EE2" w:rsidRDefault="00710B1D" w:rsidP="00710B1D">
            <w:pPr>
              <w:spacing w:after="0"/>
              <w:rPr>
                <w:sz w:val="22"/>
                <w:szCs w:val="22"/>
              </w:rPr>
            </w:pPr>
            <w:r w:rsidRPr="00631EE2">
              <w:rPr>
                <w:sz w:val="22"/>
                <w:szCs w:val="22"/>
              </w:rPr>
              <w:t>Eleven skal skrive mye i alle fag og jobbe med skrivefasene på sitt nivå.</w:t>
            </w:r>
          </w:p>
          <w:p w14:paraId="595B6E75" w14:textId="77777777" w:rsidR="00710B1D" w:rsidRPr="00631EE2" w:rsidRDefault="00710B1D" w:rsidP="00710B1D">
            <w:pPr>
              <w:spacing w:after="0"/>
              <w:rPr>
                <w:sz w:val="22"/>
                <w:szCs w:val="22"/>
              </w:rPr>
            </w:pPr>
            <w:r w:rsidRPr="00631EE2">
              <w:rPr>
                <w:sz w:val="22"/>
                <w:szCs w:val="22"/>
              </w:rPr>
              <w:t xml:space="preserve">Læreren skal modellere og veilede: </w:t>
            </w:r>
          </w:p>
          <w:p w14:paraId="23A95BDE" w14:textId="77777777" w:rsidR="00710B1D" w:rsidRPr="00631EE2" w:rsidRDefault="00710B1D" w:rsidP="00710B1D">
            <w:pPr>
              <w:spacing w:after="0"/>
              <w:rPr>
                <w:sz w:val="22"/>
                <w:szCs w:val="22"/>
              </w:rPr>
            </w:pPr>
            <w:r w:rsidRPr="00631EE2">
              <w:rPr>
                <w:sz w:val="22"/>
                <w:szCs w:val="22"/>
              </w:rPr>
              <w:t>Førskrivefasen:</w:t>
            </w:r>
          </w:p>
          <w:p w14:paraId="33361390" w14:textId="77777777" w:rsidR="00710B1D" w:rsidRPr="00631EE2" w:rsidRDefault="00710B1D" w:rsidP="001A307F">
            <w:pPr>
              <w:pStyle w:val="Listeavsnitt"/>
              <w:numPr>
                <w:ilvl w:val="0"/>
                <w:numId w:val="37"/>
              </w:numPr>
              <w:spacing w:after="0"/>
              <w:rPr>
                <w:color w:val="auto"/>
                <w:sz w:val="22"/>
                <w:szCs w:val="22"/>
              </w:rPr>
            </w:pPr>
            <w:r w:rsidRPr="00631EE2">
              <w:rPr>
                <w:color w:val="auto"/>
                <w:sz w:val="22"/>
                <w:szCs w:val="22"/>
              </w:rPr>
              <w:t>klargjøre formål</w:t>
            </w:r>
          </w:p>
          <w:p w14:paraId="3C9952D4" w14:textId="77777777" w:rsidR="00710B1D" w:rsidRPr="00631EE2" w:rsidRDefault="00710B1D" w:rsidP="001A307F">
            <w:pPr>
              <w:pStyle w:val="Listeavsnitt"/>
              <w:numPr>
                <w:ilvl w:val="0"/>
                <w:numId w:val="37"/>
              </w:numPr>
              <w:spacing w:after="0"/>
              <w:rPr>
                <w:color w:val="auto"/>
                <w:sz w:val="22"/>
                <w:szCs w:val="22"/>
              </w:rPr>
            </w:pPr>
            <w:r w:rsidRPr="00631EE2">
              <w:rPr>
                <w:color w:val="auto"/>
                <w:sz w:val="22"/>
                <w:szCs w:val="22"/>
              </w:rPr>
              <w:t>aktivere bakgrunnskunnskap</w:t>
            </w:r>
          </w:p>
          <w:p w14:paraId="610B6ED9" w14:textId="77777777" w:rsidR="00710B1D" w:rsidRPr="00631EE2" w:rsidRDefault="00710B1D" w:rsidP="001A307F">
            <w:pPr>
              <w:pStyle w:val="Listeavsnitt"/>
              <w:numPr>
                <w:ilvl w:val="0"/>
                <w:numId w:val="37"/>
              </w:numPr>
              <w:spacing w:after="0"/>
              <w:rPr>
                <w:color w:val="auto"/>
                <w:sz w:val="22"/>
                <w:szCs w:val="22"/>
              </w:rPr>
            </w:pPr>
            <w:r w:rsidRPr="00631EE2">
              <w:rPr>
                <w:color w:val="auto"/>
                <w:sz w:val="22"/>
                <w:szCs w:val="22"/>
              </w:rPr>
              <w:t>bygge fagkunnskap/emnehjelp</w:t>
            </w:r>
          </w:p>
          <w:p w14:paraId="0EA860E3" w14:textId="77777777" w:rsidR="00710B1D" w:rsidRPr="00631EE2" w:rsidRDefault="00710B1D" w:rsidP="001A307F">
            <w:pPr>
              <w:pStyle w:val="Listeavsnitt"/>
              <w:numPr>
                <w:ilvl w:val="0"/>
                <w:numId w:val="37"/>
              </w:numPr>
              <w:spacing w:after="0"/>
              <w:rPr>
                <w:color w:val="auto"/>
                <w:sz w:val="22"/>
                <w:szCs w:val="22"/>
              </w:rPr>
            </w:pPr>
            <w:r w:rsidRPr="00631EE2">
              <w:rPr>
                <w:color w:val="auto"/>
                <w:sz w:val="22"/>
                <w:szCs w:val="22"/>
              </w:rPr>
              <w:t xml:space="preserve">arbeide med ord og begrepsforståelse </w:t>
            </w:r>
          </w:p>
          <w:p w14:paraId="6C99A713" w14:textId="77777777" w:rsidR="00710B1D" w:rsidRPr="00631EE2" w:rsidRDefault="00710B1D" w:rsidP="001A307F">
            <w:pPr>
              <w:pStyle w:val="Listeavsnitt"/>
              <w:numPr>
                <w:ilvl w:val="0"/>
                <w:numId w:val="37"/>
              </w:numPr>
              <w:spacing w:after="0"/>
              <w:rPr>
                <w:color w:val="auto"/>
                <w:sz w:val="22"/>
                <w:szCs w:val="22"/>
              </w:rPr>
            </w:pPr>
            <w:r w:rsidRPr="00631EE2">
              <w:rPr>
                <w:color w:val="auto"/>
                <w:sz w:val="22"/>
                <w:szCs w:val="22"/>
              </w:rPr>
              <w:t>modellere skriveprosessen og bruke eksempeltekster</w:t>
            </w:r>
          </w:p>
          <w:p w14:paraId="5DAB7019" w14:textId="77777777" w:rsidR="00710B1D" w:rsidRPr="00631EE2" w:rsidRDefault="00710B1D" w:rsidP="00710B1D">
            <w:pPr>
              <w:spacing w:after="0"/>
              <w:rPr>
                <w:sz w:val="22"/>
                <w:szCs w:val="22"/>
              </w:rPr>
            </w:pPr>
            <w:r w:rsidRPr="00631EE2">
              <w:rPr>
                <w:sz w:val="22"/>
                <w:szCs w:val="22"/>
              </w:rPr>
              <w:t xml:space="preserve">Skrivefasen: </w:t>
            </w:r>
          </w:p>
          <w:p w14:paraId="14F85403" w14:textId="77777777" w:rsidR="00710B1D" w:rsidRPr="00631EE2" w:rsidRDefault="00710B1D" w:rsidP="001A307F">
            <w:pPr>
              <w:pStyle w:val="Listeavsnitt"/>
              <w:numPr>
                <w:ilvl w:val="0"/>
                <w:numId w:val="36"/>
              </w:numPr>
              <w:spacing w:after="0"/>
              <w:rPr>
                <w:color w:val="auto"/>
                <w:sz w:val="22"/>
                <w:szCs w:val="22"/>
              </w:rPr>
            </w:pPr>
            <w:r w:rsidRPr="00631EE2">
              <w:rPr>
                <w:color w:val="auto"/>
                <w:sz w:val="22"/>
                <w:szCs w:val="22"/>
              </w:rPr>
              <w:t>produsere tekst</w:t>
            </w:r>
          </w:p>
          <w:p w14:paraId="15BBC445" w14:textId="77777777" w:rsidR="00710B1D" w:rsidRPr="00631EE2" w:rsidRDefault="00710B1D" w:rsidP="00710B1D">
            <w:pPr>
              <w:spacing w:after="0"/>
              <w:rPr>
                <w:sz w:val="22"/>
                <w:szCs w:val="22"/>
              </w:rPr>
            </w:pPr>
            <w:r w:rsidRPr="00631EE2">
              <w:rPr>
                <w:sz w:val="22"/>
                <w:szCs w:val="22"/>
              </w:rPr>
              <w:t>Revisjonsfasen:</w:t>
            </w:r>
          </w:p>
          <w:p w14:paraId="5F6541FD" w14:textId="77777777" w:rsidR="00710B1D" w:rsidRPr="00631EE2" w:rsidRDefault="00710B1D" w:rsidP="001A307F">
            <w:pPr>
              <w:pStyle w:val="Listeavsnitt"/>
              <w:numPr>
                <w:ilvl w:val="0"/>
                <w:numId w:val="57"/>
              </w:numPr>
              <w:spacing w:after="0"/>
              <w:ind w:left="176" w:hanging="176"/>
              <w:rPr>
                <w:color w:val="auto"/>
                <w:sz w:val="22"/>
                <w:szCs w:val="22"/>
              </w:rPr>
            </w:pPr>
            <w:r w:rsidRPr="00631EE2">
              <w:rPr>
                <w:color w:val="auto"/>
                <w:sz w:val="22"/>
                <w:szCs w:val="22"/>
              </w:rPr>
              <w:t>bearbeide og revidere tekst</w:t>
            </w:r>
          </w:p>
          <w:p w14:paraId="4AA16638" w14:textId="77777777" w:rsidR="00710B1D" w:rsidRPr="00631EE2" w:rsidRDefault="00710B1D" w:rsidP="00710B1D">
            <w:pPr>
              <w:spacing w:after="0"/>
              <w:rPr>
                <w:sz w:val="22"/>
                <w:szCs w:val="22"/>
              </w:rPr>
            </w:pPr>
            <w:r w:rsidRPr="00631EE2">
              <w:rPr>
                <w:sz w:val="22"/>
                <w:szCs w:val="22"/>
              </w:rPr>
              <w:t>Sluttføringsfasen:</w:t>
            </w:r>
          </w:p>
          <w:p w14:paraId="2CDB4DFC" w14:textId="77777777" w:rsidR="00710B1D" w:rsidRPr="00631EE2" w:rsidRDefault="00710B1D" w:rsidP="001A307F">
            <w:pPr>
              <w:pStyle w:val="Listeavsnitt"/>
              <w:numPr>
                <w:ilvl w:val="0"/>
                <w:numId w:val="35"/>
              </w:numPr>
              <w:spacing w:after="0"/>
              <w:rPr>
                <w:color w:val="auto"/>
                <w:sz w:val="22"/>
                <w:szCs w:val="22"/>
              </w:rPr>
            </w:pPr>
            <w:r w:rsidRPr="00631EE2">
              <w:rPr>
                <w:color w:val="auto"/>
                <w:sz w:val="22"/>
                <w:szCs w:val="22"/>
              </w:rPr>
              <w:t>”språkvaske” teksten</w:t>
            </w:r>
          </w:p>
          <w:p w14:paraId="744B75A4" w14:textId="77777777" w:rsidR="00710B1D" w:rsidRPr="00631EE2" w:rsidRDefault="00710B1D" w:rsidP="001A307F">
            <w:pPr>
              <w:pStyle w:val="Listeavsnitt"/>
              <w:numPr>
                <w:ilvl w:val="0"/>
                <w:numId w:val="35"/>
              </w:numPr>
              <w:autoSpaceDE w:val="0"/>
              <w:autoSpaceDN w:val="0"/>
              <w:adjustRightInd w:val="0"/>
              <w:spacing w:after="0"/>
              <w:rPr>
                <w:color w:val="auto"/>
                <w:sz w:val="22"/>
                <w:szCs w:val="22"/>
              </w:rPr>
            </w:pPr>
            <w:r w:rsidRPr="00631EE2">
              <w:rPr>
                <w:color w:val="auto"/>
                <w:sz w:val="22"/>
                <w:szCs w:val="22"/>
              </w:rPr>
              <w:t>gi teksten en god grafisk utforming</w:t>
            </w:r>
          </w:p>
          <w:p w14:paraId="0DECFE28" w14:textId="77777777" w:rsidR="00710B1D" w:rsidRPr="00631EE2" w:rsidRDefault="00710B1D" w:rsidP="00710B1D">
            <w:pPr>
              <w:autoSpaceDE w:val="0"/>
              <w:autoSpaceDN w:val="0"/>
              <w:adjustRightInd w:val="0"/>
              <w:spacing w:after="0"/>
              <w:rPr>
                <w:sz w:val="22"/>
                <w:szCs w:val="22"/>
              </w:rPr>
            </w:pPr>
            <w:r w:rsidRPr="00631EE2">
              <w:rPr>
                <w:sz w:val="22"/>
                <w:szCs w:val="22"/>
              </w:rPr>
              <w:t>Publisere</w:t>
            </w:r>
          </w:p>
          <w:p w14:paraId="57DEF575" w14:textId="77777777" w:rsidR="00710B1D" w:rsidRPr="00631EE2" w:rsidRDefault="00710B1D" w:rsidP="001A307F">
            <w:pPr>
              <w:pStyle w:val="Listeavsnitt"/>
              <w:numPr>
                <w:ilvl w:val="0"/>
                <w:numId w:val="57"/>
              </w:numPr>
              <w:autoSpaceDE w:val="0"/>
              <w:autoSpaceDN w:val="0"/>
              <w:adjustRightInd w:val="0"/>
              <w:spacing w:after="0"/>
              <w:ind w:left="176" w:hanging="176"/>
              <w:rPr>
                <w:sz w:val="22"/>
                <w:szCs w:val="22"/>
              </w:rPr>
            </w:pPr>
            <w:r w:rsidRPr="00631EE2">
              <w:rPr>
                <w:color w:val="auto"/>
                <w:sz w:val="22"/>
                <w:szCs w:val="22"/>
              </w:rPr>
              <w:t>hvordan publisere for mottakerne</w:t>
            </w:r>
          </w:p>
          <w:p w14:paraId="1F7B7ACC" w14:textId="77777777" w:rsidR="00710B1D" w:rsidRPr="001D08F7" w:rsidRDefault="00710B1D" w:rsidP="00710B1D">
            <w:pPr>
              <w:autoSpaceDE w:val="0"/>
              <w:autoSpaceDN w:val="0"/>
              <w:adjustRightInd w:val="0"/>
              <w:spacing w:before="240" w:after="0"/>
            </w:pPr>
            <w:r w:rsidRPr="00631EE2">
              <w:rPr>
                <w:sz w:val="22"/>
                <w:szCs w:val="22"/>
              </w:rPr>
              <w:t>Læreren bruker vurdering for læring for å fremme elevenes skriveutvikling jfr. s.52.</w:t>
            </w:r>
          </w:p>
        </w:tc>
        <w:tc>
          <w:tcPr>
            <w:tcW w:w="4531" w:type="dxa"/>
          </w:tcPr>
          <w:p w14:paraId="5F22B029" w14:textId="77777777" w:rsidR="00710B1D" w:rsidRPr="001D08F7" w:rsidRDefault="00710B1D" w:rsidP="00710B1D">
            <w:pPr>
              <w:autoSpaceDE w:val="0"/>
              <w:autoSpaceDN w:val="0"/>
              <w:adjustRightInd w:val="0"/>
              <w:spacing w:after="0" w:line="240" w:lineRule="auto"/>
              <w:rPr>
                <w:b/>
                <w:bCs/>
              </w:rPr>
            </w:pPr>
            <w:r w:rsidRPr="001D08F7">
              <w:rPr>
                <w:b/>
                <w:bCs/>
              </w:rPr>
              <w:t>LÆRINGS</w:t>
            </w:r>
            <w:r>
              <w:rPr>
                <w:b/>
                <w:bCs/>
              </w:rPr>
              <w:t>STRATEGIER – før, underveis</w:t>
            </w:r>
            <w:r w:rsidRPr="001D08F7">
              <w:rPr>
                <w:b/>
                <w:bCs/>
              </w:rPr>
              <w:t xml:space="preserve"> og etter lesing</w:t>
            </w:r>
          </w:p>
          <w:p w14:paraId="50CCFCBF" w14:textId="77777777" w:rsidR="00710B1D" w:rsidRPr="001D08F7" w:rsidRDefault="00710B1D" w:rsidP="00710B1D">
            <w:pPr>
              <w:autoSpaceDE w:val="0"/>
              <w:autoSpaceDN w:val="0"/>
              <w:adjustRightInd w:val="0"/>
              <w:spacing w:after="0" w:line="240" w:lineRule="auto"/>
            </w:pPr>
            <w:r w:rsidRPr="001D08F7">
              <w:t>Se oversikten over læringsstrategiene</w:t>
            </w:r>
          </w:p>
          <w:p w14:paraId="6308FBC8" w14:textId="77777777" w:rsidR="00710B1D" w:rsidRPr="001D08F7" w:rsidRDefault="00710B1D" w:rsidP="001A307F">
            <w:pPr>
              <w:pStyle w:val="Listeavsnitt"/>
              <w:numPr>
                <w:ilvl w:val="0"/>
                <w:numId w:val="32"/>
              </w:numPr>
              <w:autoSpaceDE w:val="0"/>
              <w:autoSpaceDN w:val="0"/>
              <w:adjustRightInd w:val="0"/>
              <w:spacing w:after="0"/>
              <w:rPr>
                <w:color w:val="auto"/>
              </w:rPr>
            </w:pPr>
            <w:r w:rsidRPr="001D08F7">
              <w:rPr>
                <w:color w:val="auto"/>
              </w:rPr>
              <w:t>strukturere informasjon fra teksten, for eksempel ved bruk av tankekart, kolonnenotat, bison, spørreord og vøl-skjema</w:t>
            </w:r>
          </w:p>
          <w:p w14:paraId="6AB02409" w14:textId="77777777" w:rsidR="00710B1D" w:rsidRPr="001D08F7" w:rsidRDefault="00710B1D" w:rsidP="001A307F">
            <w:pPr>
              <w:pStyle w:val="Listeavsnitt"/>
              <w:numPr>
                <w:ilvl w:val="0"/>
                <w:numId w:val="32"/>
              </w:numPr>
              <w:autoSpaceDE w:val="0"/>
              <w:autoSpaceDN w:val="0"/>
              <w:adjustRightInd w:val="0"/>
              <w:spacing w:after="0"/>
              <w:rPr>
                <w:color w:val="auto"/>
              </w:rPr>
            </w:pPr>
            <w:r w:rsidRPr="001D08F7">
              <w:rPr>
                <w:color w:val="auto"/>
              </w:rPr>
              <w:t>stille spørsmål til teksten, for eksempel ved bruk av spørreord, tekst- og tanke-spørsmål (Foss-strategien), læresamtale (se vedlegg) og arbeide med ord og begreper</w:t>
            </w:r>
          </w:p>
          <w:p w14:paraId="02635B32" w14:textId="77777777" w:rsidR="00710B1D" w:rsidRPr="001D08F7" w:rsidRDefault="00710B1D" w:rsidP="001A307F">
            <w:pPr>
              <w:pStyle w:val="Listeavsnitt"/>
              <w:numPr>
                <w:ilvl w:val="0"/>
                <w:numId w:val="32"/>
              </w:numPr>
              <w:autoSpaceDE w:val="0"/>
              <w:autoSpaceDN w:val="0"/>
              <w:adjustRightInd w:val="0"/>
              <w:spacing w:after="0"/>
              <w:rPr>
                <w:color w:val="auto"/>
              </w:rPr>
            </w:pPr>
            <w:r w:rsidRPr="001D08F7">
              <w:rPr>
                <w:color w:val="auto"/>
              </w:rPr>
              <w:t>gjengi innhold i tekst, for eksempel ved bruk av nøkkelord, nøkkelsetninger, tankekart og andre strategier</w:t>
            </w:r>
          </w:p>
          <w:p w14:paraId="38AE2C2F" w14:textId="77777777" w:rsidR="00710B1D" w:rsidRPr="001D08F7" w:rsidRDefault="00710B1D" w:rsidP="001A307F">
            <w:pPr>
              <w:pStyle w:val="Listeavsnitt"/>
              <w:numPr>
                <w:ilvl w:val="0"/>
                <w:numId w:val="32"/>
              </w:numPr>
              <w:autoSpaceDE w:val="0"/>
              <w:autoSpaceDN w:val="0"/>
              <w:adjustRightInd w:val="0"/>
              <w:spacing w:after="0"/>
              <w:rPr>
                <w:color w:val="auto"/>
              </w:rPr>
            </w:pPr>
            <w:r w:rsidRPr="001D08F7">
              <w:rPr>
                <w:color w:val="auto"/>
              </w:rPr>
              <w:t>gjenskape teksten og gjøre ny kunnskap om til sin egen, for eksempel ved muntlige presentasjoner, skriftlige presentasjoner og estetiske uttrykksformer</w:t>
            </w:r>
          </w:p>
          <w:p w14:paraId="0CE1E890" w14:textId="77777777" w:rsidR="00710B1D" w:rsidRPr="001D08F7" w:rsidRDefault="00710B1D" w:rsidP="001A307F">
            <w:pPr>
              <w:pStyle w:val="Listeavsnitt"/>
              <w:numPr>
                <w:ilvl w:val="0"/>
                <w:numId w:val="32"/>
              </w:numPr>
              <w:autoSpaceDE w:val="0"/>
              <w:autoSpaceDN w:val="0"/>
              <w:adjustRightInd w:val="0"/>
              <w:spacing w:after="0"/>
              <w:rPr>
                <w:color w:val="auto"/>
              </w:rPr>
            </w:pPr>
            <w:r w:rsidRPr="001D08F7">
              <w:rPr>
                <w:color w:val="auto"/>
              </w:rPr>
              <w:t>gjenkjenne og reflektere over tekstens innhold og form for eksempel ved å se på formmessige, strukturelle og språklige virkemidler</w:t>
            </w:r>
          </w:p>
          <w:p w14:paraId="51A38C7E" w14:textId="77777777" w:rsidR="00710B1D" w:rsidRPr="001D08F7" w:rsidRDefault="00710B1D" w:rsidP="00710B1D">
            <w:pPr>
              <w:autoSpaceDE w:val="0"/>
              <w:autoSpaceDN w:val="0"/>
              <w:adjustRightInd w:val="0"/>
              <w:spacing w:after="0"/>
            </w:pPr>
          </w:p>
          <w:p w14:paraId="0A518FC0" w14:textId="77777777" w:rsidR="00710B1D" w:rsidRPr="001D08F7" w:rsidRDefault="00710B1D" w:rsidP="00710B1D">
            <w:pPr>
              <w:autoSpaceDE w:val="0"/>
              <w:autoSpaceDN w:val="0"/>
              <w:adjustRightInd w:val="0"/>
              <w:spacing w:after="0"/>
              <w:rPr>
                <w:b/>
                <w:bCs/>
              </w:rPr>
            </w:pPr>
            <w:r w:rsidRPr="001D08F7">
              <w:rPr>
                <w:b/>
                <w:bCs/>
              </w:rPr>
              <w:t>METAKOGNISJON – bevissthet om egen læring</w:t>
            </w:r>
          </w:p>
          <w:p w14:paraId="76046149" w14:textId="77777777" w:rsidR="00710B1D" w:rsidRPr="00631EE2" w:rsidRDefault="00710B1D" w:rsidP="00710B1D">
            <w:pPr>
              <w:autoSpaceDE w:val="0"/>
              <w:autoSpaceDN w:val="0"/>
              <w:adjustRightInd w:val="0"/>
              <w:spacing w:after="0"/>
              <w:rPr>
                <w:sz w:val="22"/>
                <w:szCs w:val="22"/>
              </w:rPr>
            </w:pPr>
            <w:r w:rsidRPr="00631EE2">
              <w:rPr>
                <w:sz w:val="22"/>
                <w:szCs w:val="22"/>
              </w:rPr>
              <w:t>Elevene skal:</w:t>
            </w:r>
          </w:p>
          <w:p w14:paraId="211511A0" w14:textId="77777777" w:rsidR="00710B1D" w:rsidRPr="00631EE2" w:rsidRDefault="00710B1D" w:rsidP="001A307F">
            <w:pPr>
              <w:pStyle w:val="Listeavsnitt"/>
              <w:numPr>
                <w:ilvl w:val="0"/>
                <w:numId w:val="32"/>
              </w:numPr>
              <w:autoSpaceDE w:val="0"/>
              <w:autoSpaceDN w:val="0"/>
              <w:adjustRightInd w:val="0"/>
              <w:spacing w:after="0"/>
              <w:rPr>
                <w:color w:val="auto"/>
                <w:sz w:val="22"/>
                <w:szCs w:val="22"/>
              </w:rPr>
            </w:pPr>
            <w:r w:rsidRPr="00631EE2">
              <w:rPr>
                <w:color w:val="auto"/>
                <w:sz w:val="22"/>
                <w:szCs w:val="22"/>
              </w:rPr>
              <w:t>daglig jobbe med strategier som kan hjelpe dem når de står fast eller ikke forstår</w:t>
            </w:r>
          </w:p>
          <w:p w14:paraId="4051F460" w14:textId="77777777" w:rsidR="00710B1D" w:rsidRPr="00631EE2" w:rsidRDefault="00710B1D" w:rsidP="001A307F">
            <w:pPr>
              <w:pStyle w:val="Listeavsnitt"/>
              <w:numPr>
                <w:ilvl w:val="0"/>
                <w:numId w:val="32"/>
              </w:numPr>
              <w:autoSpaceDE w:val="0"/>
              <w:autoSpaceDN w:val="0"/>
              <w:adjustRightInd w:val="0"/>
              <w:spacing w:after="0"/>
              <w:rPr>
                <w:color w:val="auto"/>
                <w:sz w:val="22"/>
                <w:szCs w:val="22"/>
              </w:rPr>
            </w:pPr>
            <w:r w:rsidRPr="00631EE2">
              <w:rPr>
                <w:color w:val="auto"/>
                <w:sz w:val="22"/>
                <w:szCs w:val="22"/>
              </w:rPr>
              <w:t>daglig reflektere over egen forståelse og læring</w:t>
            </w:r>
          </w:p>
          <w:p w14:paraId="2318EB22" w14:textId="77777777" w:rsidR="00710B1D" w:rsidRPr="00631EE2" w:rsidRDefault="00710B1D" w:rsidP="001A307F">
            <w:pPr>
              <w:pStyle w:val="Listeavsnitt"/>
              <w:numPr>
                <w:ilvl w:val="0"/>
                <w:numId w:val="32"/>
              </w:numPr>
              <w:autoSpaceDE w:val="0"/>
              <w:autoSpaceDN w:val="0"/>
              <w:adjustRightInd w:val="0"/>
              <w:spacing w:after="0"/>
              <w:rPr>
                <w:color w:val="auto"/>
                <w:sz w:val="22"/>
                <w:szCs w:val="22"/>
              </w:rPr>
            </w:pPr>
            <w:r w:rsidRPr="00631EE2">
              <w:rPr>
                <w:color w:val="auto"/>
                <w:sz w:val="22"/>
                <w:szCs w:val="22"/>
              </w:rPr>
              <w:t>jevnlig samtale om å bli bevisste på hvordan de lærer ved å stille spørsmål som:</w:t>
            </w:r>
          </w:p>
          <w:p w14:paraId="0E012C2E" w14:textId="77777777" w:rsidR="00710B1D" w:rsidRPr="00631EE2" w:rsidRDefault="00710B1D" w:rsidP="001A307F">
            <w:pPr>
              <w:pStyle w:val="Listeavsnitt"/>
              <w:numPr>
                <w:ilvl w:val="0"/>
                <w:numId w:val="33"/>
              </w:numPr>
              <w:autoSpaceDE w:val="0"/>
              <w:autoSpaceDN w:val="0"/>
              <w:adjustRightInd w:val="0"/>
              <w:spacing w:after="0"/>
              <w:rPr>
                <w:color w:val="auto"/>
                <w:sz w:val="22"/>
                <w:szCs w:val="22"/>
              </w:rPr>
            </w:pPr>
            <w:r w:rsidRPr="00631EE2">
              <w:rPr>
                <w:color w:val="auto"/>
                <w:sz w:val="22"/>
                <w:szCs w:val="22"/>
              </w:rPr>
              <w:t>hva har jeg lært?</w:t>
            </w:r>
          </w:p>
          <w:p w14:paraId="5E08965C" w14:textId="77777777" w:rsidR="00710B1D" w:rsidRPr="00631EE2" w:rsidRDefault="00710B1D" w:rsidP="001A307F">
            <w:pPr>
              <w:pStyle w:val="Listeavsnitt"/>
              <w:numPr>
                <w:ilvl w:val="0"/>
                <w:numId w:val="33"/>
              </w:numPr>
              <w:autoSpaceDE w:val="0"/>
              <w:autoSpaceDN w:val="0"/>
              <w:adjustRightInd w:val="0"/>
              <w:spacing w:after="0"/>
              <w:rPr>
                <w:color w:val="auto"/>
                <w:sz w:val="22"/>
                <w:szCs w:val="22"/>
              </w:rPr>
            </w:pPr>
            <w:r w:rsidRPr="00631EE2">
              <w:rPr>
                <w:color w:val="auto"/>
                <w:sz w:val="22"/>
                <w:szCs w:val="22"/>
              </w:rPr>
              <w:t>har jeg lært det jeg skal?</w:t>
            </w:r>
          </w:p>
          <w:p w14:paraId="0A7D235D" w14:textId="77777777" w:rsidR="00710B1D" w:rsidRPr="00631EE2" w:rsidRDefault="00710B1D" w:rsidP="001A307F">
            <w:pPr>
              <w:pStyle w:val="Listeavsnitt"/>
              <w:numPr>
                <w:ilvl w:val="0"/>
                <w:numId w:val="33"/>
              </w:numPr>
              <w:autoSpaceDE w:val="0"/>
              <w:autoSpaceDN w:val="0"/>
              <w:adjustRightInd w:val="0"/>
              <w:spacing w:after="0"/>
              <w:rPr>
                <w:color w:val="auto"/>
                <w:sz w:val="22"/>
                <w:szCs w:val="22"/>
              </w:rPr>
            </w:pPr>
            <w:r w:rsidRPr="00631EE2">
              <w:rPr>
                <w:color w:val="auto"/>
                <w:sz w:val="22"/>
                <w:szCs w:val="22"/>
              </w:rPr>
              <w:t>hvordan har jeg arbeidet?</w:t>
            </w:r>
          </w:p>
          <w:p w14:paraId="7DC25563" w14:textId="77777777" w:rsidR="00710B1D" w:rsidRPr="00631EE2" w:rsidRDefault="00710B1D" w:rsidP="001A307F">
            <w:pPr>
              <w:pStyle w:val="Listeavsnitt"/>
              <w:numPr>
                <w:ilvl w:val="0"/>
                <w:numId w:val="33"/>
              </w:numPr>
              <w:autoSpaceDE w:val="0"/>
              <w:autoSpaceDN w:val="0"/>
              <w:adjustRightInd w:val="0"/>
              <w:spacing w:after="0"/>
              <w:rPr>
                <w:color w:val="auto"/>
                <w:sz w:val="22"/>
                <w:szCs w:val="22"/>
              </w:rPr>
            </w:pPr>
            <w:r w:rsidRPr="00631EE2">
              <w:rPr>
                <w:color w:val="auto"/>
                <w:sz w:val="22"/>
                <w:szCs w:val="22"/>
              </w:rPr>
              <w:t>ville jeg kunne lære mer ved å arbeide på en annen måte?</w:t>
            </w:r>
          </w:p>
          <w:p w14:paraId="2352B66C" w14:textId="77777777" w:rsidR="00710B1D" w:rsidRPr="00631EE2" w:rsidRDefault="00710B1D" w:rsidP="001A307F">
            <w:pPr>
              <w:pStyle w:val="Listeavsnitt"/>
              <w:numPr>
                <w:ilvl w:val="0"/>
                <w:numId w:val="33"/>
              </w:numPr>
              <w:autoSpaceDE w:val="0"/>
              <w:autoSpaceDN w:val="0"/>
              <w:adjustRightInd w:val="0"/>
              <w:spacing w:after="0"/>
              <w:rPr>
                <w:color w:val="auto"/>
                <w:sz w:val="22"/>
                <w:szCs w:val="22"/>
              </w:rPr>
            </w:pPr>
            <w:r w:rsidRPr="00631EE2">
              <w:rPr>
                <w:color w:val="auto"/>
                <w:sz w:val="22"/>
                <w:szCs w:val="22"/>
              </w:rPr>
              <w:t>hva er det lurt at jeg gjør for å forstå dette?</w:t>
            </w:r>
          </w:p>
          <w:p w14:paraId="372CFFA9" w14:textId="77777777" w:rsidR="00710B1D" w:rsidRPr="00631EE2" w:rsidRDefault="00710B1D" w:rsidP="00710B1D">
            <w:pPr>
              <w:autoSpaceDE w:val="0"/>
              <w:autoSpaceDN w:val="0"/>
              <w:adjustRightInd w:val="0"/>
              <w:spacing w:after="0"/>
              <w:rPr>
                <w:sz w:val="22"/>
                <w:szCs w:val="22"/>
              </w:rPr>
            </w:pPr>
          </w:p>
          <w:p w14:paraId="5458D999" w14:textId="77777777" w:rsidR="00710B1D" w:rsidRPr="00631EE2" w:rsidRDefault="00710B1D" w:rsidP="00710B1D">
            <w:pPr>
              <w:autoSpaceDE w:val="0"/>
              <w:autoSpaceDN w:val="0"/>
              <w:adjustRightInd w:val="0"/>
              <w:spacing w:after="0"/>
              <w:rPr>
                <w:sz w:val="22"/>
                <w:szCs w:val="22"/>
              </w:rPr>
            </w:pPr>
          </w:p>
          <w:p w14:paraId="6FA0AF4D" w14:textId="77777777" w:rsidR="00710B1D" w:rsidRPr="00E1383E" w:rsidRDefault="00710B1D" w:rsidP="00710B1D">
            <w:pPr>
              <w:autoSpaceDE w:val="0"/>
              <w:autoSpaceDN w:val="0"/>
              <w:adjustRightInd w:val="0"/>
              <w:spacing w:after="0"/>
            </w:pPr>
            <w:r w:rsidRPr="00631EE2">
              <w:rPr>
                <w:sz w:val="22"/>
                <w:szCs w:val="22"/>
              </w:rPr>
              <w:t>Se veiledet lesing og veiledet skriving</w:t>
            </w:r>
          </w:p>
        </w:tc>
      </w:tr>
    </w:tbl>
    <w:p w14:paraId="6C4F5644" w14:textId="77777777" w:rsidR="00710B1D" w:rsidRDefault="00710B1D" w:rsidP="00BB4C20">
      <w:pPr>
        <w:pStyle w:val="Overskrift2"/>
        <w:numPr>
          <w:ilvl w:val="0"/>
          <w:numId w:val="67"/>
        </w:numPr>
      </w:pPr>
      <w:bookmarkStart w:id="48" w:name="_Toc459712245"/>
      <w:bookmarkStart w:id="49" w:name="_Toc13207143"/>
      <w:r>
        <w:t>N</w:t>
      </w:r>
      <w:r w:rsidR="00631EE2">
        <w:t>år lesing og skriving er vanskelig</w:t>
      </w:r>
      <w:bookmarkEnd w:id="48"/>
      <w:bookmarkEnd w:id="49"/>
      <w:r w:rsidR="00631EE2">
        <w:t xml:space="preserve"> </w:t>
      </w:r>
    </w:p>
    <w:p w14:paraId="3AAD5C8D" w14:textId="77777777" w:rsidR="00710B1D" w:rsidRDefault="00710B1D" w:rsidP="00710B1D"/>
    <w:p w14:paraId="27C462B8" w14:textId="77777777" w:rsidR="00710B1D" w:rsidRDefault="00710B1D" w:rsidP="00710B1D"/>
    <w:p w14:paraId="340BE9FC" w14:textId="77777777" w:rsidR="00710B1D" w:rsidRDefault="00710B1D" w:rsidP="00710B1D"/>
    <w:p w14:paraId="481C4AC7" w14:textId="77777777" w:rsidR="00710B1D" w:rsidRPr="00D70ACA" w:rsidRDefault="00710B1D" w:rsidP="00710B1D">
      <w:pPr>
        <w:shd w:val="clear" w:color="auto" w:fill="FABF8F" w:themeFill="accent6" w:themeFillTint="99"/>
        <w:rPr>
          <w:rFonts w:ascii="Lucida Calligraphy" w:hAnsi="Lucida Calligraphy"/>
        </w:rPr>
      </w:pPr>
      <w:r w:rsidRPr="00D70ACA">
        <w:rPr>
          <w:rFonts w:ascii="Lucida Calligraphy" w:hAnsi="Lucida Calligraphy"/>
        </w:rPr>
        <w:t xml:space="preserve">Motivasjon handler om </w:t>
      </w:r>
      <w:r w:rsidRPr="00D70ACA">
        <w:rPr>
          <w:rFonts w:ascii="Lucida Calligraphy" w:hAnsi="Lucida Calligraphy"/>
          <w:b/>
          <w:bCs/>
        </w:rPr>
        <w:t xml:space="preserve">mestring </w:t>
      </w:r>
      <w:r w:rsidRPr="00D70ACA">
        <w:rPr>
          <w:rFonts w:ascii="Lucida Calligraphy" w:hAnsi="Lucida Calligraphy"/>
        </w:rPr>
        <w:t xml:space="preserve">og bekreftelse på at vi faktisk kan noe. </w:t>
      </w:r>
      <w:r w:rsidRPr="00D70ACA">
        <w:rPr>
          <w:rFonts w:ascii="Lucida Calligraphy" w:hAnsi="Lucida Calligraphy"/>
          <w:b/>
          <w:bCs/>
        </w:rPr>
        <w:t xml:space="preserve">Læringsstrategier </w:t>
      </w:r>
      <w:r w:rsidRPr="00D70ACA">
        <w:rPr>
          <w:rFonts w:ascii="Lucida Calligraphy" w:hAnsi="Lucida Calligraphy"/>
        </w:rPr>
        <w:t xml:space="preserve">er et viktig verktøy for å lære seg å lære og en god ramme under elevenes arbeid. De fleste elever trenger </w:t>
      </w:r>
      <w:r w:rsidRPr="00D70ACA">
        <w:rPr>
          <w:rFonts w:ascii="Lucida Calligraphy" w:hAnsi="Lucida Calligraphy"/>
          <w:b/>
          <w:bCs/>
        </w:rPr>
        <w:t xml:space="preserve">veiledning </w:t>
      </w:r>
      <w:r w:rsidRPr="00D70ACA">
        <w:rPr>
          <w:rFonts w:ascii="Lucida Calligraphy" w:hAnsi="Lucida Calligraphy"/>
        </w:rPr>
        <w:t xml:space="preserve">og tett </w:t>
      </w:r>
      <w:r w:rsidRPr="00D70ACA">
        <w:rPr>
          <w:rFonts w:ascii="Lucida Calligraphy" w:hAnsi="Lucida Calligraphy"/>
          <w:b/>
          <w:bCs/>
        </w:rPr>
        <w:t xml:space="preserve">oppfølging underveis </w:t>
      </w:r>
      <w:r w:rsidRPr="00D70ACA">
        <w:rPr>
          <w:rFonts w:ascii="Lucida Calligraphy" w:hAnsi="Lucida Calligraphy"/>
        </w:rPr>
        <w:t>i alle deler av en læringsprosess.</w:t>
      </w:r>
    </w:p>
    <w:p w14:paraId="006D9328" w14:textId="77777777" w:rsidR="00710B1D" w:rsidRDefault="00710B1D" w:rsidP="00710B1D"/>
    <w:p w14:paraId="06B3175D" w14:textId="77777777" w:rsidR="00710B1D" w:rsidRDefault="00710B1D" w:rsidP="00710B1D"/>
    <w:p w14:paraId="1F93F63F" w14:textId="77777777" w:rsidR="00710B1D" w:rsidRDefault="00710B1D" w:rsidP="00710B1D"/>
    <w:p w14:paraId="0A5A9B5B" w14:textId="77777777" w:rsidR="00710B1D" w:rsidRDefault="00710B1D" w:rsidP="00710B1D"/>
    <w:p w14:paraId="5106A053" w14:textId="77777777" w:rsidR="00710B1D" w:rsidRDefault="00710B1D" w:rsidP="00710B1D">
      <w:pPr>
        <w:jc w:val="center"/>
      </w:pPr>
      <w:r>
        <w:rPr>
          <w:noProof/>
        </w:rPr>
        <w:drawing>
          <wp:inline distT="0" distB="0" distL="0" distR="0" wp14:anchorId="5B45B9DD" wp14:editId="1CF8331F">
            <wp:extent cx="4335145" cy="2889885"/>
            <wp:effectExtent l="0" t="0" r="8255" b="5715"/>
            <wp:docPr id="308" name="Bilde 308" descr="http://framtida.no/uploads/article/.thumbs/preview_COLOURBOX1241292_810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ramtida.no/uploads/article/.thumbs/preview_COLOURBOX1241292_810d1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35145" cy="2889885"/>
                    </a:xfrm>
                    <a:prstGeom prst="rect">
                      <a:avLst/>
                    </a:prstGeom>
                    <a:noFill/>
                    <a:ln>
                      <a:noFill/>
                    </a:ln>
                  </pic:spPr>
                </pic:pic>
              </a:graphicData>
            </a:graphic>
          </wp:inline>
        </w:drawing>
      </w:r>
    </w:p>
    <w:p w14:paraId="0641836F" w14:textId="77777777" w:rsidR="00710B1D" w:rsidRDefault="00710B1D" w:rsidP="00710B1D">
      <w:pPr>
        <w:rPr>
          <w:b/>
        </w:rPr>
      </w:pPr>
    </w:p>
    <w:p w14:paraId="1A5BEB14" w14:textId="77777777" w:rsidR="00710B1D" w:rsidRDefault="00710B1D" w:rsidP="00710B1D">
      <w:pPr>
        <w:rPr>
          <w:b/>
        </w:rPr>
      </w:pPr>
    </w:p>
    <w:p w14:paraId="5356291E" w14:textId="77777777" w:rsidR="00631EE2" w:rsidRDefault="00631EE2" w:rsidP="00710B1D">
      <w:pPr>
        <w:rPr>
          <w:b/>
        </w:rPr>
      </w:pPr>
    </w:p>
    <w:p w14:paraId="2B744F59" w14:textId="77777777" w:rsidR="00631EE2" w:rsidRDefault="00631EE2" w:rsidP="00710B1D">
      <w:pPr>
        <w:rPr>
          <w:b/>
        </w:rPr>
      </w:pPr>
    </w:p>
    <w:p w14:paraId="2814CEF1" w14:textId="77777777" w:rsidR="00631EE2" w:rsidRDefault="00631EE2" w:rsidP="00710B1D">
      <w:pPr>
        <w:rPr>
          <w:b/>
        </w:rPr>
      </w:pPr>
    </w:p>
    <w:p w14:paraId="4153C393" w14:textId="77777777" w:rsidR="00631EE2" w:rsidRDefault="00631EE2" w:rsidP="00710B1D">
      <w:pPr>
        <w:rPr>
          <w:b/>
        </w:rPr>
      </w:pPr>
    </w:p>
    <w:p w14:paraId="4582B7F1" w14:textId="77777777" w:rsidR="00631EE2" w:rsidRDefault="00631EE2" w:rsidP="00710B1D">
      <w:pPr>
        <w:rPr>
          <w:b/>
        </w:rPr>
      </w:pPr>
    </w:p>
    <w:p w14:paraId="42D774B6" w14:textId="77777777" w:rsidR="00710B1D" w:rsidRPr="00D0164A" w:rsidRDefault="00710B1D" w:rsidP="00710B1D">
      <w:pPr>
        <w:rPr>
          <w:b/>
        </w:rPr>
      </w:pPr>
      <w:r>
        <w:rPr>
          <w:b/>
        </w:rPr>
        <w:t>NÅR LESING OG SKRIVING ER VANSKELIG</w:t>
      </w:r>
    </w:p>
    <w:p w14:paraId="5EA553FD" w14:textId="77777777" w:rsidR="00710B1D" w:rsidRDefault="00710B1D" w:rsidP="00710B1D">
      <w:pPr>
        <w:pStyle w:val="Overskrift3"/>
        <w:spacing w:after="240"/>
        <w:jc w:val="left"/>
        <w:rPr>
          <w:rFonts w:eastAsia="Times New Roman"/>
        </w:rPr>
      </w:pPr>
      <w:bookmarkStart w:id="50" w:name="_Toc459712246"/>
      <w:bookmarkStart w:id="51" w:name="_Toc13207144"/>
      <w:r w:rsidRPr="00166596">
        <w:t xml:space="preserve">5.1. </w:t>
      </w:r>
      <w:r>
        <w:rPr>
          <w:rFonts w:eastAsia="Times New Roman"/>
        </w:rPr>
        <w:t xml:space="preserve">Hvilke </w:t>
      </w:r>
      <w:r w:rsidRPr="00166596">
        <w:rPr>
          <w:rFonts w:eastAsia="Times New Roman"/>
        </w:rPr>
        <w:t>utfordringer elever som st</w:t>
      </w:r>
      <w:r>
        <w:rPr>
          <w:rFonts w:eastAsia="Times New Roman"/>
        </w:rPr>
        <w:t>rever med lesing og skriving kan ha:</w:t>
      </w:r>
      <w:bookmarkEnd w:id="50"/>
      <w:bookmarkEnd w:id="51"/>
    </w:p>
    <w:p w14:paraId="07940401" w14:textId="77777777" w:rsidR="00710B1D" w:rsidRPr="004D2F0F" w:rsidRDefault="00710B1D" w:rsidP="00710B1D">
      <w:r w:rsidRPr="004D2F0F">
        <w:rPr>
          <w:b/>
          <w:bCs/>
        </w:rPr>
        <w:t xml:space="preserve">I forhold til forventet leseferdighet kan elevene ha problemer med å </w:t>
      </w:r>
    </w:p>
    <w:p w14:paraId="546A4DD7" w14:textId="77777777" w:rsidR="00710B1D" w:rsidRPr="00631EE2" w:rsidRDefault="00710B1D" w:rsidP="001A307F">
      <w:pPr>
        <w:pStyle w:val="Listeavsnitt"/>
        <w:numPr>
          <w:ilvl w:val="0"/>
          <w:numId w:val="40"/>
        </w:numPr>
        <w:rPr>
          <w:color w:val="auto"/>
          <w:sz w:val="22"/>
          <w:szCs w:val="22"/>
        </w:rPr>
      </w:pPr>
      <w:r w:rsidRPr="00631EE2">
        <w:rPr>
          <w:color w:val="auto"/>
          <w:sz w:val="22"/>
          <w:szCs w:val="22"/>
        </w:rPr>
        <w:t xml:space="preserve">forstå det de leser </w:t>
      </w:r>
    </w:p>
    <w:p w14:paraId="0D3902C8" w14:textId="77777777" w:rsidR="00710B1D" w:rsidRPr="00631EE2" w:rsidRDefault="00710B1D" w:rsidP="001A307F">
      <w:pPr>
        <w:pStyle w:val="Listeavsnitt"/>
        <w:numPr>
          <w:ilvl w:val="0"/>
          <w:numId w:val="40"/>
        </w:numPr>
        <w:rPr>
          <w:color w:val="auto"/>
          <w:sz w:val="22"/>
          <w:szCs w:val="22"/>
        </w:rPr>
      </w:pPr>
      <w:r w:rsidRPr="00631EE2">
        <w:rPr>
          <w:color w:val="auto"/>
          <w:sz w:val="22"/>
          <w:szCs w:val="22"/>
        </w:rPr>
        <w:t xml:space="preserve">gjenfortelle </w:t>
      </w:r>
    </w:p>
    <w:p w14:paraId="5F2C65AE" w14:textId="77777777" w:rsidR="00710B1D" w:rsidRPr="00631EE2" w:rsidRDefault="00710B1D" w:rsidP="001A307F">
      <w:pPr>
        <w:pStyle w:val="Listeavsnitt"/>
        <w:numPr>
          <w:ilvl w:val="0"/>
          <w:numId w:val="40"/>
        </w:numPr>
        <w:rPr>
          <w:color w:val="auto"/>
          <w:sz w:val="22"/>
          <w:szCs w:val="22"/>
        </w:rPr>
      </w:pPr>
      <w:r w:rsidRPr="00631EE2">
        <w:rPr>
          <w:color w:val="auto"/>
          <w:sz w:val="22"/>
          <w:szCs w:val="22"/>
        </w:rPr>
        <w:t xml:space="preserve">lokalisere informasjon og å forkaste irrelevant informasjon (fagbøker) </w:t>
      </w:r>
    </w:p>
    <w:p w14:paraId="4545B8CD" w14:textId="77777777" w:rsidR="00710B1D" w:rsidRPr="00631EE2" w:rsidRDefault="00710B1D" w:rsidP="001A307F">
      <w:pPr>
        <w:pStyle w:val="Listeavsnitt"/>
        <w:numPr>
          <w:ilvl w:val="0"/>
          <w:numId w:val="40"/>
        </w:numPr>
        <w:rPr>
          <w:color w:val="auto"/>
          <w:sz w:val="22"/>
          <w:szCs w:val="22"/>
        </w:rPr>
      </w:pPr>
      <w:r w:rsidRPr="00631EE2">
        <w:rPr>
          <w:color w:val="auto"/>
          <w:sz w:val="22"/>
          <w:szCs w:val="22"/>
        </w:rPr>
        <w:t xml:space="preserve">forstå skjemaer, tekststykker i matematikk og instrukser i flere ledd </w:t>
      </w:r>
    </w:p>
    <w:p w14:paraId="1ECF5C3A" w14:textId="77777777" w:rsidR="00710B1D" w:rsidRPr="00631EE2" w:rsidRDefault="00710B1D" w:rsidP="001A307F">
      <w:pPr>
        <w:pStyle w:val="Listeavsnitt"/>
        <w:numPr>
          <w:ilvl w:val="0"/>
          <w:numId w:val="40"/>
        </w:numPr>
        <w:rPr>
          <w:color w:val="auto"/>
          <w:sz w:val="22"/>
          <w:szCs w:val="22"/>
        </w:rPr>
      </w:pPr>
      <w:r w:rsidRPr="00631EE2">
        <w:rPr>
          <w:color w:val="auto"/>
          <w:sz w:val="22"/>
          <w:szCs w:val="22"/>
        </w:rPr>
        <w:t xml:space="preserve">lese tekst på tv </w:t>
      </w:r>
    </w:p>
    <w:p w14:paraId="1411E90D" w14:textId="77777777" w:rsidR="00710B1D" w:rsidRPr="004D2F0F" w:rsidRDefault="00710B1D" w:rsidP="00710B1D">
      <w:pPr>
        <w:rPr>
          <w:b/>
        </w:rPr>
      </w:pPr>
      <w:r w:rsidRPr="004D2F0F">
        <w:rPr>
          <w:b/>
        </w:rPr>
        <w:t xml:space="preserve">Leseutviklingen hos eleven kan vise at </w:t>
      </w:r>
    </w:p>
    <w:p w14:paraId="0E26523F" w14:textId="77777777" w:rsidR="00710B1D" w:rsidRPr="00631EE2" w:rsidRDefault="00710B1D" w:rsidP="001A307F">
      <w:pPr>
        <w:pStyle w:val="Listeavsnitt"/>
        <w:numPr>
          <w:ilvl w:val="0"/>
          <w:numId w:val="38"/>
        </w:numPr>
        <w:rPr>
          <w:color w:val="auto"/>
          <w:sz w:val="22"/>
          <w:szCs w:val="22"/>
        </w:rPr>
      </w:pPr>
      <w:r w:rsidRPr="00631EE2">
        <w:rPr>
          <w:color w:val="auto"/>
          <w:sz w:val="22"/>
          <w:szCs w:val="22"/>
        </w:rPr>
        <w:t xml:space="preserve">avkoding fortsatt krever energi </w:t>
      </w:r>
    </w:p>
    <w:p w14:paraId="6F2DE90A" w14:textId="77777777" w:rsidR="00710B1D" w:rsidRPr="00631EE2" w:rsidRDefault="00710B1D" w:rsidP="001A307F">
      <w:pPr>
        <w:pStyle w:val="Listeavsnitt"/>
        <w:numPr>
          <w:ilvl w:val="0"/>
          <w:numId w:val="38"/>
        </w:numPr>
        <w:rPr>
          <w:color w:val="auto"/>
          <w:sz w:val="22"/>
          <w:szCs w:val="22"/>
        </w:rPr>
      </w:pPr>
      <w:r w:rsidRPr="00631EE2">
        <w:rPr>
          <w:color w:val="auto"/>
          <w:sz w:val="22"/>
          <w:szCs w:val="22"/>
        </w:rPr>
        <w:t xml:space="preserve">eleven leser med stemme når det er stillelesing </w:t>
      </w:r>
    </w:p>
    <w:p w14:paraId="4F5220A3" w14:textId="77777777" w:rsidR="00710B1D" w:rsidRPr="00631EE2" w:rsidRDefault="00710B1D" w:rsidP="001A307F">
      <w:pPr>
        <w:pStyle w:val="Listeavsnitt"/>
        <w:numPr>
          <w:ilvl w:val="0"/>
          <w:numId w:val="38"/>
        </w:numPr>
        <w:rPr>
          <w:color w:val="auto"/>
          <w:sz w:val="22"/>
          <w:szCs w:val="22"/>
        </w:rPr>
      </w:pPr>
      <w:r w:rsidRPr="00631EE2">
        <w:rPr>
          <w:color w:val="auto"/>
          <w:sz w:val="22"/>
          <w:szCs w:val="22"/>
        </w:rPr>
        <w:t xml:space="preserve">eleven leser med fingeren og leppebevegelser </w:t>
      </w:r>
    </w:p>
    <w:p w14:paraId="1CBAFEBC" w14:textId="77777777" w:rsidR="00710B1D" w:rsidRPr="00631EE2" w:rsidRDefault="00710B1D" w:rsidP="001A307F">
      <w:pPr>
        <w:pStyle w:val="Listeavsnitt"/>
        <w:numPr>
          <w:ilvl w:val="0"/>
          <w:numId w:val="38"/>
        </w:numPr>
        <w:rPr>
          <w:color w:val="auto"/>
          <w:sz w:val="22"/>
          <w:szCs w:val="22"/>
        </w:rPr>
      </w:pPr>
      <w:r w:rsidRPr="00631EE2">
        <w:rPr>
          <w:color w:val="auto"/>
          <w:sz w:val="22"/>
          <w:szCs w:val="22"/>
        </w:rPr>
        <w:t xml:space="preserve">eleven tar sjeldent pauser ved punktum </w:t>
      </w:r>
    </w:p>
    <w:p w14:paraId="4CCB2CE4" w14:textId="77777777" w:rsidR="00710B1D" w:rsidRPr="00631EE2" w:rsidRDefault="00710B1D" w:rsidP="001A307F">
      <w:pPr>
        <w:pStyle w:val="Listeavsnitt"/>
        <w:numPr>
          <w:ilvl w:val="0"/>
          <w:numId w:val="38"/>
        </w:numPr>
        <w:rPr>
          <w:color w:val="auto"/>
          <w:sz w:val="22"/>
          <w:szCs w:val="22"/>
        </w:rPr>
      </w:pPr>
      <w:r w:rsidRPr="00631EE2">
        <w:rPr>
          <w:color w:val="auto"/>
          <w:sz w:val="22"/>
          <w:szCs w:val="22"/>
        </w:rPr>
        <w:t xml:space="preserve">eleven mestrer tekster med stor skrift med luft rundt </w:t>
      </w:r>
    </w:p>
    <w:p w14:paraId="29860251" w14:textId="77777777" w:rsidR="00710B1D" w:rsidRPr="004D2F0F" w:rsidRDefault="00710B1D" w:rsidP="00710B1D">
      <w:r w:rsidRPr="004D2F0F">
        <w:rPr>
          <w:b/>
          <w:bCs/>
        </w:rPr>
        <w:t>Særtrekk ved avkodingsvansker som kan observeres</w:t>
      </w:r>
    </w:p>
    <w:p w14:paraId="1513AEF3" w14:textId="77777777" w:rsidR="00710B1D" w:rsidRPr="00631EE2" w:rsidRDefault="00710B1D" w:rsidP="001A307F">
      <w:pPr>
        <w:pStyle w:val="Listeavsnitt"/>
        <w:numPr>
          <w:ilvl w:val="0"/>
          <w:numId w:val="38"/>
        </w:numPr>
        <w:rPr>
          <w:color w:val="auto"/>
          <w:sz w:val="22"/>
          <w:szCs w:val="22"/>
        </w:rPr>
      </w:pPr>
      <w:r w:rsidRPr="00631EE2">
        <w:rPr>
          <w:color w:val="auto"/>
          <w:sz w:val="22"/>
          <w:szCs w:val="22"/>
        </w:rPr>
        <w:t xml:space="preserve">unaturlig tempo </w:t>
      </w:r>
    </w:p>
    <w:p w14:paraId="2F2B6BBB" w14:textId="77777777" w:rsidR="00710B1D" w:rsidRPr="00631EE2" w:rsidRDefault="00710B1D" w:rsidP="001A307F">
      <w:pPr>
        <w:pStyle w:val="Listeavsnitt"/>
        <w:numPr>
          <w:ilvl w:val="0"/>
          <w:numId w:val="38"/>
        </w:numPr>
        <w:rPr>
          <w:color w:val="auto"/>
          <w:sz w:val="22"/>
          <w:szCs w:val="22"/>
        </w:rPr>
      </w:pPr>
      <w:r w:rsidRPr="00631EE2">
        <w:rPr>
          <w:color w:val="auto"/>
          <w:sz w:val="22"/>
          <w:szCs w:val="22"/>
        </w:rPr>
        <w:t xml:space="preserve">mangelfull leseflyt </w:t>
      </w:r>
    </w:p>
    <w:p w14:paraId="2FD0BB67" w14:textId="77777777" w:rsidR="00710B1D" w:rsidRPr="00631EE2" w:rsidRDefault="00710B1D" w:rsidP="001A307F">
      <w:pPr>
        <w:pStyle w:val="Listeavsnitt"/>
        <w:numPr>
          <w:ilvl w:val="0"/>
          <w:numId w:val="38"/>
        </w:numPr>
        <w:rPr>
          <w:color w:val="auto"/>
          <w:sz w:val="22"/>
          <w:szCs w:val="22"/>
        </w:rPr>
      </w:pPr>
      <w:r w:rsidRPr="00631EE2">
        <w:rPr>
          <w:color w:val="auto"/>
          <w:sz w:val="22"/>
          <w:szCs w:val="22"/>
        </w:rPr>
        <w:t xml:space="preserve">utydelig uttale </w:t>
      </w:r>
    </w:p>
    <w:p w14:paraId="75B2296B" w14:textId="77777777" w:rsidR="00710B1D" w:rsidRPr="00631EE2" w:rsidRDefault="00710B1D" w:rsidP="001A307F">
      <w:pPr>
        <w:pStyle w:val="Listeavsnitt"/>
        <w:numPr>
          <w:ilvl w:val="0"/>
          <w:numId w:val="38"/>
        </w:numPr>
        <w:rPr>
          <w:color w:val="auto"/>
          <w:sz w:val="22"/>
          <w:szCs w:val="22"/>
        </w:rPr>
      </w:pPr>
      <w:r w:rsidRPr="00631EE2">
        <w:rPr>
          <w:color w:val="auto"/>
          <w:sz w:val="22"/>
          <w:szCs w:val="22"/>
        </w:rPr>
        <w:t xml:space="preserve">lydrett uttale </w:t>
      </w:r>
    </w:p>
    <w:p w14:paraId="4EEBE741" w14:textId="77777777" w:rsidR="00710B1D" w:rsidRPr="00631EE2" w:rsidRDefault="00710B1D" w:rsidP="001A307F">
      <w:pPr>
        <w:pStyle w:val="Listeavsnitt"/>
        <w:numPr>
          <w:ilvl w:val="0"/>
          <w:numId w:val="38"/>
        </w:numPr>
        <w:rPr>
          <w:color w:val="auto"/>
          <w:sz w:val="22"/>
          <w:szCs w:val="22"/>
        </w:rPr>
      </w:pPr>
      <w:r w:rsidRPr="00631EE2">
        <w:rPr>
          <w:color w:val="auto"/>
          <w:sz w:val="22"/>
          <w:szCs w:val="22"/>
        </w:rPr>
        <w:t xml:space="preserve">hyppige gjettinger </w:t>
      </w:r>
    </w:p>
    <w:p w14:paraId="4B138C58" w14:textId="77777777" w:rsidR="00710B1D" w:rsidRPr="00631EE2" w:rsidRDefault="00710B1D" w:rsidP="001A307F">
      <w:pPr>
        <w:pStyle w:val="Listeavsnitt"/>
        <w:numPr>
          <w:ilvl w:val="0"/>
          <w:numId w:val="38"/>
        </w:numPr>
        <w:rPr>
          <w:color w:val="auto"/>
          <w:sz w:val="22"/>
          <w:szCs w:val="22"/>
        </w:rPr>
      </w:pPr>
      <w:r w:rsidRPr="00631EE2">
        <w:rPr>
          <w:color w:val="auto"/>
          <w:sz w:val="22"/>
          <w:szCs w:val="22"/>
        </w:rPr>
        <w:t xml:space="preserve">bytter om eller forveksler bokstaver </w:t>
      </w:r>
    </w:p>
    <w:p w14:paraId="47FBDCBE" w14:textId="77777777" w:rsidR="00710B1D" w:rsidRPr="00631EE2" w:rsidRDefault="00710B1D" w:rsidP="001A307F">
      <w:pPr>
        <w:pStyle w:val="Listeavsnitt"/>
        <w:numPr>
          <w:ilvl w:val="0"/>
          <w:numId w:val="38"/>
        </w:numPr>
        <w:rPr>
          <w:color w:val="auto"/>
          <w:sz w:val="22"/>
          <w:szCs w:val="22"/>
        </w:rPr>
      </w:pPr>
      <w:r w:rsidRPr="00631EE2">
        <w:rPr>
          <w:color w:val="auto"/>
          <w:sz w:val="22"/>
          <w:szCs w:val="22"/>
        </w:rPr>
        <w:t xml:space="preserve">utelater eller føyer til endelser/ småord </w:t>
      </w:r>
    </w:p>
    <w:p w14:paraId="24503786" w14:textId="77777777" w:rsidR="00710B1D" w:rsidRPr="00631EE2" w:rsidRDefault="00710B1D" w:rsidP="001A307F">
      <w:pPr>
        <w:pStyle w:val="Listeavsnitt"/>
        <w:numPr>
          <w:ilvl w:val="0"/>
          <w:numId w:val="38"/>
        </w:numPr>
        <w:rPr>
          <w:color w:val="auto"/>
          <w:sz w:val="22"/>
          <w:szCs w:val="22"/>
        </w:rPr>
      </w:pPr>
      <w:r w:rsidRPr="00631EE2">
        <w:rPr>
          <w:color w:val="auto"/>
          <w:sz w:val="22"/>
          <w:szCs w:val="22"/>
        </w:rPr>
        <w:t xml:space="preserve">vansker med enkel/ dobbel konsonant </w:t>
      </w:r>
    </w:p>
    <w:p w14:paraId="346EC2A2" w14:textId="77777777" w:rsidR="00710B1D" w:rsidRPr="00631EE2" w:rsidRDefault="00710B1D" w:rsidP="001A307F">
      <w:pPr>
        <w:pStyle w:val="Listeavsnitt"/>
        <w:numPr>
          <w:ilvl w:val="0"/>
          <w:numId w:val="38"/>
        </w:numPr>
        <w:rPr>
          <w:color w:val="auto"/>
          <w:sz w:val="22"/>
          <w:szCs w:val="22"/>
        </w:rPr>
      </w:pPr>
      <w:r w:rsidRPr="00631EE2">
        <w:rPr>
          <w:color w:val="auto"/>
          <w:sz w:val="22"/>
          <w:szCs w:val="22"/>
        </w:rPr>
        <w:t xml:space="preserve">”mister linjen” </w:t>
      </w:r>
    </w:p>
    <w:p w14:paraId="182D881C" w14:textId="77777777" w:rsidR="00710B1D" w:rsidRPr="00631EE2" w:rsidRDefault="00710B1D" w:rsidP="001A307F">
      <w:pPr>
        <w:pStyle w:val="Listeavsnitt"/>
        <w:numPr>
          <w:ilvl w:val="0"/>
          <w:numId w:val="38"/>
        </w:numPr>
        <w:rPr>
          <w:color w:val="auto"/>
          <w:sz w:val="22"/>
          <w:szCs w:val="22"/>
        </w:rPr>
      </w:pPr>
      <w:r w:rsidRPr="00631EE2">
        <w:rPr>
          <w:color w:val="auto"/>
          <w:sz w:val="22"/>
          <w:szCs w:val="22"/>
        </w:rPr>
        <w:t xml:space="preserve">vansker med å konsentrere seg </w:t>
      </w:r>
    </w:p>
    <w:p w14:paraId="25CB6A0C" w14:textId="77777777" w:rsidR="00710B1D" w:rsidRPr="00631EE2" w:rsidRDefault="00710B1D" w:rsidP="001A307F">
      <w:pPr>
        <w:pStyle w:val="Listeavsnitt"/>
        <w:numPr>
          <w:ilvl w:val="0"/>
          <w:numId w:val="38"/>
        </w:numPr>
        <w:rPr>
          <w:color w:val="auto"/>
          <w:sz w:val="22"/>
          <w:szCs w:val="22"/>
        </w:rPr>
      </w:pPr>
      <w:r w:rsidRPr="00631EE2">
        <w:rPr>
          <w:color w:val="auto"/>
          <w:sz w:val="22"/>
          <w:szCs w:val="22"/>
        </w:rPr>
        <w:t xml:space="preserve">glemmer ord fort </w:t>
      </w:r>
    </w:p>
    <w:p w14:paraId="07B019F7" w14:textId="77777777" w:rsidR="00710B1D" w:rsidRPr="00631EE2" w:rsidRDefault="00710B1D" w:rsidP="001A307F">
      <w:pPr>
        <w:pStyle w:val="Listeavsnitt"/>
        <w:numPr>
          <w:ilvl w:val="0"/>
          <w:numId w:val="38"/>
        </w:numPr>
        <w:rPr>
          <w:color w:val="auto"/>
          <w:sz w:val="22"/>
          <w:szCs w:val="22"/>
        </w:rPr>
      </w:pPr>
      <w:r w:rsidRPr="00631EE2">
        <w:rPr>
          <w:color w:val="auto"/>
          <w:sz w:val="22"/>
          <w:szCs w:val="22"/>
        </w:rPr>
        <w:t xml:space="preserve">ber læreren lese ordet </w:t>
      </w:r>
    </w:p>
    <w:p w14:paraId="09E0D6C6" w14:textId="77777777" w:rsidR="00710B1D" w:rsidRPr="00631EE2" w:rsidRDefault="00710B1D" w:rsidP="001A307F">
      <w:pPr>
        <w:pStyle w:val="Listeavsnitt"/>
        <w:numPr>
          <w:ilvl w:val="0"/>
          <w:numId w:val="38"/>
        </w:numPr>
        <w:rPr>
          <w:color w:val="auto"/>
          <w:sz w:val="22"/>
          <w:szCs w:val="22"/>
        </w:rPr>
      </w:pPr>
      <w:r w:rsidRPr="00631EE2">
        <w:rPr>
          <w:color w:val="auto"/>
          <w:sz w:val="22"/>
          <w:szCs w:val="22"/>
        </w:rPr>
        <w:t xml:space="preserve">vansker med å forstå innhold </w:t>
      </w:r>
    </w:p>
    <w:p w14:paraId="119C2CB2" w14:textId="77777777" w:rsidR="00710B1D" w:rsidRPr="00631EE2" w:rsidRDefault="00710B1D" w:rsidP="001A307F">
      <w:pPr>
        <w:pStyle w:val="Listeavsnitt"/>
        <w:numPr>
          <w:ilvl w:val="0"/>
          <w:numId w:val="38"/>
        </w:numPr>
        <w:rPr>
          <w:color w:val="auto"/>
          <w:sz w:val="22"/>
          <w:szCs w:val="22"/>
        </w:rPr>
      </w:pPr>
      <w:r w:rsidRPr="00631EE2">
        <w:rPr>
          <w:color w:val="auto"/>
          <w:sz w:val="22"/>
          <w:szCs w:val="22"/>
        </w:rPr>
        <w:t xml:space="preserve">språkvansker </w:t>
      </w:r>
    </w:p>
    <w:p w14:paraId="2F6B5612" w14:textId="77777777" w:rsidR="00710B1D" w:rsidRPr="00631EE2" w:rsidRDefault="00710B1D" w:rsidP="001A307F">
      <w:pPr>
        <w:pStyle w:val="Listeavsnitt"/>
        <w:numPr>
          <w:ilvl w:val="0"/>
          <w:numId w:val="39"/>
        </w:numPr>
        <w:rPr>
          <w:color w:val="auto"/>
          <w:sz w:val="22"/>
          <w:szCs w:val="22"/>
        </w:rPr>
      </w:pPr>
      <w:r w:rsidRPr="00631EE2">
        <w:rPr>
          <w:color w:val="auto"/>
          <w:sz w:val="22"/>
          <w:szCs w:val="22"/>
        </w:rPr>
        <w:t xml:space="preserve">evnemessige årsaker </w:t>
      </w:r>
    </w:p>
    <w:p w14:paraId="43D1CD3A" w14:textId="77777777" w:rsidR="00710B1D" w:rsidRPr="004D2F0F" w:rsidRDefault="00710B1D" w:rsidP="00710B1D">
      <w:pPr>
        <w:rPr>
          <w:b/>
        </w:rPr>
      </w:pPr>
      <w:r w:rsidRPr="004D2F0F">
        <w:rPr>
          <w:b/>
        </w:rPr>
        <w:t>Særtrekk ved skrivevansker</w:t>
      </w:r>
    </w:p>
    <w:p w14:paraId="62BAF7FE" w14:textId="77777777" w:rsidR="00710B1D" w:rsidRPr="00631EE2" w:rsidRDefault="00710B1D" w:rsidP="001A307F">
      <w:pPr>
        <w:pStyle w:val="Listeavsnitt"/>
        <w:numPr>
          <w:ilvl w:val="0"/>
          <w:numId w:val="42"/>
        </w:numPr>
        <w:rPr>
          <w:color w:val="auto"/>
          <w:sz w:val="22"/>
          <w:szCs w:val="22"/>
        </w:rPr>
      </w:pPr>
      <w:r w:rsidRPr="00631EE2">
        <w:rPr>
          <w:color w:val="auto"/>
          <w:sz w:val="22"/>
          <w:szCs w:val="22"/>
        </w:rPr>
        <w:t>ujevn skrift</w:t>
      </w:r>
    </w:p>
    <w:p w14:paraId="39C8C7E1" w14:textId="77777777" w:rsidR="00710B1D" w:rsidRPr="00631EE2" w:rsidRDefault="00710B1D" w:rsidP="001A307F">
      <w:pPr>
        <w:pStyle w:val="Listeavsnitt"/>
        <w:numPr>
          <w:ilvl w:val="0"/>
          <w:numId w:val="42"/>
        </w:numPr>
        <w:rPr>
          <w:color w:val="auto"/>
          <w:sz w:val="22"/>
          <w:szCs w:val="22"/>
        </w:rPr>
      </w:pPr>
      <w:r w:rsidRPr="00631EE2">
        <w:rPr>
          <w:color w:val="auto"/>
          <w:sz w:val="22"/>
          <w:szCs w:val="22"/>
        </w:rPr>
        <w:t>stryker over</w:t>
      </w:r>
    </w:p>
    <w:p w14:paraId="66A8DF33" w14:textId="77777777" w:rsidR="00710B1D" w:rsidRPr="00631EE2" w:rsidRDefault="00710B1D" w:rsidP="001A307F">
      <w:pPr>
        <w:pStyle w:val="Listeavsnitt"/>
        <w:numPr>
          <w:ilvl w:val="0"/>
          <w:numId w:val="42"/>
        </w:numPr>
        <w:rPr>
          <w:color w:val="auto"/>
          <w:sz w:val="22"/>
          <w:szCs w:val="22"/>
        </w:rPr>
      </w:pPr>
      <w:r w:rsidRPr="00631EE2">
        <w:rPr>
          <w:color w:val="auto"/>
          <w:sz w:val="22"/>
          <w:szCs w:val="22"/>
        </w:rPr>
        <w:t>utydelige bokstaver</w:t>
      </w:r>
    </w:p>
    <w:p w14:paraId="778786E8" w14:textId="77777777" w:rsidR="00710B1D" w:rsidRPr="00631EE2" w:rsidRDefault="00710B1D" w:rsidP="001A307F">
      <w:pPr>
        <w:pStyle w:val="Listeavsnitt"/>
        <w:numPr>
          <w:ilvl w:val="0"/>
          <w:numId w:val="42"/>
        </w:numPr>
        <w:rPr>
          <w:color w:val="auto"/>
          <w:sz w:val="22"/>
          <w:szCs w:val="22"/>
        </w:rPr>
      </w:pPr>
      <w:r w:rsidRPr="00631EE2">
        <w:rPr>
          <w:color w:val="auto"/>
          <w:sz w:val="22"/>
          <w:szCs w:val="22"/>
        </w:rPr>
        <w:t>bokstavene henger ikke sammen</w:t>
      </w:r>
    </w:p>
    <w:p w14:paraId="254F7B41" w14:textId="77777777" w:rsidR="00710B1D" w:rsidRPr="00631EE2" w:rsidRDefault="00710B1D" w:rsidP="001A307F">
      <w:pPr>
        <w:pStyle w:val="Listeavsnitt"/>
        <w:numPr>
          <w:ilvl w:val="0"/>
          <w:numId w:val="42"/>
        </w:numPr>
        <w:rPr>
          <w:color w:val="auto"/>
          <w:sz w:val="22"/>
          <w:szCs w:val="22"/>
        </w:rPr>
      </w:pPr>
      <w:r w:rsidRPr="00631EE2">
        <w:rPr>
          <w:color w:val="auto"/>
          <w:sz w:val="22"/>
          <w:szCs w:val="22"/>
        </w:rPr>
        <w:t>vansker med bokstavenes størrelse og form.</w:t>
      </w:r>
    </w:p>
    <w:p w14:paraId="75382196" w14:textId="77777777" w:rsidR="00710B1D" w:rsidRPr="00631EE2" w:rsidRDefault="00710B1D" w:rsidP="00710B1D">
      <w:pPr>
        <w:pStyle w:val="Listeavsnitt"/>
        <w:ind w:firstLine="0"/>
        <w:rPr>
          <w:color w:val="auto"/>
          <w:sz w:val="22"/>
          <w:szCs w:val="22"/>
        </w:rPr>
      </w:pPr>
      <w:r w:rsidRPr="00631EE2">
        <w:rPr>
          <w:color w:val="auto"/>
          <w:sz w:val="22"/>
          <w:szCs w:val="22"/>
        </w:rPr>
        <w:t xml:space="preserve">      -små og store</w:t>
      </w:r>
    </w:p>
    <w:p w14:paraId="056D6172" w14:textId="77777777" w:rsidR="00710B1D" w:rsidRPr="00631EE2" w:rsidRDefault="00710B1D" w:rsidP="00710B1D">
      <w:pPr>
        <w:pStyle w:val="Listeavsnitt"/>
        <w:ind w:firstLine="0"/>
        <w:rPr>
          <w:color w:val="auto"/>
          <w:sz w:val="22"/>
          <w:szCs w:val="22"/>
        </w:rPr>
      </w:pPr>
      <w:r w:rsidRPr="00631EE2">
        <w:rPr>
          <w:color w:val="auto"/>
          <w:sz w:val="22"/>
          <w:szCs w:val="22"/>
        </w:rPr>
        <w:t xml:space="preserve">      -snur</w:t>
      </w:r>
    </w:p>
    <w:p w14:paraId="503FFFE5" w14:textId="77777777" w:rsidR="00710B1D" w:rsidRPr="00631EE2" w:rsidRDefault="00710B1D" w:rsidP="001A307F">
      <w:pPr>
        <w:pStyle w:val="Listeavsnitt"/>
        <w:numPr>
          <w:ilvl w:val="0"/>
          <w:numId w:val="41"/>
        </w:numPr>
        <w:rPr>
          <w:color w:val="auto"/>
          <w:sz w:val="22"/>
          <w:szCs w:val="22"/>
        </w:rPr>
      </w:pPr>
      <w:r w:rsidRPr="00631EE2">
        <w:rPr>
          <w:color w:val="auto"/>
          <w:sz w:val="22"/>
          <w:szCs w:val="22"/>
        </w:rPr>
        <w:t>skriver lydrett</w:t>
      </w:r>
    </w:p>
    <w:p w14:paraId="4248D7D9" w14:textId="77777777" w:rsidR="00710B1D" w:rsidRPr="00631EE2" w:rsidRDefault="00710B1D" w:rsidP="001A307F">
      <w:pPr>
        <w:pStyle w:val="Listeavsnitt"/>
        <w:numPr>
          <w:ilvl w:val="0"/>
          <w:numId w:val="41"/>
        </w:numPr>
        <w:rPr>
          <w:color w:val="auto"/>
          <w:sz w:val="22"/>
          <w:szCs w:val="22"/>
        </w:rPr>
      </w:pPr>
      <w:r w:rsidRPr="00631EE2">
        <w:rPr>
          <w:color w:val="auto"/>
          <w:sz w:val="22"/>
          <w:szCs w:val="22"/>
        </w:rPr>
        <w:t>utelater bokstaver / føyer til bokstaver</w:t>
      </w:r>
    </w:p>
    <w:p w14:paraId="7F8D69A2" w14:textId="77777777" w:rsidR="00710B1D" w:rsidRPr="00631EE2" w:rsidRDefault="00710B1D" w:rsidP="001A307F">
      <w:pPr>
        <w:pStyle w:val="Listeavsnitt"/>
        <w:numPr>
          <w:ilvl w:val="0"/>
          <w:numId w:val="41"/>
        </w:numPr>
        <w:rPr>
          <w:color w:val="auto"/>
          <w:sz w:val="22"/>
          <w:szCs w:val="22"/>
        </w:rPr>
      </w:pPr>
      <w:r w:rsidRPr="00631EE2">
        <w:rPr>
          <w:color w:val="auto"/>
          <w:sz w:val="22"/>
          <w:szCs w:val="22"/>
        </w:rPr>
        <w:t>forveksler lydlike bokstaver (u-y, b-p, g-k, f-v, d-t)</w:t>
      </w:r>
    </w:p>
    <w:p w14:paraId="6F1A68D4" w14:textId="77777777" w:rsidR="00710B1D" w:rsidRPr="00631EE2" w:rsidRDefault="00710B1D" w:rsidP="001A307F">
      <w:pPr>
        <w:pStyle w:val="Listeavsnitt"/>
        <w:numPr>
          <w:ilvl w:val="0"/>
          <w:numId w:val="41"/>
        </w:numPr>
        <w:rPr>
          <w:color w:val="auto"/>
          <w:sz w:val="22"/>
          <w:szCs w:val="22"/>
        </w:rPr>
      </w:pPr>
      <w:r w:rsidRPr="00631EE2">
        <w:rPr>
          <w:color w:val="auto"/>
          <w:sz w:val="22"/>
          <w:szCs w:val="22"/>
        </w:rPr>
        <w:t>sløyfer endelser</w:t>
      </w:r>
    </w:p>
    <w:p w14:paraId="63348C51" w14:textId="77777777" w:rsidR="00710B1D" w:rsidRPr="00631EE2" w:rsidRDefault="00710B1D" w:rsidP="001A307F">
      <w:pPr>
        <w:pStyle w:val="Listeavsnitt"/>
        <w:numPr>
          <w:ilvl w:val="0"/>
          <w:numId w:val="41"/>
        </w:numPr>
        <w:rPr>
          <w:color w:val="auto"/>
          <w:sz w:val="22"/>
          <w:szCs w:val="22"/>
        </w:rPr>
      </w:pPr>
      <w:r w:rsidRPr="00631EE2">
        <w:rPr>
          <w:color w:val="auto"/>
          <w:sz w:val="22"/>
          <w:szCs w:val="22"/>
        </w:rPr>
        <w:t>vansker med enkel/dobbel konsonant</w:t>
      </w:r>
    </w:p>
    <w:p w14:paraId="71F7F0A4" w14:textId="77777777" w:rsidR="00710B1D" w:rsidRPr="00631EE2" w:rsidRDefault="00710B1D" w:rsidP="001A307F">
      <w:pPr>
        <w:pStyle w:val="Listeavsnitt"/>
        <w:numPr>
          <w:ilvl w:val="0"/>
          <w:numId w:val="41"/>
        </w:numPr>
        <w:rPr>
          <w:color w:val="auto"/>
          <w:sz w:val="22"/>
          <w:szCs w:val="22"/>
        </w:rPr>
      </w:pPr>
      <w:r w:rsidRPr="00631EE2">
        <w:rPr>
          <w:color w:val="auto"/>
          <w:sz w:val="22"/>
          <w:szCs w:val="22"/>
        </w:rPr>
        <w:t>skriving er strevsomt</w:t>
      </w:r>
    </w:p>
    <w:p w14:paraId="4FD7AF06" w14:textId="77777777" w:rsidR="00710B1D" w:rsidRPr="00631EE2" w:rsidRDefault="00710B1D" w:rsidP="001A307F">
      <w:pPr>
        <w:pStyle w:val="Listeavsnitt"/>
        <w:numPr>
          <w:ilvl w:val="0"/>
          <w:numId w:val="41"/>
        </w:numPr>
        <w:rPr>
          <w:color w:val="auto"/>
          <w:sz w:val="22"/>
          <w:szCs w:val="22"/>
        </w:rPr>
      </w:pPr>
      <w:r w:rsidRPr="00631EE2">
        <w:rPr>
          <w:color w:val="auto"/>
          <w:sz w:val="22"/>
          <w:szCs w:val="22"/>
        </w:rPr>
        <w:t>gjør det dårlig på diktater og prøver</w:t>
      </w:r>
    </w:p>
    <w:p w14:paraId="2062654E" w14:textId="77777777" w:rsidR="00710B1D" w:rsidRPr="00631EE2" w:rsidRDefault="00710B1D" w:rsidP="001A307F">
      <w:pPr>
        <w:pStyle w:val="Listeavsnitt"/>
        <w:numPr>
          <w:ilvl w:val="0"/>
          <w:numId w:val="41"/>
        </w:numPr>
        <w:rPr>
          <w:color w:val="auto"/>
          <w:sz w:val="22"/>
          <w:szCs w:val="22"/>
        </w:rPr>
      </w:pPr>
      <w:r w:rsidRPr="00631EE2">
        <w:rPr>
          <w:color w:val="auto"/>
          <w:sz w:val="22"/>
          <w:szCs w:val="22"/>
        </w:rPr>
        <w:t>skriver lite</w:t>
      </w:r>
    </w:p>
    <w:p w14:paraId="79D518EE" w14:textId="77777777" w:rsidR="00710B1D" w:rsidRPr="004D2F0F" w:rsidRDefault="00710B1D" w:rsidP="00710B1D">
      <w:pPr>
        <w:rPr>
          <w:b/>
        </w:rPr>
      </w:pPr>
      <w:r w:rsidRPr="004D2F0F">
        <w:rPr>
          <w:b/>
        </w:rPr>
        <w:t>Vansker for elever med andrespråkopplæring</w:t>
      </w:r>
    </w:p>
    <w:p w14:paraId="7F2A5A1E" w14:textId="77777777" w:rsidR="00710B1D" w:rsidRPr="00631EE2" w:rsidRDefault="00710B1D" w:rsidP="001A307F">
      <w:pPr>
        <w:pStyle w:val="Listeavsnitt"/>
        <w:numPr>
          <w:ilvl w:val="0"/>
          <w:numId w:val="46"/>
        </w:numPr>
        <w:rPr>
          <w:color w:val="auto"/>
          <w:sz w:val="22"/>
          <w:szCs w:val="22"/>
        </w:rPr>
      </w:pPr>
      <w:r w:rsidRPr="00631EE2">
        <w:rPr>
          <w:color w:val="auto"/>
          <w:sz w:val="22"/>
          <w:szCs w:val="22"/>
        </w:rPr>
        <w:t>behersker det dagligdagse språket, kan virke flinkere enn de er</w:t>
      </w:r>
    </w:p>
    <w:p w14:paraId="16D03440" w14:textId="77777777" w:rsidR="00710B1D" w:rsidRPr="00631EE2" w:rsidRDefault="00710B1D" w:rsidP="001A307F">
      <w:pPr>
        <w:pStyle w:val="Listeavsnitt"/>
        <w:numPr>
          <w:ilvl w:val="0"/>
          <w:numId w:val="46"/>
        </w:numPr>
        <w:rPr>
          <w:color w:val="auto"/>
          <w:sz w:val="22"/>
          <w:szCs w:val="22"/>
        </w:rPr>
      </w:pPr>
      <w:r w:rsidRPr="00631EE2">
        <w:rPr>
          <w:color w:val="auto"/>
          <w:sz w:val="22"/>
          <w:szCs w:val="22"/>
        </w:rPr>
        <w:t>metaforer: ” sluke bøker” ” brenner inne med” ” hode over vann”</w:t>
      </w:r>
    </w:p>
    <w:p w14:paraId="4C713EC3" w14:textId="77777777" w:rsidR="00710B1D" w:rsidRPr="00631EE2" w:rsidRDefault="00710B1D" w:rsidP="001A307F">
      <w:pPr>
        <w:pStyle w:val="Listeavsnitt"/>
        <w:numPr>
          <w:ilvl w:val="0"/>
          <w:numId w:val="46"/>
        </w:numPr>
        <w:rPr>
          <w:color w:val="auto"/>
          <w:sz w:val="22"/>
          <w:szCs w:val="22"/>
        </w:rPr>
      </w:pPr>
      <w:r w:rsidRPr="00631EE2">
        <w:rPr>
          <w:color w:val="auto"/>
          <w:sz w:val="22"/>
          <w:szCs w:val="22"/>
        </w:rPr>
        <w:t>ord som har flere betydninger: hanekam, krone, horn</w:t>
      </w:r>
    </w:p>
    <w:p w14:paraId="2F818B91" w14:textId="77777777" w:rsidR="00710B1D" w:rsidRPr="00631EE2" w:rsidRDefault="00710B1D" w:rsidP="001A307F">
      <w:pPr>
        <w:pStyle w:val="Listeavsnitt"/>
        <w:numPr>
          <w:ilvl w:val="0"/>
          <w:numId w:val="46"/>
        </w:numPr>
        <w:rPr>
          <w:color w:val="auto"/>
          <w:sz w:val="22"/>
          <w:szCs w:val="22"/>
        </w:rPr>
      </w:pPr>
      <w:r w:rsidRPr="00631EE2">
        <w:rPr>
          <w:color w:val="auto"/>
          <w:sz w:val="22"/>
          <w:szCs w:val="22"/>
        </w:rPr>
        <w:t>norske fenomener de ikke kjenner til</w:t>
      </w:r>
    </w:p>
    <w:p w14:paraId="17D41385" w14:textId="77777777" w:rsidR="00710B1D" w:rsidRPr="00631EE2" w:rsidRDefault="00710B1D" w:rsidP="001A307F">
      <w:pPr>
        <w:pStyle w:val="Listeavsnitt"/>
        <w:numPr>
          <w:ilvl w:val="0"/>
          <w:numId w:val="46"/>
        </w:numPr>
        <w:rPr>
          <w:sz w:val="22"/>
          <w:szCs w:val="22"/>
        </w:rPr>
      </w:pPr>
      <w:r w:rsidRPr="00631EE2">
        <w:rPr>
          <w:color w:val="auto"/>
          <w:sz w:val="22"/>
          <w:szCs w:val="22"/>
        </w:rPr>
        <w:t>de har en annen erfaringsbakgrunn og mange har foreldre som er analfabeter</w:t>
      </w:r>
    </w:p>
    <w:p w14:paraId="3DFD80A0" w14:textId="77777777" w:rsidR="00710B1D" w:rsidRPr="00631EE2" w:rsidRDefault="00710B1D" w:rsidP="00710B1D">
      <w:pPr>
        <w:pStyle w:val="Overskrift3"/>
        <w:spacing w:after="240"/>
        <w:jc w:val="left"/>
      </w:pPr>
    </w:p>
    <w:p w14:paraId="413C5384" w14:textId="77777777" w:rsidR="00710B1D" w:rsidRPr="00377830" w:rsidRDefault="00710B1D" w:rsidP="00710B1D">
      <w:pPr>
        <w:pStyle w:val="Overskrift3"/>
        <w:rPr>
          <w:color w:val="FF0000"/>
        </w:rPr>
      </w:pPr>
      <w:bookmarkStart w:id="52" w:name="_Toc459712247"/>
      <w:bookmarkStart w:id="53" w:name="_Toc13207145"/>
      <w:r w:rsidRPr="00166596">
        <w:t>5</w:t>
      </w:r>
      <w:r>
        <w:t>.2</w:t>
      </w:r>
      <w:r w:rsidRPr="00166596">
        <w:t xml:space="preserve">. </w:t>
      </w:r>
      <w:r w:rsidRPr="00C7452A">
        <w:t>Hvordan lærer kan legge til rette og tilpasse opplæringen i forhold</w:t>
      </w:r>
      <w:r w:rsidRPr="00C7452A">
        <w:rPr>
          <w:rFonts w:eastAsia="Times New Roman"/>
        </w:rPr>
        <w:t xml:space="preserve"> til disse elevenes behov.</w:t>
      </w:r>
      <w:bookmarkEnd w:id="52"/>
      <w:bookmarkEnd w:id="53"/>
    </w:p>
    <w:p w14:paraId="425CBD2E" w14:textId="77777777" w:rsidR="00710B1D" w:rsidRPr="006477D9" w:rsidRDefault="00710B1D" w:rsidP="00710B1D">
      <w:r w:rsidRPr="006477D9">
        <w:t>Elever som strever vil for eksempel ha særlig nytte av førleseaktiviteter, hjelp til avkoding, fokus på å utvide ord- og begrepsapparatet, systematisering og bearbeiding av innholdet i tekst. Slik vil god leseundervisning også kunne lette lesingen for elever med lese- og skrivevansker og elever med flerspråklig bakgrunn.</w:t>
      </w:r>
      <w:r>
        <w:t xml:space="preserve"> </w:t>
      </w:r>
    </w:p>
    <w:tbl>
      <w:tblPr>
        <w:tblStyle w:val="Vanligtabell11"/>
        <w:tblW w:w="0" w:type="auto"/>
        <w:tblBorders>
          <w:insideV w:val="single" w:sz="4" w:space="0" w:color="auto"/>
        </w:tblBorders>
        <w:shd w:val="clear" w:color="auto" w:fill="FFFFFF" w:themeFill="background1"/>
        <w:tblLook w:val="04A0" w:firstRow="1" w:lastRow="0" w:firstColumn="1" w:lastColumn="0" w:noHBand="0" w:noVBand="1"/>
      </w:tblPr>
      <w:tblGrid>
        <w:gridCol w:w="4530"/>
        <w:gridCol w:w="4530"/>
      </w:tblGrid>
      <w:tr w:rsidR="00710B1D" w:rsidRPr="004D2F0F" w14:paraId="22F8304A" w14:textId="77777777" w:rsidTr="00710B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right w:val="single" w:sz="6" w:space="0" w:color="1F497D" w:themeColor="text2"/>
            </w:tcBorders>
            <w:shd w:val="clear" w:color="auto" w:fill="FFFFFF" w:themeFill="background1"/>
          </w:tcPr>
          <w:p w14:paraId="7AD25976" w14:textId="77777777" w:rsidR="00710B1D" w:rsidRPr="004D2F0F" w:rsidRDefault="00710B1D" w:rsidP="00710B1D">
            <w:r w:rsidRPr="004D2F0F">
              <w:t xml:space="preserve">Tiltak for elever som strever med lesing </w:t>
            </w:r>
          </w:p>
        </w:tc>
        <w:tc>
          <w:tcPr>
            <w:tcW w:w="4531" w:type="dxa"/>
            <w:tcBorders>
              <w:left w:val="single" w:sz="6" w:space="0" w:color="1F497D" w:themeColor="text2"/>
            </w:tcBorders>
            <w:shd w:val="clear" w:color="auto" w:fill="FFFFFF" w:themeFill="background1"/>
          </w:tcPr>
          <w:p w14:paraId="72BEF634" w14:textId="77777777" w:rsidR="00710B1D" w:rsidRPr="004D2F0F" w:rsidRDefault="00710B1D" w:rsidP="00710B1D">
            <w:pPr>
              <w:cnfStyle w:val="100000000000" w:firstRow="1" w:lastRow="0" w:firstColumn="0" w:lastColumn="0" w:oddVBand="0" w:evenVBand="0" w:oddHBand="0" w:evenHBand="0" w:firstRowFirstColumn="0" w:firstRowLastColumn="0" w:lastRowFirstColumn="0" w:lastRowLastColumn="0"/>
            </w:pPr>
            <w:r w:rsidRPr="004D2F0F">
              <w:t>Tiltak for elever som strever med skriving</w:t>
            </w:r>
          </w:p>
        </w:tc>
      </w:tr>
      <w:tr w:rsidR="00710B1D" w:rsidRPr="004D2F0F" w14:paraId="387BB6E2" w14:textId="77777777" w:rsidTr="00710B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bottom w:val="single" w:sz="4" w:space="0" w:color="0070C0"/>
              <w:right w:val="single" w:sz="6" w:space="0" w:color="1F497D" w:themeColor="text2"/>
            </w:tcBorders>
            <w:shd w:val="clear" w:color="auto" w:fill="FFFFFF" w:themeFill="background1"/>
          </w:tcPr>
          <w:p w14:paraId="2661430D" w14:textId="77777777" w:rsidR="00710B1D" w:rsidRPr="004D2F0F" w:rsidRDefault="00710B1D" w:rsidP="001A307F">
            <w:pPr>
              <w:pStyle w:val="Listeavsnitt"/>
              <w:numPr>
                <w:ilvl w:val="0"/>
                <w:numId w:val="43"/>
              </w:numPr>
              <w:tabs>
                <w:tab w:val="clear" w:pos="720"/>
                <w:tab w:val="num" w:pos="313"/>
              </w:tabs>
              <w:ind w:hanging="720"/>
              <w:rPr>
                <w:b w:val="0"/>
                <w:color w:val="auto"/>
              </w:rPr>
            </w:pPr>
            <w:r w:rsidRPr="004D2F0F">
              <w:rPr>
                <w:b w:val="0"/>
                <w:color w:val="auto"/>
              </w:rPr>
              <w:t xml:space="preserve">struktur og systematikk </w:t>
            </w:r>
          </w:p>
          <w:p w14:paraId="7C561E17" w14:textId="77777777" w:rsidR="00710B1D" w:rsidRPr="004D2F0F" w:rsidRDefault="00710B1D" w:rsidP="001A307F">
            <w:pPr>
              <w:pStyle w:val="Listeavsnitt"/>
              <w:numPr>
                <w:ilvl w:val="0"/>
                <w:numId w:val="43"/>
              </w:numPr>
              <w:tabs>
                <w:tab w:val="clear" w:pos="720"/>
                <w:tab w:val="num" w:pos="313"/>
              </w:tabs>
              <w:ind w:left="313" w:hanging="313"/>
              <w:rPr>
                <w:b w:val="0"/>
                <w:color w:val="auto"/>
              </w:rPr>
            </w:pPr>
            <w:r w:rsidRPr="004D2F0F">
              <w:rPr>
                <w:b w:val="0"/>
                <w:color w:val="auto"/>
              </w:rPr>
              <w:t xml:space="preserve">kjenne formål, kortsiktige og målbare mål </w:t>
            </w:r>
          </w:p>
          <w:p w14:paraId="0ECD466E" w14:textId="77777777" w:rsidR="00710B1D" w:rsidRPr="004D2F0F" w:rsidRDefault="00710B1D" w:rsidP="001A307F">
            <w:pPr>
              <w:pStyle w:val="Listeavsnitt"/>
              <w:numPr>
                <w:ilvl w:val="0"/>
                <w:numId w:val="43"/>
              </w:numPr>
              <w:tabs>
                <w:tab w:val="clear" w:pos="720"/>
                <w:tab w:val="num" w:pos="313"/>
              </w:tabs>
              <w:ind w:hanging="720"/>
              <w:rPr>
                <w:b w:val="0"/>
                <w:color w:val="auto"/>
              </w:rPr>
            </w:pPr>
            <w:r w:rsidRPr="004D2F0F">
              <w:rPr>
                <w:b w:val="0"/>
                <w:color w:val="auto"/>
              </w:rPr>
              <w:t xml:space="preserve">undervisning med vekt på lesestrategier </w:t>
            </w:r>
          </w:p>
          <w:p w14:paraId="741396FD" w14:textId="77777777" w:rsidR="00710B1D" w:rsidRPr="004D2F0F" w:rsidRDefault="00710B1D" w:rsidP="001A307F">
            <w:pPr>
              <w:pStyle w:val="Listeavsnitt"/>
              <w:numPr>
                <w:ilvl w:val="1"/>
                <w:numId w:val="43"/>
              </w:numPr>
              <w:tabs>
                <w:tab w:val="clear" w:pos="1440"/>
                <w:tab w:val="num" w:pos="313"/>
              </w:tabs>
              <w:ind w:left="596" w:hanging="283"/>
              <w:rPr>
                <w:b w:val="0"/>
                <w:color w:val="auto"/>
              </w:rPr>
            </w:pPr>
            <w:r w:rsidRPr="004D2F0F">
              <w:rPr>
                <w:b w:val="0"/>
                <w:color w:val="auto"/>
              </w:rPr>
              <w:t xml:space="preserve">god førlesing og målretta lesing </w:t>
            </w:r>
          </w:p>
          <w:p w14:paraId="2E946E7C" w14:textId="77777777" w:rsidR="00710B1D" w:rsidRPr="004D2F0F" w:rsidRDefault="00710B1D" w:rsidP="001A307F">
            <w:pPr>
              <w:pStyle w:val="Listeavsnitt"/>
              <w:numPr>
                <w:ilvl w:val="1"/>
                <w:numId w:val="43"/>
              </w:numPr>
              <w:tabs>
                <w:tab w:val="clear" w:pos="1440"/>
                <w:tab w:val="num" w:pos="313"/>
              </w:tabs>
              <w:ind w:left="596" w:hanging="283"/>
              <w:rPr>
                <w:b w:val="0"/>
                <w:color w:val="auto"/>
              </w:rPr>
            </w:pPr>
            <w:r w:rsidRPr="004D2F0F">
              <w:rPr>
                <w:b w:val="0"/>
                <w:color w:val="auto"/>
              </w:rPr>
              <w:t xml:space="preserve">arbeid med ordforråd og bakgrunnskunnskap </w:t>
            </w:r>
          </w:p>
          <w:p w14:paraId="0F5F4738" w14:textId="77777777" w:rsidR="00710B1D" w:rsidRPr="004D2F0F" w:rsidRDefault="00710B1D" w:rsidP="001A307F">
            <w:pPr>
              <w:pStyle w:val="Listeavsnitt"/>
              <w:numPr>
                <w:ilvl w:val="1"/>
                <w:numId w:val="43"/>
              </w:numPr>
              <w:tabs>
                <w:tab w:val="clear" w:pos="1440"/>
                <w:tab w:val="num" w:pos="313"/>
              </w:tabs>
              <w:ind w:left="596" w:hanging="283"/>
              <w:rPr>
                <w:b w:val="0"/>
                <w:color w:val="auto"/>
              </w:rPr>
            </w:pPr>
            <w:r w:rsidRPr="004D2F0F">
              <w:rPr>
                <w:b w:val="0"/>
                <w:color w:val="auto"/>
              </w:rPr>
              <w:t xml:space="preserve">kolonnenotat med stikkord, tankekart…. </w:t>
            </w:r>
          </w:p>
          <w:p w14:paraId="553BDD59" w14:textId="77777777" w:rsidR="00710B1D" w:rsidRPr="004D2F0F" w:rsidRDefault="00710B1D" w:rsidP="001A307F">
            <w:pPr>
              <w:pStyle w:val="Listeavsnitt"/>
              <w:numPr>
                <w:ilvl w:val="0"/>
                <w:numId w:val="43"/>
              </w:numPr>
              <w:tabs>
                <w:tab w:val="clear" w:pos="720"/>
                <w:tab w:val="num" w:pos="313"/>
              </w:tabs>
              <w:ind w:hanging="720"/>
              <w:rPr>
                <w:b w:val="0"/>
                <w:color w:val="auto"/>
              </w:rPr>
            </w:pPr>
            <w:r w:rsidRPr="004D2F0F">
              <w:rPr>
                <w:b w:val="0"/>
                <w:color w:val="auto"/>
              </w:rPr>
              <w:t xml:space="preserve">lure knep: </w:t>
            </w:r>
          </w:p>
          <w:p w14:paraId="74A78D66" w14:textId="77777777" w:rsidR="00710B1D" w:rsidRPr="004D2F0F" w:rsidRDefault="00710B1D" w:rsidP="001A307F">
            <w:pPr>
              <w:pStyle w:val="Listeavsnitt"/>
              <w:numPr>
                <w:ilvl w:val="1"/>
                <w:numId w:val="43"/>
              </w:numPr>
              <w:tabs>
                <w:tab w:val="clear" w:pos="1440"/>
                <w:tab w:val="num" w:pos="313"/>
              </w:tabs>
              <w:ind w:left="596" w:hanging="283"/>
              <w:rPr>
                <w:b w:val="0"/>
                <w:color w:val="auto"/>
              </w:rPr>
            </w:pPr>
            <w:r w:rsidRPr="004D2F0F">
              <w:rPr>
                <w:b w:val="0"/>
                <w:color w:val="auto"/>
              </w:rPr>
              <w:t xml:space="preserve">være på forskudd i forhold til klassen </w:t>
            </w:r>
          </w:p>
          <w:p w14:paraId="5AE87BBD" w14:textId="77777777" w:rsidR="00710B1D" w:rsidRPr="004D2F0F" w:rsidRDefault="00710B1D" w:rsidP="001A307F">
            <w:pPr>
              <w:pStyle w:val="Listeavsnitt"/>
              <w:numPr>
                <w:ilvl w:val="1"/>
                <w:numId w:val="43"/>
              </w:numPr>
              <w:tabs>
                <w:tab w:val="clear" w:pos="1440"/>
                <w:tab w:val="num" w:pos="313"/>
              </w:tabs>
              <w:ind w:left="596" w:hanging="283"/>
              <w:rPr>
                <w:b w:val="0"/>
                <w:color w:val="auto"/>
              </w:rPr>
            </w:pPr>
            <w:r w:rsidRPr="004D2F0F">
              <w:rPr>
                <w:b w:val="0"/>
                <w:color w:val="auto"/>
              </w:rPr>
              <w:t xml:space="preserve">få kopi av notater </w:t>
            </w:r>
          </w:p>
          <w:p w14:paraId="23DFDAE7" w14:textId="77777777" w:rsidR="00710B1D" w:rsidRPr="004D2F0F" w:rsidRDefault="00710B1D" w:rsidP="001A307F">
            <w:pPr>
              <w:pStyle w:val="Listeavsnitt"/>
              <w:numPr>
                <w:ilvl w:val="0"/>
                <w:numId w:val="43"/>
              </w:numPr>
              <w:tabs>
                <w:tab w:val="clear" w:pos="720"/>
                <w:tab w:val="num" w:pos="313"/>
              </w:tabs>
              <w:ind w:hanging="720"/>
              <w:rPr>
                <w:b w:val="0"/>
                <w:color w:val="auto"/>
              </w:rPr>
            </w:pPr>
            <w:r w:rsidRPr="004D2F0F">
              <w:rPr>
                <w:b w:val="0"/>
                <w:color w:val="auto"/>
              </w:rPr>
              <w:t xml:space="preserve">støtte underveis/ veiledet lesing </w:t>
            </w:r>
          </w:p>
          <w:p w14:paraId="5DDD9034" w14:textId="77777777" w:rsidR="00710B1D" w:rsidRPr="004D2F0F" w:rsidRDefault="00710B1D" w:rsidP="001A307F">
            <w:pPr>
              <w:pStyle w:val="Listeavsnitt"/>
              <w:numPr>
                <w:ilvl w:val="0"/>
                <w:numId w:val="43"/>
              </w:numPr>
              <w:tabs>
                <w:tab w:val="clear" w:pos="720"/>
                <w:tab w:val="num" w:pos="313"/>
              </w:tabs>
              <w:ind w:left="313" w:hanging="313"/>
              <w:rPr>
                <w:b w:val="0"/>
                <w:color w:val="auto"/>
              </w:rPr>
            </w:pPr>
            <w:r w:rsidRPr="004D2F0F">
              <w:rPr>
                <w:b w:val="0"/>
                <w:color w:val="auto"/>
              </w:rPr>
              <w:t xml:space="preserve">bevisstgjøring av egen læring/ ansvarlighet </w:t>
            </w:r>
          </w:p>
          <w:p w14:paraId="17F21540" w14:textId="77777777" w:rsidR="00710B1D" w:rsidRPr="004D2F0F" w:rsidRDefault="00710B1D" w:rsidP="001A307F">
            <w:pPr>
              <w:pStyle w:val="Listeavsnitt"/>
              <w:numPr>
                <w:ilvl w:val="0"/>
                <w:numId w:val="43"/>
              </w:numPr>
              <w:tabs>
                <w:tab w:val="clear" w:pos="720"/>
                <w:tab w:val="num" w:pos="313"/>
              </w:tabs>
              <w:ind w:hanging="720"/>
              <w:rPr>
                <w:b w:val="0"/>
                <w:color w:val="auto"/>
              </w:rPr>
            </w:pPr>
            <w:r w:rsidRPr="004D2F0F">
              <w:rPr>
                <w:b w:val="0"/>
                <w:color w:val="auto"/>
              </w:rPr>
              <w:t xml:space="preserve">alternative måter å vise kunnskap på </w:t>
            </w:r>
          </w:p>
          <w:p w14:paraId="3D26037A" w14:textId="77777777" w:rsidR="00710B1D" w:rsidRPr="004D2F0F" w:rsidRDefault="00710B1D" w:rsidP="001A307F">
            <w:pPr>
              <w:pStyle w:val="Listeavsnitt"/>
              <w:numPr>
                <w:ilvl w:val="0"/>
                <w:numId w:val="43"/>
              </w:numPr>
              <w:tabs>
                <w:tab w:val="clear" w:pos="720"/>
                <w:tab w:val="num" w:pos="313"/>
              </w:tabs>
              <w:ind w:hanging="720"/>
              <w:rPr>
                <w:b w:val="0"/>
                <w:color w:val="auto"/>
              </w:rPr>
            </w:pPr>
            <w:r w:rsidRPr="004D2F0F">
              <w:rPr>
                <w:b w:val="0"/>
                <w:color w:val="auto"/>
              </w:rPr>
              <w:t xml:space="preserve">lydstøtte (lydbok, høytlesing for eleven) </w:t>
            </w:r>
          </w:p>
          <w:p w14:paraId="7660473E" w14:textId="77777777" w:rsidR="00710B1D" w:rsidRPr="004D2F0F" w:rsidRDefault="00710B1D" w:rsidP="001A307F">
            <w:pPr>
              <w:pStyle w:val="Listeavsnitt"/>
              <w:numPr>
                <w:ilvl w:val="0"/>
                <w:numId w:val="43"/>
              </w:numPr>
              <w:tabs>
                <w:tab w:val="clear" w:pos="720"/>
                <w:tab w:val="num" w:pos="313"/>
              </w:tabs>
              <w:ind w:left="313" w:hanging="313"/>
              <w:rPr>
                <w:b w:val="0"/>
                <w:color w:val="auto"/>
              </w:rPr>
            </w:pPr>
            <w:r w:rsidRPr="004D2F0F">
              <w:rPr>
                <w:b w:val="0"/>
                <w:color w:val="auto"/>
              </w:rPr>
              <w:t>lese</w:t>
            </w:r>
            <w:r>
              <w:rPr>
                <w:b w:val="0"/>
                <w:color w:val="auto"/>
              </w:rPr>
              <w:t xml:space="preserve"> hver dag i bøker som mestres. K</w:t>
            </w:r>
            <w:r w:rsidRPr="004D2F0F">
              <w:rPr>
                <w:b w:val="0"/>
                <w:color w:val="auto"/>
              </w:rPr>
              <w:t xml:space="preserve">rav til lesing! </w:t>
            </w:r>
          </w:p>
          <w:p w14:paraId="669A1340" w14:textId="77777777" w:rsidR="00710B1D" w:rsidRDefault="00710B1D" w:rsidP="001A307F">
            <w:pPr>
              <w:pStyle w:val="Listeavsnitt"/>
              <w:numPr>
                <w:ilvl w:val="0"/>
                <w:numId w:val="43"/>
              </w:numPr>
              <w:tabs>
                <w:tab w:val="clear" w:pos="720"/>
                <w:tab w:val="num" w:pos="313"/>
              </w:tabs>
              <w:ind w:hanging="720"/>
              <w:rPr>
                <w:b w:val="0"/>
                <w:color w:val="auto"/>
              </w:rPr>
            </w:pPr>
            <w:r w:rsidRPr="004D2F0F">
              <w:rPr>
                <w:b w:val="0"/>
                <w:color w:val="auto"/>
              </w:rPr>
              <w:t xml:space="preserve">humor og glede! </w:t>
            </w:r>
          </w:p>
          <w:p w14:paraId="3FE176A9" w14:textId="77777777" w:rsidR="00710B1D" w:rsidRPr="004D2F0F" w:rsidRDefault="00710B1D" w:rsidP="00710B1D">
            <w:pPr>
              <w:pStyle w:val="Listeavsnitt"/>
              <w:ind w:firstLine="0"/>
              <w:rPr>
                <w:b w:val="0"/>
                <w:color w:val="auto"/>
              </w:rPr>
            </w:pPr>
          </w:p>
        </w:tc>
        <w:tc>
          <w:tcPr>
            <w:tcW w:w="4531" w:type="dxa"/>
            <w:tcBorders>
              <w:left w:val="single" w:sz="6" w:space="0" w:color="1F497D" w:themeColor="text2"/>
              <w:bottom w:val="single" w:sz="4" w:space="0" w:color="0070C0"/>
            </w:tcBorders>
            <w:shd w:val="clear" w:color="auto" w:fill="FFFFFF" w:themeFill="background1"/>
          </w:tcPr>
          <w:p w14:paraId="47920743" w14:textId="77777777" w:rsidR="00710B1D" w:rsidRPr="004D2F0F" w:rsidRDefault="00710B1D" w:rsidP="001A307F">
            <w:pPr>
              <w:pStyle w:val="Listeavsnitt"/>
              <w:numPr>
                <w:ilvl w:val="0"/>
                <w:numId w:val="43"/>
              </w:numPr>
              <w:tabs>
                <w:tab w:val="clear" w:pos="720"/>
                <w:tab w:val="num" w:pos="318"/>
              </w:tabs>
              <w:ind w:hanging="686"/>
              <w:cnfStyle w:val="000000100000" w:firstRow="0" w:lastRow="0" w:firstColumn="0" w:lastColumn="0" w:oddVBand="0" w:evenVBand="0" w:oddHBand="1" w:evenHBand="0" w:firstRowFirstColumn="0" w:firstRowLastColumn="0" w:lastRowFirstColumn="0" w:lastRowLastColumn="0"/>
              <w:rPr>
                <w:color w:val="auto"/>
              </w:rPr>
            </w:pPr>
            <w:r w:rsidRPr="004D2F0F">
              <w:rPr>
                <w:color w:val="auto"/>
              </w:rPr>
              <w:t>struktur og systematikk</w:t>
            </w:r>
          </w:p>
          <w:p w14:paraId="482D7553" w14:textId="77777777" w:rsidR="00710B1D" w:rsidRPr="004D2F0F" w:rsidRDefault="00710B1D" w:rsidP="001A307F">
            <w:pPr>
              <w:pStyle w:val="Listeavsnitt"/>
              <w:numPr>
                <w:ilvl w:val="0"/>
                <w:numId w:val="43"/>
              </w:numPr>
              <w:tabs>
                <w:tab w:val="clear" w:pos="720"/>
                <w:tab w:val="num" w:pos="318"/>
              </w:tabs>
              <w:ind w:hanging="686"/>
              <w:cnfStyle w:val="000000100000" w:firstRow="0" w:lastRow="0" w:firstColumn="0" w:lastColumn="0" w:oddVBand="0" w:evenVBand="0" w:oddHBand="1" w:evenHBand="0" w:firstRowFirstColumn="0" w:firstRowLastColumn="0" w:lastRowFirstColumn="0" w:lastRowLastColumn="0"/>
              <w:rPr>
                <w:color w:val="auto"/>
              </w:rPr>
            </w:pPr>
            <w:r w:rsidRPr="004D2F0F">
              <w:rPr>
                <w:color w:val="auto"/>
              </w:rPr>
              <w:t>kortsiktige og målbare mål</w:t>
            </w:r>
          </w:p>
          <w:p w14:paraId="12FABEC8" w14:textId="77777777" w:rsidR="00710B1D" w:rsidRPr="004D2F0F" w:rsidRDefault="00710B1D" w:rsidP="001A307F">
            <w:pPr>
              <w:pStyle w:val="Listeavsnitt"/>
              <w:numPr>
                <w:ilvl w:val="0"/>
                <w:numId w:val="43"/>
              </w:numPr>
              <w:tabs>
                <w:tab w:val="clear" w:pos="720"/>
                <w:tab w:val="num" w:pos="318"/>
              </w:tabs>
              <w:ind w:left="318" w:hanging="284"/>
              <w:cnfStyle w:val="000000100000" w:firstRow="0" w:lastRow="0" w:firstColumn="0" w:lastColumn="0" w:oddVBand="0" w:evenVBand="0" w:oddHBand="1" w:evenHBand="0" w:firstRowFirstColumn="0" w:firstRowLastColumn="0" w:lastRowFirstColumn="0" w:lastRowLastColumn="0"/>
              <w:rPr>
                <w:color w:val="auto"/>
              </w:rPr>
            </w:pPr>
            <w:r w:rsidRPr="004D2F0F">
              <w:rPr>
                <w:color w:val="auto"/>
              </w:rPr>
              <w:t>skrivetrekanten: formål, fokus/innhold og form</w:t>
            </w:r>
          </w:p>
          <w:p w14:paraId="3875B907" w14:textId="77777777" w:rsidR="00710B1D" w:rsidRPr="004D2F0F" w:rsidRDefault="00710B1D" w:rsidP="001A307F">
            <w:pPr>
              <w:pStyle w:val="Listeavsnitt"/>
              <w:numPr>
                <w:ilvl w:val="0"/>
                <w:numId w:val="43"/>
              </w:numPr>
              <w:tabs>
                <w:tab w:val="clear" w:pos="720"/>
                <w:tab w:val="num" w:pos="318"/>
              </w:tabs>
              <w:ind w:hanging="686"/>
              <w:cnfStyle w:val="000000100000" w:firstRow="0" w:lastRow="0" w:firstColumn="0" w:lastColumn="0" w:oddVBand="0" w:evenVBand="0" w:oddHBand="1" w:evenHBand="0" w:firstRowFirstColumn="0" w:firstRowLastColumn="0" w:lastRowFirstColumn="0" w:lastRowLastColumn="0"/>
              <w:rPr>
                <w:color w:val="auto"/>
              </w:rPr>
            </w:pPr>
            <w:r w:rsidRPr="004D2F0F">
              <w:rPr>
                <w:color w:val="auto"/>
              </w:rPr>
              <w:t>meningsfylte skriveaktiviteter</w:t>
            </w:r>
          </w:p>
          <w:p w14:paraId="17480821" w14:textId="77777777" w:rsidR="00710B1D" w:rsidRPr="004D2F0F" w:rsidRDefault="00710B1D" w:rsidP="001A307F">
            <w:pPr>
              <w:pStyle w:val="Listeavsnitt"/>
              <w:numPr>
                <w:ilvl w:val="0"/>
                <w:numId w:val="43"/>
              </w:numPr>
              <w:tabs>
                <w:tab w:val="clear" w:pos="720"/>
                <w:tab w:val="num" w:pos="318"/>
              </w:tabs>
              <w:ind w:hanging="686"/>
              <w:cnfStyle w:val="000000100000" w:firstRow="0" w:lastRow="0" w:firstColumn="0" w:lastColumn="0" w:oddVBand="0" w:evenVBand="0" w:oddHBand="1" w:evenHBand="0" w:firstRowFirstColumn="0" w:firstRowLastColumn="0" w:lastRowFirstColumn="0" w:lastRowLastColumn="0"/>
              <w:rPr>
                <w:color w:val="auto"/>
              </w:rPr>
            </w:pPr>
            <w:r w:rsidRPr="004D2F0F">
              <w:rPr>
                <w:color w:val="auto"/>
              </w:rPr>
              <w:t>tenkeskriving (alt er lov)</w:t>
            </w:r>
          </w:p>
          <w:p w14:paraId="416C9183" w14:textId="77777777" w:rsidR="00710B1D" w:rsidRPr="004D2F0F" w:rsidRDefault="00710B1D" w:rsidP="001A307F">
            <w:pPr>
              <w:pStyle w:val="Listeavsnitt"/>
              <w:numPr>
                <w:ilvl w:val="0"/>
                <w:numId w:val="43"/>
              </w:numPr>
              <w:tabs>
                <w:tab w:val="clear" w:pos="720"/>
                <w:tab w:val="num" w:pos="318"/>
              </w:tabs>
              <w:ind w:left="318" w:hanging="686"/>
              <w:cnfStyle w:val="000000100000" w:firstRow="0" w:lastRow="0" w:firstColumn="0" w:lastColumn="0" w:oddVBand="0" w:evenVBand="0" w:oddHBand="1" w:evenHBand="0" w:firstRowFirstColumn="0" w:firstRowLastColumn="0" w:lastRowFirstColumn="0" w:lastRowLastColumn="0"/>
              <w:rPr>
                <w:color w:val="auto"/>
              </w:rPr>
            </w:pPr>
            <w:r w:rsidRPr="004D2F0F">
              <w:rPr>
                <w:color w:val="auto"/>
              </w:rPr>
              <w:t>rammer for skriving/ ʺstillaserʺ/ skrivetrappa</w:t>
            </w:r>
          </w:p>
          <w:p w14:paraId="7D1718EA" w14:textId="77777777" w:rsidR="00710B1D" w:rsidRPr="004D2F0F" w:rsidRDefault="00710B1D" w:rsidP="001A307F">
            <w:pPr>
              <w:pStyle w:val="Listeavsnitt"/>
              <w:numPr>
                <w:ilvl w:val="0"/>
                <w:numId w:val="43"/>
              </w:numPr>
              <w:tabs>
                <w:tab w:val="clear" w:pos="720"/>
                <w:tab w:val="num" w:pos="318"/>
              </w:tabs>
              <w:ind w:hanging="686"/>
              <w:cnfStyle w:val="000000100000" w:firstRow="0" w:lastRow="0" w:firstColumn="0" w:lastColumn="0" w:oddVBand="0" w:evenVBand="0" w:oddHBand="1" w:evenHBand="0" w:firstRowFirstColumn="0" w:firstRowLastColumn="0" w:lastRowFirstColumn="0" w:lastRowLastColumn="0"/>
              <w:rPr>
                <w:color w:val="auto"/>
              </w:rPr>
            </w:pPr>
            <w:r w:rsidRPr="004D2F0F">
              <w:rPr>
                <w:color w:val="auto"/>
              </w:rPr>
              <w:t>funksjonell respons</w:t>
            </w:r>
          </w:p>
          <w:p w14:paraId="7A23D066" w14:textId="77777777" w:rsidR="00710B1D" w:rsidRPr="004D2F0F" w:rsidRDefault="00710B1D" w:rsidP="001A307F">
            <w:pPr>
              <w:pStyle w:val="Listeavsnitt"/>
              <w:numPr>
                <w:ilvl w:val="0"/>
                <w:numId w:val="43"/>
              </w:numPr>
              <w:tabs>
                <w:tab w:val="clear" w:pos="720"/>
                <w:tab w:val="num" w:pos="318"/>
              </w:tabs>
              <w:ind w:left="318" w:hanging="284"/>
              <w:cnfStyle w:val="000000100000" w:firstRow="0" w:lastRow="0" w:firstColumn="0" w:lastColumn="0" w:oddVBand="0" w:evenVBand="0" w:oddHBand="1" w:evenHBand="0" w:firstRowFirstColumn="0" w:firstRowLastColumn="0" w:lastRowFirstColumn="0" w:lastRowLastColumn="0"/>
              <w:rPr>
                <w:color w:val="auto"/>
              </w:rPr>
            </w:pPr>
            <w:r w:rsidRPr="004D2F0F">
              <w:rPr>
                <w:color w:val="auto"/>
              </w:rPr>
              <w:t>veiledet skriving- nærmeste utviklingssone</w:t>
            </w:r>
          </w:p>
          <w:p w14:paraId="4AFEE1F3" w14:textId="77777777" w:rsidR="00710B1D" w:rsidRPr="004D2F0F" w:rsidRDefault="00710B1D" w:rsidP="001A307F">
            <w:pPr>
              <w:pStyle w:val="Listeavsnitt"/>
              <w:numPr>
                <w:ilvl w:val="0"/>
                <w:numId w:val="43"/>
              </w:numPr>
              <w:tabs>
                <w:tab w:val="clear" w:pos="720"/>
                <w:tab w:val="num" w:pos="318"/>
              </w:tabs>
              <w:ind w:left="318" w:hanging="284"/>
              <w:cnfStyle w:val="000000100000" w:firstRow="0" w:lastRow="0" w:firstColumn="0" w:lastColumn="0" w:oddVBand="0" w:evenVBand="0" w:oddHBand="1" w:evenHBand="0" w:firstRowFirstColumn="0" w:firstRowLastColumn="0" w:lastRowFirstColumn="0" w:lastRowLastColumn="0"/>
              <w:rPr>
                <w:color w:val="auto"/>
              </w:rPr>
            </w:pPr>
            <w:r w:rsidRPr="004D2F0F">
              <w:rPr>
                <w:color w:val="auto"/>
              </w:rPr>
              <w:t>bevisstgjøring av egen læring/ ansvarlighet</w:t>
            </w:r>
          </w:p>
          <w:p w14:paraId="2F2EFBB9" w14:textId="77777777" w:rsidR="00710B1D" w:rsidRPr="004D2F0F" w:rsidRDefault="00710B1D" w:rsidP="001A307F">
            <w:pPr>
              <w:pStyle w:val="Listeavsnitt"/>
              <w:numPr>
                <w:ilvl w:val="0"/>
                <w:numId w:val="43"/>
              </w:numPr>
              <w:tabs>
                <w:tab w:val="clear" w:pos="720"/>
                <w:tab w:val="num" w:pos="318"/>
              </w:tabs>
              <w:ind w:hanging="686"/>
              <w:cnfStyle w:val="000000100000" w:firstRow="0" w:lastRow="0" w:firstColumn="0" w:lastColumn="0" w:oddVBand="0" w:evenVBand="0" w:oddHBand="1" w:evenHBand="0" w:firstRowFirstColumn="0" w:firstRowLastColumn="0" w:lastRowFirstColumn="0" w:lastRowLastColumn="0"/>
              <w:rPr>
                <w:color w:val="auto"/>
              </w:rPr>
            </w:pPr>
            <w:r w:rsidRPr="004D2F0F">
              <w:rPr>
                <w:color w:val="auto"/>
              </w:rPr>
              <w:t>skrive mye</w:t>
            </w:r>
          </w:p>
        </w:tc>
      </w:tr>
      <w:tr w:rsidR="00710B1D" w:rsidRPr="004D2F0F" w14:paraId="34AAB7A0" w14:textId="77777777" w:rsidTr="00710B1D">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FFFFFF" w:themeFill="background1"/>
          </w:tcPr>
          <w:p w14:paraId="7D23CB4C" w14:textId="77777777" w:rsidR="00710B1D" w:rsidRPr="004D2F0F" w:rsidRDefault="00710B1D" w:rsidP="00710B1D">
            <w:r w:rsidRPr="004D2F0F">
              <w:t>Tiltak for elever som lærer seg norsk</w:t>
            </w:r>
          </w:p>
          <w:p w14:paraId="613B2296" w14:textId="77777777" w:rsidR="00710B1D" w:rsidRPr="004D2F0F" w:rsidRDefault="00710B1D" w:rsidP="001A307F">
            <w:pPr>
              <w:pStyle w:val="Listeavsnitt"/>
              <w:numPr>
                <w:ilvl w:val="0"/>
                <w:numId w:val="39"/>
              </w:numPr>
              <w:rPr>
                <w:b w:val="0"/>
                <w:color w:val="auto"/>
              </w:rPr>
            </w:pPr>
            <w:r w:rsidRPr="004D2F0F">
              <w:rPr>
                <w:b w:val="0"/>
                <w:color w:val="auto"/>
              </w:rPr>
              <w:t>er beskrevet i kommunens plan for andrespråkopplæring.</w:t>
            </w:r>
          </w:p>
        </w:tc>
      </w:tr>
    </w:tbl>
    <w:p w14:paraId="14533484" w14:textId="77777777" w:rsidR="00710B1D" w:rsidRDefault="00710B1D" w:rsidP="00710B1D">
      <w:pPr>
        <w:pStyle w:val="Overskrift3"/>
        <w:spacing w:after="240"/>
      </w:pPr>
      <w:bookmarkStart w:id="54" w:name="_Toc459712248"/>
      <w:bookmarkStart w:id="55" w:name="_Toc13207146"/>
      <w:r>
        <w:t>5.3. Skolens plan for systemtiltak</w:t>
      </w:r>
      <w:bookmarkEnd w:id="54"/>
      <w:bookmarkEnd w:id="55"/>
    </w:p>
    <w:tbl>
      <w:tblPr>
        <w:tblStyle w:val="Tabellrutenett"/>
        <w:tblW w:w="9062" w:type="dxa"/>
        <w:tblInd w:w="142" w:type="dxa"/>
        <w:tblBorders>
          <w:top w:val="none" w:sz="0" w:space="0" w:color="auto"/>
          <w:left w:val="none" w:sz="0" w:space="0" w:color="auto"/>
          <w:bottom w:val="none" w:sz="0" w:space="0" w:color="auto"/>
          <w:right w:val="none" w:sz="0" w:space="0" w:color="auto"/>
          <w:insideH w:val="none" w:sz="0" w:space="0" w:color="auto"/>
          <w:insideV w:val="single" w:sz="4" w:space="0" w:color="1F497D" w:themeColor="text2"/>
        </w:tblBorders>
        <w:tblLook w:val="04A0" w:firstRow="1" w:lastRow="0" w:firstColumn="1" w:lastColumn="0" w:noHBand="0" w:noVBand="1"/>
      </w:tblPr>
      <w:tblGrid>
        <w:gridCol w:w="4531"/>
        <w:gridCol w:w="4531"/>
      </w:tblGrid>
      <w:tr w:rsidR="00710B1D" w:rsidRPr="004D2F0F" w14:paraId="7ABAE466" w14:textId="77777777" w:rsidTr="00710B1D">
        <w:tc>
          <w:tcPr>
            <w:tcW w:w="9062" w:type="dxa"/>
            <w:gridSpan w:val="2"/>
          </w:tcPr>
          <w:p w14:paraId="5712790E" w14:textId="77777777" w:rsidR="00710B1D" w:rsidRPr="004D2F0F" w:rsidRDefault="00710B1D" w:rsidP="00710B1D">
            <w:pPr>
              <w:rPr>
                <w:b/>
              </w:rPr>
            </w:pPr>
            <w:r w:rsidRPr="004D2F0F">
              <w:rPr>
                <w:b/>
              </w:rPr>
              <w:t>Alle skolene skal ha tiltak for</w:t>
            </w:r>
            <w:r>
              <w:rPr>
                <w:b/>
              </w:rPr>
              <w:t xml:space="preserve"> </w:t>
            </w:r>
          </w:p>
        </w:tc>
      </w:tr>
      <w:tr w:rsidR="00710B1D" w:rsidRPr="004D2F0F" w14:paraId="3690FCCB" w14:textId="77777777" w:rsidTr="00710B1D">
        <w:tc>
          <w:tcPr>
            <w:tcW w:w="4531" w:type="dxa"/>
          </w:tcPr>
          <w:p w14:paraId="6ED926D8" w14:textId="77777777" w:rsidR="00710B1D" w:rsidRPr="004D2F0F" w:rsidRDefault="00710B1D" w:rsidP="00710B1D">
            <w:pPr>
              <w:tabs>
                <w:tab w:val="num" w:pos="186"/>
              </w:tabs>
              <w:rPr>
                <w:b/>
              </w:rPr>
            </w:pPr>
            <w:r>
              <w:rPr>
                <w:b/>
              </w:rPr>
              <w:t>Å ved</w:t>
            </w:r>
            <w:r w:rsidRPr="004D2F0F">
              <w:rPr>
                <w:b/>
              </w:rPr>
              <w:t>likehold</w:t>
            </w:r>
            <w:r>
              <w:rPr>
                <w:b/>
              </w:rPr>
              <w:t>e og videreutvikle</w:t>
            </w:r>
            <w:r w:rsidRPr="004D2F0F">
              <w:rPr>
                <w:b/>
              </w:rPr>
              <w:t xml:space="preserve"> lærernes kompetanse innen god lese- og skriveopplæring</w:t>
            </w:r>
            <w:r>
              <w:rPr>
                <w:b/>
              </w:rPr>
              <w:t xml:space="preserve">. </w:t>
            </w:r>
            <w:r w:rsidRPr="004D2F0F">
              <w:rPr>
                <w:b/>
              </w:rPr>
              <w:t xml:space="preserve"> </w:t>
            </w:r>
          </w:p>
          <w:p w14:paraId="1BB42E2C" w14:textId="77777777" w:rsidR="00710B1D" w:rsidRDefault="00710B1D" w:rsidP="00710B1D">
            <w:pPr>
              <w:tabs>
                <w:tab w:val="num" w:pos="181"/>
              </w:tabs>
              <w:spacing w:after="0"/>
              <w:ind w:left="39"/>
              <w:rPr>
                <w:b/>
              </w:rPr>
            </w:pPr>
          </w:p>
          <w:p w14:paraId="6A5C11A4" w14:textId="77777777" w:rsidR="00710B1D" w:rsidRDefault="00710B1D" w:rsidP="00710B1D">
            <w:pPr>
              <w:tabs>
                <w:tab w:val="num" w:pos="181"/>
              </w:tabs>
              <w:spacing w:after="0"/>
              <w:ind w:left="39"/>
            </w:pPr>
            <w:r w:rsidRPr="004D2F0F">
              <w:rPr>
                <w:b/>
              </w:rPr>
              <w:t>Godt lese- og skrivemiljø i klassen og på skolen.</w:t>
            </w:r>
            <w:r w:rsidRPr="004D2F0F">
              <w:t xml:space="preserve"> </w:t>
            </w:r>
          </w:p>
          <w:p w14:paraId="691DC19A" w14:textId="77777777" w:rsidR="00710B1D" w:rsidRPr="004D2F0F" w:rsidRDefault="00710B1D" w:rsidP="00710B1D">
            <w:pPr>
              <w:tabs>
                <w:tab w:val="num" w:pos="181"/>
              </w:tabs>
              <w:spacing w:after="0"/>
              <w:ind w:left="39"/>
            </w:pPr>
            <w:r>
              <w:t>Det betyr at a</w:t>
            </w:r>
            <w:r w:rsidRPr="004D2F0F">
              <w:t>lle lærerne</w:t>
            </w:r>
            <w:r>
              <w:t>:</w:t>
            </w:r>
          </w:p>
          <w:p w14:paraId="359928E8" w14:textId="77777777" w:rsidR="00710B1D" w:rsidRPr="004D2F0F" w:rsidRDefault="00710B1D" w:rsidP="001A307F">
            <w:pPr>
              <w:pStyle w:val="Listeavsnitt"/>
              <w:numPr>
                <w:ilvl w:val="0"/>
                <w:numId w:val="47"/>
              </w:numPr>
              <w:tabs>
                <w:tab w:val="num" w:pos="181"/>
              </w:tabs>
              <w:rPr>
                <w:color w:val="auto"/>
              </w:rPr>
            </w:pPr>
            <w:r w:rsidRPr="004D2F0F">
              <w:rPr>
                <w:color w:val="auto"/>
              </w:rPr>
              <w:t>er lese – og skrivelærere</w:t>
            </w:r>
          </w:p>
          <w:p w14:paraId="4FC31EB4" w14:textId="77777777" w:rsidR="00710B1D" w:rsidRPr="004D2F0F" w:rsidRDefault="00710B1D" w:rsidP="001A307F">
            <w:pPr>
              <w:pStyle w:val="Listeavsnitt"/>
              <w:numPr>
                <w:ilvl w:val="0"/>
                <w:numId w:val="47"/>
              </w:numPr>
              <w:tabs>
                <w:tab w:val="clear" w:pos="360"/>
                <w:tab w:val="num" w:pos="34"/>
                <w:tab w:val="num" w:pos="176"/>
              </w:tabs>
              <w:ind w:left="176" w:hanging="176"/>
              <w:rPr>
                <w:color w:val="auto"/>
              </w:rPr>
            </w:pPr>
            <w:r w:rsidRPr="004D2F0F">
              <w:rPr>
                <w:color w:val="auto"/>
              </w:rPr>
              <w:t>modellerer og tilrettelegger for bruk av læringsstrategier både i lesing og i skriving</w:t>
            </w:r>
          </w:p>
          <w:p w14:paraId="0B7DB1BE" w14:textId="77777777" w:rsidR="00710B1D" w:rsidRPr="004D2F0F" w:rsidRDefault="00710B1D" w:rsidP="001A307F">
            <w:pPr>
              <w:pStyle w:val="Listeavsnitt"/>
              <w:numPr>
                <w:ilvl w:val="0"/>
                <w:numId w:val="47"/>
              </w:numPr>
              <w:tabs>
                <w:tab w:val="num" w:pos="181"/>
              </w:tabs>
              <w:rPr>
                <w:color w:val="auto"/>
              </w:rPr>
            </w:pPr>
            <w:r w:rsidRPr="004D2F0F">
              <w:rPr>
                <w:color w:val="auto"/>
              </w:rPr>
              <w:t>arbeider med begrepsforståelse</w:t>
            </w:r>
          </w:p>
          <w:p w14:paraId="70186B09" w14:textId="77777777" w:rsidR="00710B1D" w:rsidRPr="004D2F0F" w:rsidRDefault="00710B1D" w:rsidP="001A307F">
            <w:pPr>
              <w:pStyle w:val="Listeavsnitt"/>
              <w:numPr>
                <w:ilvl w:val="0"/>
                <w:numId w:val="47"/>
              </w:numPr>
              <w:tabs>
                <w:tab w:val="clear" w:pos="360"/>
                <w:tab w:val="num" w:pos="176"/>
              </w:tabs>
              <w:ind w:left="176" w:hanging="176"/>
              <w:rPr>
                <w:color w:val="auto"/>
              </w:rPr>
            </w:pPr>
            <w:r w:rsidRPr="004D2F0F">
              <w:rPr>
                <w:color w:val="auto"/>
              </w:rPr>
              <w:t>gjennomfører stil</w:t>
            </w:r>
            <w:r>
              <w:rPr>
                <w:color w:val="auto"/>
              </w:rPr>
              <w:t>l</w:t>
            </w:r>
            <w:r w:rsidRPr="004D2F0F">
              <w:rPr>
                <w:color w:val="auto"/>
              </w:rPr>
              <w:t>asbyggende samtaler (bringe eleven fra der de er til nærmeste utviklingssone)</w:t>
            </w:r>
          </w:p>
          <w:p w14:paraId="73CF2E21" w14:textId="77777777" w:rsidR="00710B1D" w:rsidRPr="004D2F0F" w:rsidRDefault="00710B1D" w:rsidP="001A307F">
            <w:pPr>
              <w:pStyle w:val="Listeavsnitt"/>
              <w:numPr>
                <w:ilvl w:val="0"/>
                <w:numId w:val="47"/>
              </w:numPr>
              <w:tabs>
                <w:tab w:val="clear" w:pos="360"/>
                <w:tab w:val="num" w:pos="176"/>
              </w:tabs>
              <w:ind w:left="176" w:hanging="176"/>
              <w:rPr>
                <w:color w:val="auto"/>
              </w:rPr>
            </w:pPr>
            <w:r w:rsidRPr="004D2F0F">
              <w:rPr>
                <w:color w:val="auto"/>
              </w:rPr>
              <w:t>samarbeider for å skape et støttende miljø (holdninger, inkludering, forventninger, samarbeidsoppgaver)</w:t>
            </w:r>
          </w:p>
          <w:p w14:paraId="6E299D8C" w14:textId="77777777" w:rsidR="00710B1D" w:rsidRPr="004D2F0F" w:rsidRDefault="00710B1D" w:rsidP="00710B1D">
            <w:pPr>
              <w:pStyle w:val="Listeavsnitt"/>
              <w:tabs>
                <w:tab w:val="num" w:pos="181"/>
              </w:tabs>
              <w:ind w:left="176" w:firstLine="0"/>
              <w:rPr>
                <w:color w:val="auto"/>
              </w:rPr>
            </w:pPr>
          </w:p>
          <w:p w14:paraId="4D8E03E9" w14:textId="77777777" w:rsidR="00710B1D" w:rsidRPr="004D2F0F" w:rsidRDefault="00710B1D" w:rsidP="00710B1D">
            <w:pPr>
              <w:pStyle w:val="Listeavsnitt"/>
              <w:tabs>
                <w:tab w:val="num" w:pos="181"/>
              </w:tabs>
              <w:ind w:left="176" w:firstLine="0"/>
              <w:rPr>
                <w:color w:val="auto"/>
              </w:rPr>
            </w:pPr>
            <w:r w:rsidRPr="004D2F0F">
              <w:rPr>
                <w:noProof/>
                <w:color w:val="auto"/>
              </w:rPr>
              <w:drawing>
                <wp:inline distT="0" distB="0" distL="0" distR="0" wp14:anchorId="78CDEBF3" wp14:editId="0EE1B241">
                  <wp:extent cx="2564395" cy="3365768"/>
                  <wp:effectExtent l="0" t="0" r="7620" b="6350"/>
                  <wp:docPr id="24"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3"/>
                          <pic:cNvPicPr>
                            <a:picLocks noChangeAspect="1"/>
                          </pic:cNvPicPr>
                        </pic:nvPicPr>
                        <pic:blipFill rotWithShape="1">
                          <a:blip r:embed="rId44"/>
                          <a:srcRect l="11877" t="8804" r="53281" b="9860"/>
                          <a:stretch/>
                        </pic:blipFill>
                        <pic:spPr>
                          <a:xfrm>
                            <a:off x="0" y="0"/>
                            <a:ext cx="2572519" cy="3376431"/>
                          </a:xfrm>
                          <a:prstGeom prst="rect">
                            <a:avLst/>
                          </a:prstGeom>
                        </pic:spPr>
                      </pic:pic>
                    </a:graphicData>
                  </a:graphic>
                </wp:inline>
              </w:drawing>
            </w:r>
          </w:p>
        </w:tc>
        <w:tc>
          <w:tcPr>
            <w:tcW w:w="4531" w:type="dxa"/>
          </w:tcPr>
          <w:p w14:paraId="5C38EBD1" w14:textId="77777777" w:rsidR="00710B1D" w:rsidRPr="004D2F0F" w:rsidRDefault="00710B1D" w:rsidP="00710B1D">
            <w:pPr>
              <w:spacing w:after="0"/>
            </w:pPr>
            <w:r w:rsidRPr="004D2F0F">
              <w:rPr>
                <w:b/>
              </w:rPr>
              <w:t>Kartlegging av elevenes ferdigheter</w:t>
            </w:r>
          </w:p>
          <w:p w14:paraId="0EBB9987" w14:textId="77777777" w:rsidR="00710B1D" w:rsidRPr="004D2F0F" w:rsidRDefault="00710B1D" w:rsidP="00710B1D">
            <w:r>
              <w:t>Viser til kommunal standard for kartlegging av lese- og skrivevansker.</w:t>
            </w:r>
          </w:p>
          <w:p w14:paraId="4DFD9966" w14:textId="77777777" w:rsidR="00710B1D" w:rsidRPr="004D2F0F" w:rsidRDefault="00710B1D" w:rsidP="00710B1D">
            <w:r w:rsidRPr="004D2F0F">
              <w:t>Husk! Sjekk syn og hørsel.</w:t>
            </w:r>
          </w:p>
          <w:p w14:paraId="14F2B13A" w14:textId="77777777" w:rsidR="00710B1D" w:rsidRPr="004D2F0F" w:rsidRDefault="00710B1D" w:rsidP="00710B1D">
            <w:pPr>
              <w:spacing w:after="0"/>
            </w:pPr>
            <w:r w:rsidRPr="004D2F0F">
              <w:t xml:space="preserve">Elevens læringspreferanser, elevens læringsmiljø og elevens interesser og sterke sider. </w:t>
            </w:r>
          </w:p>
          <w:p w14:paraId="3D85C960" w14:textId="77777777" w:rsidR="00710B1D" w:rsidRPr="004D2F0F" w:rsidRDefault="00710B1D" w:rsidP="001A307F">
            <w:pPr>
              <w:pStyle w:val="Listeavsnitt"/>
              <w:numPr>
                <w:ilvl w:val="0"/>
                <w:numId w:val="44"/>
              </w:numPr>
              <w:rPr>
                <w:color w:val="auto"/>
              </w:rPr>
            </w:pPr>
            <w:r w:rsidRPr="004D2F0F">
              <w:rPr>
                <w:color w:val="auto"/>
              </w:rPr>
              <w:t>Carlstenprøver</w:t>
            </w:r>
          </w:p>
          <w:p w14:paraId="508B3068" w14:textId="77777777" w:rsidR="00710B1D" w:rsidRPr="004D2F0F" w:rsidRDefault="00710B1D" w:rsidP="001A307F">
            <w:pPr>
              <w:pStyle w:val="Listeavsnitt"/>
              <w:numPr>
                <w:ilvl w:val="0"/>
                <w:numId w:val="44"/>
              </w:numPr>
              <w:rPr>
                <w:color w:val="auto"/>
              </w:rPr>
            </w:pPr>
            <w:r w:rsidRPr="004D2F0F">
              <w:rPr>
                <w:color w:val="auto"/>
              </w:rPr>
              <w:t>Kals (8.-10. trinn)</w:t>
            </w:r>
          </w:p>
          <w:p w14:paraId="06CCD908" w14:textId="77777777" w:rsidR="00710B1D" w:rsidRPr="004D2F0F" w:rsidRDefault="00710B1D" w:rsidP="001A307F">
            <w:pPr>
              <w:pStyle w:val="Listeavsnitt"/>
              <w:numPr>
                <w:ilvl w:val="0"/>
                <w:numId w:val="44"/>
              </w:numPr>
              <w:rPr>
                <w:color w:val="auto"/>
              </w:rPr>
            </w:pPr>
            <w:r w:rsidRPr="004D2F0F">
              <w:rPr>
                <w:color w:val="auto"/>
              </w:rPr>
              <w:t>Udirs kartleggingsprøver</w:t>
            </w:r>
          </w:p>
          <w:p w14:paraId="7BAEB3D0" w14:textId="77777777" w:rsidR="00710B1D" w:rsidRPr="004D2F0F" w:rsidRDefault="00710B1D" w:rsidP="001A307F">
            <w:pPr>
              <w:pStyle w:val="Listeavsnitt"/>
              <w:numPr>
                <w:ilvl w:val="0"/>
                <w:numId w:val="44"/>
              </w:numPr>
              <w:rPr>
                <w:color w:val="auto"/>
              </w:rPr>
            </w:pPr>
            <w:r w:rsidRPr="004D2F0F">
              <w:rPr>
                <w:color w:val="auto"/>
              </w:rPr>
              <w:t>Udirs kartleggingsmateriell. Språkkompetanse i grunnleggende norsk.</w:t>
            </w:r>
          </w:p>
          <w:p w14:paraId="78351D55" w14:textId="77777777" w:rsidR="00710B1D" w:rsidRPr="004D2F0F" w:rsidRDefault="00710B1D" w:rsidP="001A307F">
            <w:pPr>
              <w:pStyle w:val="Listeavsnitt"/>
              <w:numPr>
                <w:ilvl w:val="0"/>
                <w:numId w:val="44"/>
              </w:numPr>
              <w:rPr>
                <w:color w:val="auto"/>
              </w:rPr>
            </w:pPr>
            <w:r w:rsidRPr="004D2F0F">
              <w:rPr>
                <w:color w:val="auto"/>
              </w:rPr>
              <w:t>Nasjonale prøver</w:t>
            </w:r>
          </w:p>
          <w:p w14:paraId="28B33FF0" w14:textId="77777777" w:rsidR="00710B1D" w:rsidRPr="004D2F0F" w:rsidRDefault="00710B1D" w:rsidP="001A307F">
            <w:pPr>
              <w:pStyle w:val="Listeavsnitt"/>
              <w:numPr>
                <w:ilvl w:val="0"/>
                <w:numId w:val="44"/>
              </w:numPr>
              <w:rPr>
                <w:color w:val="auto"/>
              </w:rPr>
            </w:pPr>
            <w:r w:rsidRPr="004D2F0F">
              <w:rPr>
                <w:color w:val="auto"/>
              </w:rPr>
              <w:t xml:space="preserve">6-16 </w:t>
            </w:r>
          </w:p>
          <w:p w14:paraId="7FA8AFFA" w14:textId="77777777" w:rsidR="00710B1D" w:rsidRPr="004D2F0F" w:rsidRDefault="00710B1D" w:rsidP="001A307F">
            <w:pPr>
              <w:pStyle w:val="Listeavsnitt"/>
              <w:numPr>
                <w:ilvl w:val="0"/>
                <w:numId w:val="44"/>
              </w:numPr>
              <w:rPr>
                <w:color w:val="auto"/>
              </w:rPr>
            </w:pPr>
            <w:r w:rsidRPr="004D2F0F">
              <w:rPr>
                <w:color w:val="auto"/>
              </w:rPr>
              <w:t>Logos</w:t>
            </w:r>
          </w:p>
          <w:p w14:paraId="05740934" w14:textId="77777777" w:rsidR="00710B1D" w:rsidRPr="004D2F0F" w:rsidRDefault="00710B1D" w:rsidP="001A307F">
            <w:pPr>
              <w:pStyle w:val="Listeavsnitt"/>
              <w:numPr>
                <w:ilvl w:val="0"/>
                <w:numId w:val="44"/>
              </w:numPr>
              <w:rPr>
                <w:color w:val="auto"/>
              </w:rPr>
            </w:pPr>
            <w:r w:rsidRPr="004D2F0F">
              <w:rPr>
                <w:color w:val="auto"/>
              </w:rPr>
              <w:t>Annet bl.a. LESELOS</w:t>
            </w:r>
          </w:p>
          <w:p w14:paraId="4F91BB46" w14:textId="77777777" w:rsidR="00710B1D" w:rsidRDefault="00710B1D" w:rsidP="00710B1D">
            <w:pPr>
              <w:spacing w:after="0"/>
              <w:rPr>
                <w:b/>
              </w:rPr>
            </w:pPr>
            <w:r w:rsidRPr="004D2F0F">
              <w:rPr>
                <w:b/>
              </w:rPr>
              <w:t>Tiltak for tidlig innsats.</w:t>
            </w:r>
          </w:p>
          <w:p w14:paraId="24CA4CCA" w14:textId="77777777" w:rsidR="00710B1D" w:rsidRPr="004D2F0F" w:rsidRDefault="00710B1D" w:rsidP="001A307F">
            <w:pPr>
              <w:pStyle w:val="Listeavsnitt"/>
              <w:numPr>
                <w:ilvl w:val="0"/>
                <w:numId w:val="44"/>
              </w:numPr>
            </w:pPr>
            <w:r>
              <w:t xml:space="preserve">Bl.a. Ny start og KLK </w:t>
            </w:r>
          </w:p>
          <w:p w14:paraId="7FF0AB7C" w14:textId="77777777" w:rsidR="00710B1D" w:rsidRPr="004D2F0F" w:rsidRDefault="00710B1D" w:rsidP="00710B1D">
            <w:r w:rsidRPr="004D2F0F">
              <w:rPr>
                <w:b/>
              </w:rPr>
              <w:t>Opplæring og bruk av hjelpemidler</w:t>
            </w:r>
          </w:p>
          <w:p w14:paraId="4EEFA689" w14:textId="77777777" w:rsidR="00710B1D" w:rsidRPr="004D2F0F" w:rsidRDefault="00710B1D" w:rsidP="00710B1D">
            <w:pPr>
              <w:ind w:left="360"/>
            </w:pPr>
            <w:r w:rsidRPr="004D2F0F">
              <w:t>Planen må inneholde:</w:t>
            </w:r>
          </w:p>
          <w:p w14:paraId="5AD4C496" w14:textId="77777777" w:rsidR="00710B1D" w:rsidRPr="00631EE2" w:rsidRDefault="00710B1D" w:rsidP="001A307F">
            <w:pPr>
              <w:pStyle w:val="Listeavsnitt"/>
              <w:numPr>
                <w:ilvl w:val="0"/>
                <w:numId w:val="45"/>
              </w:numPr>
              <w:rPr>
                <w:color w:val="auto"/>
                <w:sz w:val="22"/>
                <w:szCs w:val="22"/>
              </w:rPr>
            </w:pPr>
            <w:r w:rsidRPr="00631EE2">
              <w:rPr>
                <w:color w:val="auto"/>
                <w:sz w:val="22"/>
                <w:szCs w:val="22"/>
              </w:rPr>
              <w:t xml:space="preserve">hvilke verktøy/hjelpemidler skolen disponerer til bruk for alle elevene </w:t>
            </w:r>
          </w:p>
          <w:p w14:paraId="2F86A122" w14:textId="77777777" w:rsidR="00710B1D" w:rsidRPr="00631EE2" w:rsidRDefault="00710B1D" w:rsidP="001A307F">
            <w:pPr>
              <w:pStyle w:val="Listeavsnitt"/>
              <w:numPr>
                <w:ilvl w:val="1"/>
                <w:numId w:val="45"/>
              </w:numPr>
              <w:rPr>
                <w:color w:val="auto"/>
                <w:sz w:val="22"/>
                <w:szCs w:val="22"/>
              </w:rPr>
            </w:pPr>
            <w:r w:rsidRPr="00631EE2">
              <w:rPr>
                <w:color w:val="auto"/>
                <w:sz w:val="22"/>
                <w:szCs w:val="22"/>
              </w:rPr>
              <w:t>for skriving</w:t>
            </w:r>
          </w:p>
          <w:p w14:paraId="5AE06BBE" w14:textId="77777777" w:rsidR="00710B1D" w:rsidRPr="00631EE2" w:rsidRDefault="00710B1D" w:rsidP="001A307F">
            <w:pPr>
              <w:pStyle w:val="Listeavsnitt"/>
              <w:numPr>
                <w:ilvl w:val="1"/>
                <w:numId w:val="45"/>
              </w:numPr>
              <w:rPr>
                <w:color w:val="auto"/>
                <w:sz w:val="22"/>
                <w:szCs w:val="22"/>
              </w:rPr>
            </w:pPr>
            <w:r w:rsidRPr="00631EE2">
              <w:rPr>
                <w:color w:val="auto"/>
                <w:sz w:val="22"/>
                <w:szCs w:val="22"/>
              </w:rPr>
              <w:t>for lesing</w:t>
            </w:r>
          </w:p>
          <w:p w14:paraId="6E92426B" w14:textId="77777777" w:rsidR="00710B1D" w:rsidRPr="00631EE2" w:rsidRDefault="00710B1D" w:rsidP="001A307F">
            <w:pPr>
              <w:pStyle w:val="Listeavsnitt"/>
              <w:numPr>
                <w:ilvl w:val="1"/>
                <w:numId w:val="45"/>
              </w:numPr>
              <w:rPr>
                <w:color w:val="auto"/>
                <w:sz w:val="22"/>
                <w:szCs w:val="22"/>
              </w:rPr>
            </w:pPr>
            <w:r w:rsidRPr="00631EE2">
              <w:rPr>
                <w:color w:val="auto"/>
                <w:sz w:val="22"/>
                <w:szCs w:val="22"/>
              </w:rPr>
              <w:t>for å forstå</w:t>
            </w:r>
          </w:p>
          <w:p w14:paraId="7C0B005F" w14:textId="77777777" w:rsidR="00710B1D" w:rsidRPr="00631EE2" w:rsidRDefault="00710B1D" w:rsidP="001A307F">
            <w:pPr>
              <w:pStyle w:val="Listeavsnitt"/>
              <w:numPr>
                <w:ilvl w:val="1"/>
                <w:numId w:val="45"/>
              </w:numPr>
              <w:rPr>
                <w:color w:val="auto"/>
                <w:sz w:val="22"/>
                <w:szCs w:val="22"/>
              </w:rPr>
            </w:pPr>
            <w:r w:rsidRPr="00631EE2">
              <w:rPr>
                <w:color w:val="auto"/>
                <w:sz w:val="22"/>
                <w:szCs w:val="22"/>
              </w:rPr>
              <w:t>til å organisere og strukturere</w:t>
            </w:r>
          </w:p>
          <w:p w14:paraId="4D1A464E" w14:textId="77777777" w:rsidR="00710B1D" w:rsidRPr="00631EE2" w:rsidRDefault="00710B1D" w:rsidP="001A307F">
            <w:pPr>
              <w:pStyle w:val="Listeavsnitt"/>
              <w:numPr>
                <w:ilvl w:val="1"/>
                <w:numId w:val="45"/>
              </w:numPr>
              <w:rPr>
                <w:color w:val="auto"/>
                <w:sz w:val="22"/>
                <w:szCs w:val="22"/>
              </w:rPr>
            </w:pPr>
            <w:r w:rsidRPr="00631EE2">
              <w:rPr>
                <w:color w:val="auto"/>
                <w:sz w:val="22"/>
                <w:szCs w:val="22"/>
              </w:rPr>
              <w:t>for å presentere</w:t>
            </w:r>
          </w:p>
          <w:p w14:paraId="0407F9AD" w14:textId="77777777" w:rsidR="00710B1D" w:rsidRPr="00631EE2" w:rsidRDefault="00710B1D" w:rsidP="001A307F">
            <w:pPr>
              <w:pStyle w:val="Listeavsnitt"/>
              <w:numPr>
                <w:ilvl w:val="0"/>
                <w:numId w:val="45"/>
              </w:numPr>
              <w:rPr>
                <w:color w:val="auto"/>
                <w:sz w:val="22"/>
                <w:szCs w:val="22"/>
              </w:rPr>
            </w:pPr>
            <w:r w:rsidRPr="00631EE2">
              <w:rPr>
                <w:color w:val="auto"/>
                <w:sz w:val="22"/>
                <w:szCs w:val="22"/>
              </w:rPr>
              <w:t xml:space="preserve">ansvar for opplæring av verktøyene/ hjelpemidlene for alle elevene, eks. cd- ord i 3.trinn </w:t>
            </w:r>
          </w:p>
          <w:p w14:paraId="4102256F" w14:textId="77777777" w:rsidR="00710B1D" w:rsidRPr="00631EE2" w:rsidRDefault="00710B1D" w:rsidP="001A307F">
            <w:pPr>
              <w:pStyle w:val="Listeavsnitt"/>
              <w:numPr>
                <w:ilvl w:val="0"/>
                <w:numId w:val="45"/>
              </w:numPr>
              <w:rPr>
                <w:color w:val="auto"/>
                <w:sz w:val="22"/>
                <w:szCs w:val="22"/>
              </w:rPr>
            </w:pPr>
            <w:r w:rsidRPr="00631EE2">
              <w:rPr>
                <w:color w:val="auto"/>
                <w:sz w:val="22"/>
                <w:szCs w:val="22"/>
              </w:rPr>
              <w:t>lærernes ansvar for å lære elevene å utnytte programmene</w:t>
            </w:r>
          </w:p>
          <w:p w14:paraId="0A62E706" w14:textId="77777777" w:rsidR="00710B1D" w:rsidRPr="00631EE2" w:rsidRDefault="00710B1D" w:rsidP="001A307F">
            <w:pPr>
              <w:pStyle w:val="Listeavsnitt"/>
              <w:numPr>
                <w:ilvl w:val="0"/>
                <w:numId w:val="45"/>
              </w:numPr>
              <w:rPr>
                <w:color w:val="auto"/>
                <w:sz w:val="22"/>
                <w:szCs w:val="22"/>
              </w:rPr>
            </w:pPr>
            <w:r w:rsidRPr="00631EE2">
              <w:rPr>
                <w:color w:val="auto"/>
                <w:sz w:val="22"/>
                <w:szCs w:val="22"/>
              </w:rPr>
              <w:t>rutiner for overganger mellom skoleslag, og når læreren slutter o.l.</w:t>
            </w:r>
          </w:p>
          <w:p w14:paraId="0F45808A" w14:textId="77777777" w:rsidR="00710B1D" w:rsidRPr="00631EE2" w:rsidRDefault="00710B1D" w:rsidP="00710B1D">
            <w:pPr>
              <w:tabs>
                <w:tab w:val="num" w:pos="181"/>
              </w:tabs>
              <w:spacing w:after="0"/>
              <w:ind w:left="39"/>
              <w:rPr>
                <w:b/>
                <w:sz w:val="22"/>
                <w:szCs w:val="22"/>
              </w:rPr>
            </w:pPr>
            <w:r w:rsidRPr="00631EE2">
              <w:rPr>
                <w:b/>
                <w:sz w:val="22"/>
                <w:szCs w:val="22"/>
              </w:rPr>
              <w:t>Intensive tiltak for å forebygge og avhjelpe lese- og skrivevansker.</w:t>
            </w:r>
          </w:p>
          <w:p w14:paraId="7860D9D0" w14:textId="77777777" w:rsidR="00710B1D" w:rsidRPr="004D2F0F" w:rsidRDefault="00710B1D" w:rsidP="001A307F">
            <w:pPr>
              <w:pStyle w:val="Listeavsnitt"/>
              <w:numPr>
                <w:ilvl w:val="0"/>
                <w:numId w:val="45"/>
              </w:numPr>
            </w:pPr>
            <w:r w:rsidRPr="00631EE2">
              <w:rPr>
                <w:sz w:val="22"/>
                <w:szCs w:val="22"/>
              </w:rPr>
              <w:t>Bl.a. Klasselesekurs (KLK), ILK, skrivekurs</w:t>
            </w:r>
          </w:p>
        </w:tc>
      </w:tr>
    </w:tbl>
    <w:p w14:paraId="733ED7E0" w14:textId="77777777" w:rsidR="00710B1D" w:rsidRDefault="00710B1D" w:rsidP="00710B1D"/>
    <w:p w14:paraId="4CECAE4D" w14:textId="77777777" w:rsidR="00710B1D" w:rsidRDefault="00710B1D" w:rsidP="00BB4C20">
      <w:pPr>
        <w:pStyle w:val="Overskrift2"/>
        <w:numPr>
          <w:ilvl w:val="0"/>
          <w:numId w:val="67"/>
        </w:numPr>
      </w:pPr>
      <w:bookmarkStart w:id="56" w:name="_Toc459712249"/>
      <w:bookmarkStart w:id="57" w:name="_Toc13207147"/>
      <w:r>
        <w:t>S</w:t>
      </w:r>
      <w:r w:rsidR="00631EE2" w:rsidRPr="00631EE2">
        <w:t>amarbeid hjem – skole</w:t>
      </w:r>
      <w:bookmarkEnd w:id="56"/>
      <w:bookmarkEnd w:id="57"/>
    </w:p>
    <w:p w14:paraId="2EE7989D" w14:textId="77777777" w:rsidR="00710B1D" w:rsidRDefault="00710B1D" w:rsidP="00710B1D"/>
    <w:p w14:paraId="05D6944F" w14:textId="77777777" w:rsidR="00710B1D" w:rsidRDefault="00710B1D" w:rsidP="00710B1D"/>
    <w:p w14:paraId="140442F0" w14:textId="77777777" w:rsidR="00710B1D" w:rsidRDefault="00710B1D" w:rsidP="00710B1D"/>
    <w:p w14:paraId="0288B96C" w14:textId="77777777" w:rsidR="00710B1D" w:rsidRPr="006D0FA2" w:rsidRDefault="00710B1D" w:rsidP="00710B1D">
      <w:pPr>
        <w:shd w:val="clear" w:color="auto" w:fill="FABF8F" w:themeFill="accent6" w:themeFillTint="99"/>
        <w:rPr>
          <w:rFonts w:ascii="Lucida Calligraphy" w:hAnsi="Lucida Calligraphy"/>
        </w:rPr>
      </w:pPr>
      <w:r w:rsidRPr="006D0FA2">
        <w:rPr>
          <w:rStyle w:val="Sterk"/>
          <w:rFonts w:ascii="Lucida Calligraphy" w:hAnsi="Lucida Calligraphy" w:cs="Arial"/>
          <w:color w:val="auto"/>
          <w:sz w:val="22"/>
          <w:szCs w:val="22"/>
        </w:rPr>
        <w:t>V</w:t>
      </w:r>
      <w:r w:rsidRPr="006D0FA2">
        <w:rPr>
          <w:rStyle w:val="Sterk"/>
          <w:rFonts w:ascii="Lucida Calligraphy" w:hAnsi="Lucida Calligraphy" w:cs="Arial"/>
          <w:i w:val="0"/>
          <w:color w:val="auto"/>
          <w:sz w:val="22"/>
          <w:szCs w:val="22"/>
        </w:rPr>
        <w:t>i legger vekt på å ha et godt samarbeid med foreldrene/ foresatte</w:t>
      </w:r>
      <w:r w:rsidRPr="006D0FA2">
        <w:rPr>
          <w:rFonts w:ascii="Lucida Calligraphy" w:hAnsi="Lucida Calligraphy" w:cs="Arial"/>
          <w:i/>
          <w:sz w:val="22"/>
          <w:szCs w:val="22"/>
        </w:rPr>
        <w:t xml:space="preserve"> </w:t>
      </w:r>
      <w:r w:rsidRPr="006D0FA2">
        <w:rPr>
          <w:rFonts w:ascii="Lucida Calligraphy" w:hAnsi="Lucida Calligraphy" w:cs="Arial"/>
          <w:sz w:val="22"/>
          <w:szCs w:val="22"/>
        </w:rPr>
        <w:t>fordi dette er til barnas/ de unges beste. Elevene er vårt felles ansvar. De skal ha visshet om at lærere og foreldre/foresatte samarbeider om deres læring og utvikling.</w:t>
      </w:r>
    </w:p>
    <w:p w14:paraId="523E1B9B" w14:textId="77777777" w:rsidR="00710B1D" w:rsidRDefault="00710B1D" w:rsidP="00710B1D"/>
    <w:p w14:paraId="33B5EC11" w14:textId="77777777" w:rsidR="00710B1D" w:rsidRDefault="00710B1D" w:rsidP="00710B1D"/>
    <w:p w14:paraId="652E2216" w14:textId="77777777" w:rsidR="00710B1D" w:rsidRDefault="00710B1D" w:rsidP="00710B1D"/>
    <w:p w14:paraId="35DEA4FF" w14:textId="77777777" w:rsidR="00710B1D" w:rsidRDefault="00710B1D" w:rsidP="00710B1D">
      <w:pPr>
        <w:keepNext/>
        <w:jc w:val="center"/>
      </w:pPr>
      <w:r>
        <w:rPr>
          <w:rFonts w:ascii="Arial" w:hAnsi="Arial" w:cs="Arial"/>
          <w:noProof/>
          <w:sz w:val="20"/>
          <w:szCs w:val="20"/>
        </w:rPr>
        <w:drawing>
          <wp:inline distT="0" distB="0" distL="0" distR="0" wp14:anchorId="03802D87" wp14:editId="675F3336">
            <wp:extent cx="4120856" cy="2495547"/>
            <wp:effectExtent l="0" t="0" r="0" b="635"/>
            <wp:docPr id="29" name="Bilde 29" descr="http://gfx.dagbladet.no/labrador/387/387011/38701150/jpg/active/978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fx.dagbladet.no/labrador/387/387011/38701150/jpg/active/978x.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5055" t="-1" b="-2056"/>
                    <a:stretch/>
                  </pic:blipFill>
                  <pic:spPr bwMode="auto">
                    <a:xfrm>
                      <a:off x="0" y="0"/>
                      <a:ext cx="4141587" cy="2508101"/>
                    </a:xfrm>
                    <a:prstGeom prst="rect">
                      <a:avLst/>
                    </a:prstGeom>
                    <a:noFill/>
                    <a:ln>
                      <a:noFill/>
                    </a:ln>
                    <a:extLst>
                      <a:ext uri="{53640926-AAD7-44D8-BBD7-CCE9431645EC}">
                        <a14:shadowObscured xmlns:a14="http://schemas.microsoft.com/office/drawing/2010/main"/>
                      </a:ext>
                    </a:extLst>
                  </pic:spPr>
                </pic:pic>
              </a:graphicData>
            </a:graphic>
          </wp:inline>
        </w:drawing>
      </w:r>
    </w:p>
    <w:p w14:paraId="396C9FE8" w14:textId="77777777" w:rsidR="00710B1D" w:rsidRDefault="00710B1D" w:rsidP="00710B1D">
      <w:pPr>
        <w:pStyle w:val="Bildetekst"/>
        <w:jc w:val="right"/>
      </w:pPr>
      <w:r w:rsidRPr="00892D86">
        <w:rPr>
          <w:rFonts w:ascii="Helvetica" w:hAnsi="Helvetica"/>
          <w:color w:val="222222"/>
          <w:sz w:val="20"/>
          <w:szCs w:val="20"/>
        </w:rPr>
        <w:t>Foto: NTB Scanpix</w:t>
      </w:r>
    </w:p>
    <w:p w14:paraId="173F55E2" w14:textId="77777777" w:rsidR="00710B1D" w:rsidRDefault="00710B1D" w:rsidP="00710B1D">
      <w:pPr>
        <w:jc w:val="center"/>
      </w:pPr>
    </w:p>
    <w:p w14:paraId="73CE8754" w14:textId="77777777" w:rsidR="00710B1D" w:rsidRDefault="00710B1D" w:rsidP="00710B1D">
      <w:pPr>
        <w:jc w:val="center"/>
      </w:pPr>
    </w:p>
    <w:p w14:paraId="552AA59D" w14:textId="77777777" w:rsidR="00710B1D" w:rsidRDefault="00710B1D" w:rsidP="00710B1D">
      <w:pPr>
        <w:jc w:val="center"/>
      </w:pPr>
      <w:r>
        <w:t xml:space="preserve">                         </w:t>
      </w:r>
      <w:r>
        <w:rPr>
          <w:rFonts w:ascii="Arial" w:hAnsi="Arial" w:cs="Arial"/>
          <w:noProof/>
          <w:sz w:val="20"/>
          <w:szCs w:val="20"/>
        </w:rPr>
        <w:drawing>
          <wp:inline distT="0" distB="0" distL="0" distR="0" wp14:anchorId="4A3C8E09" wp14:editId="1021CCEF">
            <wp:extent cx="2024525" cy="1357359"/>
            <wp:effectExtent l="0" t="0" r="0" b="0"/>
            <wp:docPr id="200" name="Bilde 200" descr="http://img3.custompublish.com/getfile.php/2762519.1843.ccdsdffdtf/Husk+%C3%A5+lese+sammen+med+ungene%2C+Folder+Foreldre++%28bokm%C3%A5l%2C+bilde+av+forsid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3.custompublish.com/getfile.php/2762519.1843.ccdsdffdtf/Husk+%C3%A5+lese+sammen+med+ungene%2C+Folder+Foreldre++%28bokm%C3%A5l%2C+bilde+av+forsiden%2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34791" cy="1364242"/>
                    </a:xfrm>
                    <a:prstGeom prst="rect">
                      <a:avLst/>
                    </a:prstGeom>
                    <a:ln>
                      <a:noFill/>
                    </a:ln>
                    <a:effectLst>
                      <a:softEdge rad="112500"/>
                    </a:effectLst>
                  </pic:spPr>
                </pic:pic>
              </a:graphicData>
            </a:graphic>
          </wp:inline>
        </w:drawing>
      </w:r>
      <w:r>
        <w:t xml:space="preserve"> </w:t>
      </w:r>
      <w:r>
        <w:rPr>
          <w:rFonts w:ascii="Arial" w:hAnsi="Arial" w:cs="Arial"/>
          <w:noProof/>
          <w:sz w:val="20"/>
          <w:szCs w:val="20"/>
        </w:rPr>
        <w:drawing>
          <wp:inline distT="0" distB="0" distL="0" distR="0" wp14:anchorId="7BBFA23F" wp14:editId="01C03849">
            <wp:extent cx="747004" cy="609237"/>
            <wp:effectExtent l="0" t="0" r="0" b="635"/>
            <wp:docPr id="201" name="Bilde 201" descr="http://www.fjell.no/wp-content/uploads/2014/03/FUG_logo_w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fjell.no/wp-content/uploads/2014/03/FUG_logo_w205.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54127" cy="615047"/>
                    </a:xfrm>
                    <a:prstGeom prst="rect">
                      <a:avLst/>
                    </a:prstGeom>
                    <a:noFill/>
                    <a:ln>
                      <a:noFill/>
                    </a:ln>
                  </pic:spPr>
                </pic:pic>
              </a:graphicData>
            </a:graphic>
          </wp:inline>
        </w:drawing>
      </w:r>
    </w:p>
    <w:p w14:paraId="60205ADD" w14:textId="77777777" w:rsidR="00710B1D" w:rsidRDefault="00710B1D" w:rsidP="00710B1D"/>
    <w:p w14:paraId="544AC087" w14:textId="77777777" w:rsidR="00631EE2" w:rsidRDefault="00631EE2" w:rsidP="00710B1D">
      <w:pPr>
        <w:rPr>
          <w:b/>
        </w:rPr>
      </w:pPr>
    </w:p>
    <w:p w14:paraId="52C8D8A1" w14:textId="77777777" w:rsidR="00710B1D" w:rsidRPr="006D0FA2" w:rsidRDefault="00710B1D" w:rsidP="00710B1D">
      <w:pPr>
        <w:rPr>
          <w:b/>
        </w:rPr>
      </w:pPr>
      <w:r w:rsidRPr="006D0FA2">
        <w:rPr>
          <w:b/>
        </w:rPr>
        <w:t>SAMARBEID HJEM - SKOLE</w:t>
      </w:r>
    </w:p>
    <w:p w14:paraId="7E2B6D4E" w14:textId="77777777" w:rsidR="00710B1D" w:rsidRPr="000139DF" w:rsidRDefault="00710B1D" w:rsidP="00710B1D">
      <w:pPr>
        <w:autoSpaceDE w:val="0"/>
        <w:autoSpaceDN w:val="0"/>
        <w:adjustRightInd w:val="0"/>
        <w:spacing w:after="0" w:line="276" w:lineRule="auto"/>
      </w:pPr>
      <w:r w:rsidRPr="000139DF">
        <w:t xml:space="preserve">På foreldremøter/temamøter på alle trinn har skolen ansvar for årlig å legge til rette for kommunikasjon om hvordan </w:t>
      </w:r>
      <w:r>
        <w:t xml:space="preserve">hjem </w:t>
      </w:r>
      <w:r w:rsidRPr="000139DF">
        <w:t>og skolen kan samarbeide om lese- og skriveopplæring i klassen.</w:t>
      </w:r>
    </w:p>
    <w:tbl>
      <w:tblPr>
        <w:tblStyle w:val="Tabellrutenett"/>
        <w:tblW w:w="9923" w:type="dxa"/>
        <w:tblInd w:w="-42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4766"/>
        <w:gridCol w:w="5157"/>
      </w:tblGrid>
      <w:tr w:rsidR="00710B1D" w:rsidRPr="00D72905" w14:paraId="0C9DF988" w14:textId="77777777" w:rsidTr="00631EE2">
        <w:tc>
          <w:tcPr>
            <w:tcW w:w="4766" w:type="dxa"/>
          </w:tcPr>
          <w:p w14:paraId="630D3ADA" w14:textId="77777777" w:rsidR="00710B1D" w:rsidRPr="00D72905" w:rsidRDefault="00710B1D" w:rsidP="00710B1D">
            <w:pPr>
              <w:spacing w:after="0"/>
              <w:ind w:left="318"/>
              <w:rPr>
                <w:b/>
                <w:sz w:val="22"/>
                <w:szCs w:val="22"/>
              </w:rPr>
            </w:pPr>
            <w:r w:rsidRPr="00D72905">
              <w:rPr>
                <w:b/>
                <w:sz w:val="22"/>
                <w:szCs w:val="22"/>
              </w:rPr>
              <w:t>På 1.-4. trinn</w:t>
            </w:r>
          </w:p>
        </w:tc>
        <w:tc>
          <w:tcPr>
            <w:tcW w:w="5157" w:type="dxa"/>
          </w:tcPr>
          <w:p w14:paraId="0D979E3B" w14:textId="77777777" w:rsidR="00710B1D" w:rsidRPr="00D72905" w:rsidRDefault="00710B1D" w:rsidP="00710B1D">
            <w:pPr>
              <w:spacing w:after="0" w:line="360" w:lineRule="auto"/>
              <w:rPr>
                <w:sz w:val="22"/>
                <w:szCs w:val="22"/>
              </w:rPr>
            </w:pPr>
            <w:r w:rsidRPr="00D72905">
              <w:rPr>
                <w:b/>
                <w:sz w:val="22"/>
                <w:szCs w:val="22"/>
              </w:rPr>
              <w:t xml:space="preserve">På 5.-7. trinn </w:t>
            </w:r>
          </w:p>
        </w:tc>
      </w:tr>
      <w:tr w:rsidR="00710B1D" w:rsidRPr="00D72905" w14:paraId="6CBB71BE" w14:textId="77777777" w:rsidTr="00631EE2">
        <w:tc>
          <w:tcPr>
            <w:tcW w:w="4766" w:type="dxa"/>
            <w:tcBorders>
              <w:bottom w:val="single" w:sz="6" w:space="0" w:color="0070C0"/>
              <w:right w:val="single" w:sz="4" w:space="0" w:color="1F497D"/>
            </w:tcBorders>
          </w:tcPr>
          <w:p w14:paraId="237A7D72" w14:textId="77777777" w:rsidR="00710B1D" w:rsidRPr="00D72905" w:rsidRDefault="00710B1D" w:rsidP="00710B1D">
            <w:pPr>
              <w:autoSpaceDE w:val="0"/>
              <w:autoSpaceDN w:val="0"/>
              <w:adjustRightInd w:val="0"/>
              <w:spacing w:after="0" w:line="276" w:lineRule="auto"/>
              <w:ind w:left="318"/>
              <w:rPr>
                <w:b/>
                <w:sz w:val="22"/>
                <w:szCs w:val="22"/>
              </w:rPr>
            </w:pPr>
            <w:r w:rsidRPr="00D72905">
              <w:rPr>
                <w:b/>
                <w:sz w:val="22"/>
                <w:szCs w:val="22"/>
              </w:rPr>
              <w:t>Hvordan samarbeide om:</w:t>
            </w:r>
          </w:p>
          <w:p w14:paraId="2D2B4A3E" w14:textId="77777777" w:rsidR="00710B1D" w:rsidRPr="00D72905" w:rsidRDefault="00710B1D" w:rsidP="001A307F">
            <w:pPr>
              <w:pStyle w:val="Listeavsnitt"/>
              <w:numPr>
                <w:ilvl w:val="0"/>
                <w:numId w:val="56"/>
              </w:numPr>
              <w:autoSpaceDE w:val="0"/>
              <w:autoSpaceDN w:val="0"/>
              <w:adjustRightInd w:val="0"/>
              <w:spacing w:after="0" w:line="276" w:lineRule="auto"/>
              <w:ind w:left="318"/>
              <w:rPr>
                <w:color w:val="auto"/>
                <w:sz w:val="22"/>
                <w:szCs w:val="22"/>
              </w:rPr>
            </w:pPr>
            <w:r w:rsidRPr="00D72905">
              <w:rPr>
                <w:color w:val="auto"/>
                <w:sz w:val="22"/>
                <w:szCs w:val="22"/>
              </w:rPr>
              <w:t>hvilke lese- , skrive og læringsstrategier elevene jobber med, slik at foreldre kan støtte eleven i bruken av strategiene</w:t>
            </w:r>
          </w:p>
          <w:p w14:paraId="70CBFF77" w14:textId="77777777" w:rsidR="00710B1D" w:rsidRPr="00D72905" w:rsidRDefault="00710B1D" w:rsidP="001A307F">
            <w:pPr>
              <w:pStyle w:val="Listeavsnitt"/>
              <w:numPr>
                <w:ilvl w:val="0"/>
                <w:numId w:val="56"/>
              </w:numPr>
              <w:autoSpaceDE w:val="0"/>
              <w:autoSpaceDN w:val="0"/>
              <w:adjustRightInd w:val="0"/>
              <w:spacing w:after="0" w:line="276" w:lineRule="auto"/>
              <w:ind w:left="318"/>
              <w:rPr>
                <w:color w:val="auto"/>
                <w:sz w:val="22"/>
                <w:szCs w:val="22"/>
              </w:rPr>
            </w:pPr>
            <w:r w:rsidRPr="00D72905">
              <w:rPr>
                <w:color w:val="auto"/>
                <w:sz w:val="22"/>
                <w:szCs w:val="22"/>
              </w:rPr>
              <w:t>hva som er fokus i lese- og skriveopplæringen i klassen</w:t>
            </w:r>
          </w:p>
          <w:p w14:paraId="5D147B5B" w14:textId="77777777" w:rsidR="00710B1D" w:rsidRPr="00D72905" w:rsidRDefault="00710B1D" w:rsidP="001A307F">
            <w:pPr>
              <w:pStyle w:val="Listeavsnitt"/>
              <w:numPr>
                <w:ilvl w:val="0"/>
                <w:numId w:val="56"/>
              </w:numPr>
              <w:autoSpaceDE w:val="0"/>
              <w:autoSpaceDN w:val="0"/>
              <w:adjustRightInd w:val="0"/>
              <w:spacing w:after="0" w:line="276" w:lineRule="auto"/>
              <w:ind w:left="318"/>
              <w:rPr>
                <w:color w:val="auto"/>
                <w:sz w:val="22"/>
                <w:szCs w:val="22"/>
              </w:rPr>
            </w:pPr>
            <w:r w:rsidRPr="00D72905">
              <w:rPr>
                <w:color w:val="auto"/>
                <w:sz w:val="22"/>
                <w:szCs w:val="22"/>
              </w:rPr>
              <w:t>hvordan foreldre kan støtte lesingen – før, underveis og etter lesing</w:t>
            </w:r>
          </w:p>
          <w:p w14:paraId="75CD2719" w14:textId="77777777" w:rsidR="00710B1D" w:rsidRPr="00D72905" w:rsidRDefault="00710B1D" w:rsidP="001A307F">
            <w:pPr>
              <w:pStyle w:val="Listeavsnitt"/>
              <w:numPr>
                <w:ilvl w:val="0"/>
                <w:numId w:val="56"/>
              </w:numPr>
              <w:autoSpaceDE w:val="0"/>
              <w:autoSpaceDN w:val="0"/>
              <w:adjustRightInd w:val="0"/>
              <w:spacing w:after="0" w:line="276" w:lineRule="auto"/>
              <w:ind w:left="318"/>
              <w:rPr>
                <w:color w:val="auto"/>
                <w:sz w:val="22"/>
                <w:szCs w:val="22"/>
              </w:rPr>
            </w:pPr>
            <w:r w:rsidRPr="00D72905">
              <w:rPr>
                <w:color w:val="auto"/>
                <w:sz w:val="22"/>
                <w:szCs w:val="22"/>
              </w:rPr>
              <w:t>hvordan det arbeides med lesing/ begreper/stavelser slik at foreldrene kan jobbe med dette hjemme</w:t>
            </w:r>
          </w:p>
          <w:p w14:paraId="5A61F081" w14:textId="77777777" w:rsidR="00710B1D" w:rsidRPr="00D72905" w:rsidRDefault="00710B1D" w:rsidP="001A307F">
            <w:pPr>
              <w:pStyle w:val="Listeavsnitt"/>
              <w:numPr>
                <w:ilvl w:val="0"/>
                <w:numId w:val="56"/>
              </w:numPr>
              <w:autoSpaceDE w:val="0"/>
              <w:autoSpaceDN w:val="0"/>
              <w:adjustRightInd w:val="0"/>
              <w:spacing w:after="0" w:line="276" w:lineRule="auto"/>
              <w:ind w:left="318"/>
              <w:rPr>
                <w:color w:val="auto"/>
                <w:sz w:val="22"/>
                <w:szCs w:val="22"/>
              </w:rPr>
            </w:pPr>
            <w:r w:rsidRPr="00D72905">
              <w:rPr>
                <w:color w:val="auto"/>
                <w:sz w:val="22"/>
                <w:szCs w:val="22"/>
              </w:rPr>
              <w:t>viktigheten av å snakke om bilder og overskrifter som en støtte for forståelsen</w:t>
            </w:r>
          </w:p>
          <w:p w14:paraId="7A54599B" w14:textId="77777777" w:rsidR="00710B1D" w:rsidRPr="00D72905" w:rsidRDefault="00710B1D" w:rsidP="00710B1D">
            <w:pPr>
              <w:pStyle w:val="Listeavsnitt"/>
              <w:autoSpaceDE w:val="0"/>
              <w:autoSpaceDN w:val="0"/>
              <w:adjustRightInd w:val="0"/>
              <w:spacing w:after="0" w:line="276" w:lineRule="auto"/>
              <w:ind w:left="318" w:firstLine="0"/>
              <w:rPr>
                <w:b/>
                <w:color w:val="auto"/>
                <w:sz w:val="22"/>
                <w:szCs w:val="22"/>
              </w:rPr>
            </w:pPr>
          </w:p>
          <w:p w14:paraId="10FE79DC" w14:textId="77777777" w:rsidR="00710B1D" w:rsidRPr="00D72905" w:rsidRDefault="00710B1D" w:rsidP="00710B1D">
            <w:pPr>
              <w:pStyle w:val="Listeavsnitt"/>
              <w:autoSpaceDE w:val="0"/>
              <w:autoSpaceDN w:val="0"/>
              <w:adjustRightInd w:val="0"/>
              <w:spacing w:after="0" w:line="276" w:lineRule="auto"/>
              <w:ind w:left="318" w:firstLine="0"/>
              <w:rPr>
                <w:color w:val="auto"/>
                <w:sz w:val="22"/>
                <w:szCs w:val="22"/>
              </w:rPr>
            </w:pPr>
            <w:r w:rsidRPr="00D72905">
              <w:rPr>
                <w:b/>
                <w:color w:val="auto"/>
                <w:sz w:val="22"/>
                <w:szCs w:val="22"/>
              </w:rPr>
              <w:t>Samarbeidet om enkelteleven</w:t>
            </w:r>
            <w:r w:rsidRPr="00D72905">
              <w:rPr>
                <w:color w:val="auto"/>
                <w:sz w:val="22"/>
                <w:szCs w:val="22"/>
              </w:rPr>
              <w:t>:</w:t>
            </w:r>
          </w:p>
          <w:p w14:paraId="0D95ABCA" w14:textId="77777777" w:rsidR="00710B1D" w:rsidRPr="00D72905" w:rsidRDefault="00710B1D" w:rsidP="00710B1D">
            <w:pPr>
              <w:pStyle w:val="Listeavsnitt"/>
              <w:autoSpaceDE w:val="0"/>
              <w:autoSpaceDN w:val="0"/>
              <w:adjustRightInd w:val="0"/>
              <w:spacing w:after="0" w:line="276" w:lineRule="auto"/>
              <w:ind w:left="318" w:firstLine="0"/>
              <w:rPr>
                <w:color w:val="auto"/>
                <w:sz w:val="22"/>
                <w:szCs w:val="22"/>
              </w:rPr>
            </w:pPr>
            <w:r w:rsidRPr="00D72905">
              <w:rPr>
                <w:color w:val="auto"/>
                <w:sz w:val="22"/>
                <w:szCs w:val="22"/>
              </w:rPr>
              <w:t>Lærerens ansvar:</w:t>
            </w:r>
          </w:p>
          <w:p w14:paraId="41EC2712" w14:textId="77777777" w:rsidR="00710B1D" w:rsidRPr="00D72905" w:rsidRDefault="00710B1D" w:rsidP="001A307F">
            <w:pPr>
              <w:pStyle w:val="Listeavsnitt"/>
              <w:numPr>
                <w:ilvl w:val="0"/>
                <w:numId w:val="48"/>
              </w:numPr>
              <w:autoSpaceDE w:val="0"/>
              <w:autoSpaceDN w:val="0"/>
              <w:adjustRightInd w:val="0"/>
              <w:spacing w:after="0" w:line="276" w:lineRule="auto"/>
              <w:ind w:left="318" w:hanging="318"/>
              <w:rPr>
                <w:color w:val="auto"/>
                <w:sz w:val="22"/>
                <w:szCs w:val="22"/>
              </w:rPr>
            </w:pPr>
            <w:r w:rsidRPr="00D72905">
              <w:rPr>
                <w:color w:val="auto"/>
                <w:sz w:val="22"/>
                <w:szCs w:val="22"/>
              </w:rPr>
              <w:t>gi informasjon om elevens lese- og skriveutvikling på utviklingssamtalene</w:t>
            </w:r>
            <w:r>
              <w:rPr>
                <w:color w:val="auto"/>
                <w:sz w:val="22"/>
                <w:szCs w:val="22"/>
              </w:rPr>
              <w:t xml:space="preserve"> (lærer-elev-foreldre)</w:t>
            </w:r>
          </w:p>
          <w:p w14:paraId="1BA3AA58" w14:textId="77777777" w:rsidR="00710B1D" w:rsidRPr="00D72905" w:rsidRDefault="00710B1D" w:rsidP="00710B1D">
            <w:pPr>
              <w:pStyle w:val="Listeavsnitt"/>
              <w:autoSpaceDE w:val="0"/>
              <w:autoSpaceDN w:val="0"/>
              <w:adjustRightInd w:val="0"/>
              <w:spacing w:after="0" w:line="276" w:lineRule="auto"/>
              <w:ind w:left="318" w:firstLine="0"/>
              <w:rPr>
                <w:color w:val="auto"/>
                <w:sz w:val="22"/>
                <w:szCs w:val="22"/>
              </w:rPr>
            </w:pPr>
            <w:r w:rsidRPr="00D72905">
              <w:rPr>
                <w:color w:val="auto"/>
                <w:sz w:val="22"/>
                <w:szCs w:val="22"/>
              </w:rPr>
              <w:t>Foreldrenes ansvar:</w:t>
            </w:r>
          </w:p>
          <w:p w14:paraId="70CAAC69" w14:textId="77777777" w:rsidR="00710B1D" w:rsidRPr="00D72905" w:rsidRDefault="00710B1D" w:rsidP="001A307F">
            <w:pPr>
              <w:pStyle w:val="Listeavsnitt"/>
              <w:numPr>
                <w:ilvl w:val="0"/>
                <w:numId w:val="48"/>
              </w:numPr>
              <w:autoSpaceDE w:val="0"/>
              <w:autoSpaceDN w:val="0"/>
              <w:adjustRightInd w:val="0"/>
              <w:spacing w:after="0" w:line="276" w:lineRule="auto"/>
              <w:ind w:left="318"/>
              <w:rPr>
                <w:color w:val="auto"/>
                <w:sz w:val="22"/>
                <w:szCs w:val="22"/>
              </w:rPr>
            </w:pPr>
            <w:r w:rsidRPr="00D72905">
              <w:rPr>
                <w:color w:val="auto"/>
                <w:sz w:val="22"/>
                <w:szCs w:val="22"/>
              </w:rPr>
              <w:t>sørge for at elevene blir hørt i leseleksen hver dag</w:t>
            </w:r>
          </w:p>
          <w:p w14:paraId="2A452C0F" w14:textId="77777777" w:rsidR="00710B1D" w:rsidRPr="00D72905" w:rsidRDefault="00710B1D" w:rsidP="001A307F">
            <w:pPr>
              <w:pStyle w:val="Listeavsnitt"/>
              <w:numPr>
                <w:ilvl w:val="0"/>
                <w:numId w:val="48"/>
              </w:numPr>
              <w:autoSpaceDE w:val="0"/>
              <w:autoSpaceDN w:val="0"/>
              <w:adjustRightInd w:val="0"/>
              <w:spacing w:after="0" w:line="276" w:lineRule="auto"/>
              <w:ind w:left="318"/>
              <w:rPr>
                <w:color w:val="auto"/>
                <w:sz w:val="22"/>
                <w:szCs w:val="22"/>
              </w:rPr>
            </w:pPr>
            <w:r w:rsidRPr="00D72905">
              <w:rPr>
                <w:color w:val="auto"/>
                <w:sz w:val="22"/>
                <w:szCs w:val="22"/>
              </w:rPr>
              <w:t xml:space="preserve">følge opp skolens lese- og skriveprosjekter </w:t>
            </w:r>
          </w:p>
          <w:p w14:paraId="3AB8154A" w14:textId="77777777" w:rsidR="00710B1D" w:rsidRPr="00D72905" w:rsidRDefault="00710B1D" w:rsidP="001A307F">
            <w:pPr>
              <w:pStyle w:val="Listeavsnitt"/>
              <w:numPr>
                <w:ilvl w:val="0"/>
                <w:numId w:val="48"/>
              </w:numPr>
              <w:autoSpaceDE w:val="0"/>
              <w:autoSpaceDN w:val="0"/>
              <w:adjustRightInd w:val="0"/>
              <w:spacing w:after="0" w:line="276" w:lineRule="auto"/>
              <w:ind w:left="318"/>
              <w:rPr>
                <w:color w:val="auto"/>
                <w:sz w:val="22"/>
                <w:szCs w:val="22"/>
              </w:rPr>
            </w:pPr>
            <w:r w:rsidRPr="00D72905">
              <w:rPr>
                <w:color w:val="auto"/>
                <w:sz w:val="22"/>
                <w:szCs w:val="22"/>
              </w:rPr>
              <w:t>følge med på informasjon fra skolen på ukeplaner, Its learning, mobilskolemeldinger …</w:t>
            </w:r>
          </w:p>
          <w:p w14:paraId="4315898E" w14:textId="77777777" w:rsidR="00710B1D" w:rsidRPr="00D72905" w:rsidRDefault="00710B1D" w:rsidP="001A307F">
            <w:pPr>
              <w:pStyle w:val="Listeavsnitt"/>
              <w:numPr>
                <w:ilvl w:val="0"/>
                <w:numId w:val="48"/>
              </w:numPr>
              <w:autoSpaceDE w:val="0"/>
              <w:autoSpaceDN w:val="0"/>
              <w:adjustRightInd w:val="0"/>
              <w:spacing w:after="0" w:line="276" w:lineRule="auto"/>
              <w:ind w:left="318"/>
              <w:rPr>
                <w:color w:val="auto"/>
                <w:sz w:val="22"/>
                <w:szCs w:val="22"/>
              </w:rPr>
            </w:pPr>
            <w:r w:rsidRPr="00D72905">
              <w:rPr>
                <w:color w:val="auto"/>
                <w:sz w:val="22"/>
                <w:szCs w:val="22"/>
              </w:rPr>
              <w:t>lese høyt for sine barn</w:t>
            </w:r>
          </w:p>
          <w:p w14:paraId="2C4AE5FA" w14:textId="77777777" w:rsidR="00710B1D" w:rsidRDefault="00710B1D" w:rsidP="001A307F">
            <w:pPr>
              <w:pStyle w:val="Listeavsnitt"/>
              <w:numPr>
                <w:ilvl w:val="0"/>
                <w:numId w:val="48"/>
              </w:numPr>
              <w:autoSpaceDE w:val="0"/>
              <w:autoSpaceDN w:val="0"/>
              <w:adjustRightInd w:val="0"/>
              <w:spacing w:after="0" w:line="276" w:lineRule="auto"/>
              <w:ind w:left="318"/>
              <w:rPr>
                <w:color w:val="auto"/>
                <w:sz w:val="22"/>
                <w:szCs w:val="22"/>
              </w:rPr>
            </w:pPr>
            <w:r w:rsidRPr="00D72905">
              <w:rPr>
                <w:color w:val="auto"/>
                <w:sz w:val="22"/>
                <w:szCs w:val="22"/>
              </w:rPr>
              <w:t>legge til rette for lesing i hjemmet</w:t>
            </w:r>
          </w:p>
          <w:p w14:paraId="5065760B" w14:textId="77777777" w:rsidR="00710B1D" w:rsidRPr="00D72905" w:rsidRDefault="00710B1D" w:rsidP="00710B1D">
            <w:pPr>
              <w:pStyle w:val="Listeavsnitt"/>
              <w:autoSpaceDE w:val="0"/>
              <w:autoSpaceDN w:val="0"/>
              <w:adjustRightInd w:val="0"/>
              <w:spacing w:after="0" w:line="276" w:lineRule="auto"/>
              <w:ind w:left="318" w:firstLine="0"/>
              <w:rPr>
                <w:color w:val="auto"/>
                <w:sz w:val="22"/>
                <w:szCs w:val="22"/>
              </w:rPr>
            </w:pPr>
          </w:p>
        </w:tc>
        <w:tc>
          <w:tcPr>
            <w:tcW w:w="5157" w:type="dxa"/>
            <w:tcBorders>
              <w:left w:val="single" w:sz="4" w:space="0" w:color="1F497D"/>
              <w:bottom w:val="single" w:sz="6" w:space="0" w:color="0070C0"/>
            </w:tcBorders>
          </w:tcPr>
          <w:p w14:paraId="5F6E761C" w14:textId="77777777" w:rsidR="00710B1D" w:rsidRPr="00D72905" w:rsidRDefault="00710B1D" w:rsidP="00710B1D">
            <w:pPr>
              <w:autoSpaceDE w:val="0"/>
              <w:autoSpaceDN w:val="0"/>
              <w:adjustRightInd w:val="0"/>
              <w:spacing w:after="0" w:line="276" w:lineRule="auto"/>
              <w:rPr>
                <w:b/>
                <w:sz w:val="22"/>
                <w:szCs w:val="22"/>
              </w:rPr>
            </w:pPr>
            <w:r w:rsidRPr="00D72905">
              <w:rPr>
                <w:b/>
                <w:sz w:val="22"/>
                <w:szCs w:val="22"/>
              </w:rPr>
              <w:t>Hvordan samarbeide om:</w:t>
            </w:r>
          </w:p>
          <w:p w14:paraId="2BB60284" w14:textId="77777777" w:rsidR="00710B1D" w:rsidRPr="00D72905" w:rsidRDefault="00710B1D" w:rsidP="001A307F">
            <w:pPr>
              <w:pStyle w:val="Listeavsnitt"/>
              <w:numPr>
                <w:ilvl w:val="0"/>
                <w:numId w:val="50"/>
              </w:numPr>
              <w:autoSpaceDE w:val="0"/>
              <w:autoSpaceDN w:val="0"/>
              <w:adjustRightInd w:val="0"/>
              <w:spacing w:after="0" w:line="276" w:lineRule="auto"/>
              <w:ind w:left="182" w:hanging="182"/>
              <w:rPr>
                <w:color w:val="auto"/>
                <w:sz w:val="22"/>
                <w:szCs w:val="22"/>
              </w:rPr>
            </w:pPr>
            <w:r w:rsidRPr="00D72905">
              <w:rPr>
                <w:color w:val="auto"/>
                <w:sz w:val="22"/>
                <w:szCs w:val="22"/>
              </w:rPr>
              <w:t>hvordan det arbeides med den videre lese- og skriveopplæringen</w:t>
            </w:r>
          </w:p>
          <w:p w14:paraId="008B3C7A" w14:textId="77777777" w:rsidR="00710B1D" w:rsidRPr="00D72905" w:rsidRDefault="00710B1D" w:rsidP="001A307F">
            <w:pPr>
              <w:pStyle w:val="Listeavsnitt"/>
              <w:numPr>
                <w:ilvl w:val="0"/>
                <w:numId w:val="50"/>
              </w:numPr>
              <w:autoSpaceDE w:val="0"/>
              <w:autoSpaceDN w:val="0"/>
              <w:adjustRightInd w:val="0"/>
              <w:spacing w:after="0" w:line="276" w:lineRule="auto"/>
              <w:ind w:left="182" w:hanging="182"/>
              <w:rPr>
                <w:color w:val="auto"/>
                <w:sz w:val="22"/>
                <w:szCs w:val="22"/>
              </w:rPr>
            </w:pPr>
            <w:r w:rsidRPr="00D72905">
              <w:rPr>
                <w:color w:val="auto"/>
                <w:sz w:val="22"/>
                <w:szCs w:val="22"/>
              </w:rPr>
              <w:t>hvordan foreldre kan støtte lesingen – før, underveis og etter lesing</w:t>
            </w:r>
          </w:p>
          <w:p w14:paraId="789BC279" w14:textId="77777777" w:rsidR="00710B1D" w:rsidRPr="00D72905" w:rsidRDefault="00710B1D" w:rsidP="001A307F">
            <w:pPr>
              <w:pStyle w:val="Listeavsnitt"/>
              <w:numPr>
                <w:ilvl w:val="0"/>
                <w:numId w:val="50"/>
              </w:numPr>
              <w:autoSpaceDE w:val="0"/>
              <w:autoSpaceDN w:val="0"/>
              <w:adjustRightInd w:val="0"/>
              <w:spacing w:after="0" w:line="276" w:lineRule="auto"/>
              <w:ind w:left="182" w:hanging="182"/>
              <w:rPr>
                <w:color w:val="auto"/>
                <w:sz w:val="22"/>
                <w:szCs w:val="22"/>
              </w:rPr>
            </w:pPr>
            <w:r w:rsidRPr="00D72905">
              <w:rPr>
                <w:color w:val="auto"/>
                <w:sz w:val="22"/>
                <w:szCs w:val="22"/>
              </w:rPr>
              <w:t>viktigheten av å snakke om bilder, overskrifter og grafiske framstillinger som en støtte for forståelsen</w:t>
            </w:r>
          </w:p>
          <w:p w14:paraId="0A8097F8" w14:textId="77777777" w:rsidR="00710B1D" w:rsidRPr="00D72905" w:rsidRDefault="00710B1D" w:rsidP="001A307F">
            <w:pPr>
              <w:pStyle w:val="Listeavsnitt"/>
              <w:numPr>
                <w:ilvl w:val="0"/>
                <w:numId w:val="50"/>
              </w:numPr>
              <w:autoSpaceDE w:val="0"/>
              <w:autoSpaceDN w:val="0"/>
              <w:adjustRightInd w:val="0"/>
              <w:spacing w:after="0" w:line="276" w:lineRule="auto"/>
              <w:ind w:left="182" w:hanging="182"/>
              <w:rPr>
                <w:color w:val="auto"/>
                <w:sz w:val="22"/>
                <w:szCs w:val="22"/>
              </w:rPr>
            </w:pPr>
            <w:r w:rsidRPr="00D72905">
              <w:rPr>
                <w:color w:val="auto"/>
                <w:sz w:val="22"/>
                <w:szCs w:val="22"/>
              </w:rPr>
              <w:t>hvilke lese-, skrive og læringsstrategier som elevene jobber med slik at foreldre kan støtte eleven i bruken av strategiene</w:t>
            </w:r>
          </w:p>
          <w:p w14:paraId="0252B56D" w14:textId="77777777" w:rsidR="00710B1D" w:rsidRPr="00D72905" w:rsidRDefault="00710B1D" w:rsidP="00710B1D">
            <w:pPr>
              <w:pStyle w:val="Listeavsnitt"/>
              <w:autoSpaceDE w:val="0"/>
              <w:autoSpaceDN w:val="0"/>
              <w:adjustRightInd w:val="0"/>
              <w:spacing w:after="0" w:line="276" w:lineRule="auto"/>
              <w:ind w:left="0" w:firstLine="0"/>
              <w:rPr>
                <w:b/>
                <w:color w:val="auto"/>
                <w:sz w:val="22"/>
                <w:szCs w:val="22"/>
              </w:rPr>
            </w:pPr>
          </w:p>
          <w:p w14:paraId="3A06D025" w14:textId="77777777" w:rsidR="00710B1D" w:rsidRPr="00D72905" w:rsidRDefault="00710B1D" w:rsidP="00710B1D">
            <w:pPr>
              <w:pStyle w:val="Listeavsnitt"/>
              <w:autoSpaceDE w:val="0"/>
              <w:autoSpaceDN w:val="0"/>
              <w:adjustRightInd w:val="0"/>
              <w:spacing w:after="0" w:line="276" w:lineRule="auto"/>
              <w:ind w:left="0" w:firstLine="0"/>
              <w:rPr>
                <w:color w:val="auto"/>
                <w:sz w:val="22"/>
                <w:szCs w:val="22"/>
              </w:rPr>
            </w:pPr>
            <w:r w:rsidRPr="00D72905">
              <w:rPr>
                <w:b/>
                <w:color w:val="auto"/>
                <w:sz w:val="22"/>
                <w:szCs w:val="22"/>
              </w:rPr>
              <w:t>Samarbeidet om enkelteleven</w:t>
            </w:r>
            <w:r w:rsidRPr="00D72905">
              <w:rPr>
                <w:color w:val="auto"/>
                <w:sz w:val="22"/>
                <w:szCs w:val="22"/>
              </w:rPr>
              <w:t>:</w:t>
            </w:r>
          </w:p>
          <w:p w14:paraId="326BE21A" w14:textId="77777777" w:rsidR="00710B1D" w:rsidRPr="00D72905" w:rsidRDefault="00710B1D" w:rsidP="00710B1D">
            <w:pPr>
              <w:autoSpaceDE w:val="0"/>
              <w:autoSpaceDN w:val="0"/>
              <w:adjustRightInd w:val="0"/>
              <w:spacing w:after="0" w:line="276" w:lineRule="auto"/>
              <w:rPr>
                <w:sz w:val="22"/>
                <w:szCs w:val="22"/>
              </w:rPr>
            </w:pPr>
            <w:r w:rsidRPr="00D72905">
              <w:rPr>
                <w:sz w:val="22"/>
                <w:szCs w:val="22"/>
              </w:rPr>
              <w:t>Lærerens ansvar:</w:t>
            </w:r>
          </w:p>
          <w:p w14:paraId="6FCDD4F0" w14:textId="77777777" w:rsidR="00710B1D" w:rsidRPr="00D72905" w:rsidRDefault="00710B1D" w:rsidP="001A307F">
            <w:pPr>
              <w:pStyle w:val="Listeavsnitt"/>
              <w:numPr>
                <w:ilvl w:val="0"/>
                <w:numId w:val="48"/>
              </w:numPr>
              <w:autoSpaceDE w:val="0"/>
              <w:autoSpaceDN w:val="0"/>
              <w:adjustRightInd w:val="0"/>
              <w:spacing w:after="0" w:line="276" w:lineRule="auto"/>
              <w:ind w:left="318" w:hanging="318"/>
              <w:rPr>
                <w:color w:val="auto"/>
                <w:sz w:val="22"/>
                <w:szCs w:val="22"/>
              </w:rPr>
            </w:pPr>
            <w:r w:rsidRPr="00D72905">
              <w:rPr>
                <w:color w:val="auto"/>
                <w:sz w:val="22"/>
                <w:szCs w:val="22"/>
              </w:rPr>
              <w:t>gi informasjon om elevens lese- og skriveutvikling på utviklingssamtalene (lærer-elev-foreldre) samtaler</w:t>
            </w:r>
          </w:p>
          <w:p w14:paraId="466EDEB1" w14:textId="77777777" w:rsidR="00710B1D" w:rsidRPr="00D72905" w:rsidRDefault="00710B1D" w:rsidP="001A307F">
            <w:pPr>
              <w:pStyle w:val="Listeavsnitt"/>
              <w:numPr>
                <w:ilvl w:val="0"/>
                <w:numId w:val="48"/>
              </w:numPr>
              <w:autoSpaceDE w:val="0"/>
              <w:autoSpaceDN w:val="0"/>
              <w:adjustRightInd w:val="0"/>
              <w:spacing w:after="0" w:line="276" w:lineRule="auto"/>
              <w:ind w:left="318" w:hanging="318"/>
              <w:rPr>
                <w:color w:val="auto"/>
                <w:sz w:val="22"/>
                <w:szCs w:val="22"/>
              </w:rPr>
            </w:pPr>
            <w:r w:rsidRPr="00D72905">
              <w:rPr>
                <w:color w:val="auto"/>
                <w:sz w:val="22"/>
                <w:szCs w:val="22"/>
              </w:rPr>
              <w:t>gi elevene leselekse hver dag det er lekser</w:t>
            </w:r>
          </w:p>
          <w:p w14:paraId="26620E89" w14:textId="77777777" w:rsidR="00710B1D" w:rsidRPr="00D72905" w:rsidRDefault="00710B1D" w:rsidP="001A307F">
            <w:pPr>
              <w:pStyle w:val="Listeavsnitt"/>
              <w:numPr>
                <w:ilvl w:val="0"/>
                <w:numId w:val="48"/>
              </w:numPr>
              <w:autoSpaceDE w:val="0"/>
              <w:autoSpaceDN w:val="0"/>
              <w:adjustRightInd w:val="0"/>
              <w:spacing w:after="0" w:line="276" w:lineRule="auto"/>
              <w:ind w:left="318" w:hanging="318"/>
              <w:rPr>
                <w:color w:val="auto"/>
                <w:sz w:val="22"/>
                <w:szCs w:val="22"/>
              </w:rPr>
            </w:pPr>
            <w:r w:rsidRPr="00D72905">
              <w:rPr>
                <w:color w:val="auto"/>
                <w:sz w:val="22"/>
                <w:szCs w:val="22"/>
              </w:rPr>
              <w:t>gi elevene mulighet til å arbeide med tekstproduksjon hjemme</w:t>
            </w:r>
          </w:p>
          <w:p w14:paraId="1AD45645" w14:textId="77777777" w:rsidR="00710B1D" w:rsidRPr="00D72905" w:rsidRDefault="00710B1D" w:rsidP="00710B1D">
            <w:pPr>
              <w:autoSpaceDE w:val="0"/>
              <w:autoSpaceDN w:val="0"/>
              <w:adjustRightInd w:val="0"/>
              <w:spacing w:after="0" w:line="276" w:lineRule="auto"/>
              <w:rPr>
                <w:sz w:val="22"/>
                <w:szCs w:val="22"/>
              </w:rPr>
            </w:pPr>
            <w:r w:rsidRPr="00D72905">
              <w:rPr>
                <w:sz w:val="22"/>
                <w:szCs w:val="22"/>
              </w:rPr>
              <w:t>Foreldrenes ansvar:</w:t>
            </w:r>
          </w:p>
          <w:p w14:paraId="5EFE46E4" w14:textId="77777777" w:rsidR="00710B1D" w:rsidRPr="00D72905" w:rsidRDefault="00710B1D" w:rsidP="001A307F">
            <w:pPr>
              <w:pStyle w:val="Listeavsnitt"/>
              <w:numPr>
                <w:ilvl w:val="0"/>
                <w:numId w:val="49"/>
              </w:numPr>
              <w:autoSpaceDE w:val="0"/>
              <w:autoSpaceDN w:val="0"/>
              <w:adjustRightInd w:val="0"/>
              <w:spacing w:after="0" w:line="276" w:lineRule="auto"/>
              <w:ind w:left="182" w:hanging="182"/>
              <w:rPr>
                <w:color w:val="auto"/>
                <w:sz w:val="22"/>
                <w:szCs w:val="22"/>
              </w:rPr>
            </w:pPr>
            <w:r w:rsidRPr="00D72905">
              <w:rPr>
                <w:color w:val="auto"/>
                <w:sz w:val="22"/>
                <w:szCs w:val="22"/>
              </w:rPr>
              <w:t>følge opp skolens lese- og skriveprosjekter</w:t>
            </w:r>
          </w:p>
          <w:p w14:paraId="5BF29103" w14:textId="77777777" w:rsidR="00710B1D" w:rsidRPr="00D72905" w:rsidRDefault="00710B1D" w:rsidP="001A307F">
            <w:pPr>
              <w:pStyle w:val="Listeavsnitt"/>
              <w:numPr>
                <w:ilvl w:val="0"/>
                <w:numId w:val="48"/>
              </w:numPr>
              <w:autoSpaceDE w:val="0"/>
              <w:autoSpaceDN w:val="0"/>
              <w:adjustRightInd w:val="0"/>
              <w:spacing w:after="0" w:line="276" w:lineRule="auto"/>
              <w:ind w:left="182" w:hanging="182"/>
              <w:rPr>
                <w:color w:val="auto"/>
                <w:sz w:val="22"/>
                <w:szCs w:val="22"/>
              </w:rPr>
            </w:pPr>
            <w:r w:rsidRPr="00D72905">
              <w:rPr>
                <w:color w:val="auto"/>
                <w:sz w:val="22"/>
                <w:szCs w:val="22"/>
              </w:rPr>
              <w:t>følge med på informasjon fra skolen på ukeplaner, Its learning, mobilskolemeldinger</w:t>
            </w:r>
            <w:r>
              <w:rPr>
                <w:color w:val="auto"/>
                <w:sz w:val="22"/>
                <w:szCs w:val="22"/>
              </w:rPr>
              <w:t>, showbie</w:t>
            </w:r>
            <w:r w:rsidRPr="00D72905">
              <w:rPr>
                <w:color w:val="auto"/>
                <w:sz w:val="22"/>
                <w:szCs w:val="22"/>
              </w:rPr>
              <w:t xml:space="preserve"> </w:t>
            </w:r>
          </w:p>
          <w:p w14:paraId="03B2076C" w14:textId="77777777" w:rsidR="00710B1D" w:rsidRPr="00D72905" w:rsidRDefault="00710B1D" w:rsidP="001A307F">
            <w:pPr>
              <w:pStyle w:val="Listeavsnitt"/>
              <w:numPr>
                <w:ilvl w:val="0"/>
                <w:numId w:val="48"/>
              </w:numPr>
              <w:autoSpaceDE w:val="0"/>
              <w:autoSpaceDN w:val="0"/>
              <w:adjustRightInd w:val="0"/>
              <w:spacing w:after="0" w:line="276" w:lineRule="auto"/>
              <w:ind w:left="182" w:hanging="182"/>
              <w:rPr>
                <w:color w:val="auto"/>
                <w:sz w:val="22"/>
                <w:szCs w:val="22"/>
              </w:rPr>
            </w:pPr>
            <w:r w:rsidRPr="00D72905">
              <w:rPr>
                <w:color w:val="auto"/>
                <w:sz w:val="22"/>
                <w:szCs w:val="22"/>
              </w:rPr>
              <w:t>lese høyt for sine barn</w:t>
            </w:r>
          </w:p>
          <w:p w14:paraId="5FD359DA" w14:textId="77777777" w:rsidR="00710B1D" w:rsidRPr="00D72905" w:rsidRDefault="00710B1D" w:rsidP="001A307F">
            <w:pPr>
              <w:pStyle w:val="Listeavsnitt"/>
              <w:numPr>
                <w:ilvl w:val="0"/>
                <w:numId w:val="48"/>
              </w:numPr>
              <w:autoSpaceDE w:val="0"/>
              <w:autoSpaceDN w:val="0"/>
              <w:adjustRightInd w:val="0"/>
              <w:spacing w:after="0" w:line="276" w:lineRule="auto"/>
              <w:ind w:left="182" w:hanging="182"/>
              <w:rPr>
                <w:color w:val="auto"/>
                <w:sz w:val="22"/>
                <w:szCs w:val="22"/>
              </w:rPr>
            </w:pPr>
            <w:r w:rsidRPr="00D72905">
              <w:rPr>
                <w:color w:val="auto"/>
                <w:sz w:val="22"/>
                <w:szCs w:val="22"/>
              </w:rPr>
              <w:t>legge til rette for lesing i hjemmet</w:t>
            </w:r>
          </w:p>
          <w:p w14:paraId="4A2AF30F" w14:textId="77777777" w:rsidR="00710B1D" w:rsidRPr="00D72905" w:rsidRDefault="00710B1D" w:rsidP="001A307F">
            <w:pPr>
              <w:pStyle w:val="Listeavsnitt"/>
              <w:numPr>
                <w:ilvl w:val="0"/>
                <w:numId w:val="48"/>
              </w:numPr>
              <w:autoSpaceDE w:val="0"/>
              <w:autoSpaceDN w:val="0"/>
              <w:adjustRightInd w:val="0"/>
              <w:spacing w:after="0" w:line="276" w:lineRule="auto"/>
              <w:ind w:left="182" w:hanging="182"/>
              <w:rPr>
                <w:color w:val="auto"/>
                <w:sz w:val="22"/>
                <w:szCs w:val="22"/>
              </w:rPr>
            </w:pPr>
            <w:r w:rsidRPr="00D72905">
              <w:rPr>
                <w:color w:val="auto"/>
                <w:sz w:val="22"/>
                <w:szCs w:val="22"/>
              </w:rPr>
              <w:t>vise interesse for elevenes tekstproduksjon</w:t>
            </w:r>
          </w:p>
        </w:tc>
      </w:tr>
      <w:tr w:rsidR="00710B1D" w:rsidRPr="00D72905" w14:paraId="338D24A1" w14:textId="77777777" w:rsidTr="00631EE2">
        <w:tc>
          <w:tcPr>
            <w:tcW w:w="4766" w:type="dxa"/>
            <w:tcBorders>
              <w:right w:val="single" w:sz="4" w:space="0" w:color="1F497D"/>
            </w:tcBorders>
          </w:tcPr>
          <w:p w14:paraId="6E078A6B" w14:textId="77777777" w:rsidR="00710B1D" w:rsidRPr="00D72905" w:rsidRDefault="00710B1D" w:rsidP="00710B1D">
            <w:pPr>
              <w:autoSpaceDE w:val="0"/>
              <w:autoSpaceDN w:val="0"/>
              <w:adjustRightInd w:val="0"/>
              <w:spacing w:after="0" w:line="276" w:lineRule="auto"/>
              <w:rPr>
                <w:b/>
                <w:sz w:val="22"/>
                <w:szCs w:val="22"/>
              </w:rPr>
            </w:pPr>
            <w:r w:rsidRPr="00D72905">
              <w:rPr>
                <w:b/>
                <w:sz w:val="22"/>
                <w:szCs w:val="22"/>
              </w:rPr>
              <w:t xml:space="preserve">Hvordan samarbeide om: </w:t>
            </w:r>
          </w:p>
          <w:p w14:paraId="32562993" w14:textId="77777777" w:rsidR="00710B1D" w:rsidRPr="008B7DB3" w:rsidRDefault="00710B1D" w:rsidP="001A307F">
            <w:pPr>
              <w:pStyle w:val="Listeavsnitt"/>
              <w:numPr>
                <w:ilvl w:val="0"/>
                <w:numId w:val="51"/>
              </w:numPr>
              <w:autoSpaceDE w:val="0"/>
              <w:autoSpaceDN w:val="0"/>
              <w:adjustRightInd w:val="0"/>
              <w:spacing w:after="0"/>
              <w:ind w:left="176" w:hanging="176"/>
              <w:rPr>
                <w:color w:val="auto"/>
                <w:sz w:val="22"/>
                <w:szCs w:val="22"/>
              </w:rPr>
            </w:pPr>
            <w:r w:rsidRPr="008B7DB3">
              <w:rPr>
                <w:color w:val="auto"/>
                <w:sz w:val="22"/>
                <w:szCs w:val="22"/>
              </w:rPr>
              <w:t>hvordan det arbeides med den videre leseopplæringen, og gi påfyll og ny kunnskap om lesing</w:t>
            </w:r>
          </w:p>
          <w:p w14:paraId="2E85CC3D" w14:textId="77777777" w:rsidR="00710B1D" w:rsidRPr="00D72905" w:rsidRDefault="00710B1D" w:rsidP="001A307F">
            <w:pPr>
              <w:pStyle w:val="Listeavsnitt"/>
              <w:numPr>
                <w:ilvl w:val="0"/>
                <w:numId w:val="51"/>
              </w:numPr>
              <w:autoSpaceDE w:val="0"/>
              <w:autoSpaceDN w:val="0"/>
              <w:adjustRightInd w:val="0"/>
              <w:spacing w:after="0"/>
              <w:ind w:left="176" w:hanging="176"/>
              <w:rPr>
                <w:color w:val="auto"/>
                <w:sz w:val="22"/>
                <w:szCs w:val="22"/>
              </w:rPr>
            </w:pPr>
            <w:r w:rsidRPr="00D72905">
              <w:rPr>
                <w:color w:val="auto"/>
                <w:sz w:val="22"/>
                <w:szCs w:val="22"/>
              </w:rPr>
              <w:t>hvordan foreldre kan støtte lesingen – før, underveis og etter lesing</w:t>
            </w:r>
          </w:p>
          <w:p w14:paraId="5DF8FFD9" w14:textId="77777777" w:rsidR="00710B1D" w:rsidRPr="00D72905" w:rsidRDefault="00710B1D" w:rsidP="001A307F">
            <w:pPr>
              <w:pStyle w:val="Listeavsnitt"/>
              <w:numPr>
                <w:ilvl w:val="0"/>
                <w:numId w:val="51"/>
              </w:numPr>
              <w:autoSpaceDE w:val="0"/>
              <w:autoSpaceDN w:val="0"/>
              <w:adjustRightInd w:val="0"/>
              <w:spacing w:after="0"/>
              <w:ind w:left="176" w:hanging="176"/>
              <w:rPr>
                <w:color w:val="auto"/>
                <w:sz w:val="22"/>
                <w:szCs w:val="22"/>
              </w:rPr>
            </w:pPr>
            <w:r w:rsidRPr="00D72905">
              <w:rPr>
                <w:color w:val="auto"/>
                <w:sz w:val="22"/>
                <w:szCs w:val="22"/>
              </w:rPr>
              <w:t>hvilke lese, skrive- og læringsstrategier som elevene jobber med slik at foreldre kan støtte og motivere eleven i bruken av strategiene</w:t>
            </w:r>
          </w:p>
          <w:p w14:paraId="347C10CF" w14:textId="77777777" w:rsidR="00710B1D" w:rsidRPr="00D72905" w:rsidRDefault="00710B1D" w:rsidP="00710B1D">
            <w:pPr>
              <w:autoSpaceDE w:val="0"/>
              <w:autoSpaceDN w:val="0"/>
              <w:adjustRightInd w:val="0"/>
              <w:spacing w:after="0" w:line="276" w:lineRule="auto"/>
              <w:rPr>
                <w:b/>
                <w:sz w:val="22"/>
                <w:szCs w:val="22"/>
              </w:rPr>
            </w:pPr>
          </w:p>
        </w:tc>
        <w:tc>
          <w:tcPr>
            <w:tcW w:w="5157" w:type="dxa"/>
            <w:tcBorders>
              <w:left w:val="single" w:sz="4" w:space="0" w:color="1F497D"/>
            </w:tcBorders>
          </w:tcPr>
          <w:p w14:paraId="169D9B09" w14:textId="77777777" w:rsidR="00710B1D" w:rsidRPr="00D72905" w:rsidRDefault="00710B1D" w:rsidP="00710B1D">
            <w:pPr>
              <w:autoSpaceDE w:val="0"/>
              <w:autoSpaceDN w:val="0"/>
              <w:adjustRightInd w:val="0"/>
              <w:spacing w:after="0" w:line="240" w:lineRule="auto"/>
              <w:rPr>
                <w:sz w:val="22"/>
                <w:szCs w:val="22"/>
              </w:rPr>
            </w:pPr>
            <w:r w:rsidRPr="00D72905">
              <w:rPr>
                <w:sz w:val="22"/>
                <w:szCs w:val="22"/>
              </w:rPr>
              <w:t>Lærerens ansvar:</w:t>
            </w:r>
          </w:p>
          <w:p w14:paraId="375166D6" w14:textId="77777777" w:rsidR="00710B1D" w:rsidRPr="00D72905" w:rsidRDefault="00710B1D" w:rsidP="001A307F">
            <w:pPr>
              <w:pStyle w:val="Listeavsnitt"/>
              <w:numPr>
                <w:ilvl w:val="0"/>
                <w:numId w:val="52"/>
              </w:numPr>
              <w:autoSpaceDE w:val="0"/>
              <w:autoSpaceDN w:val="0"/>
              <w:adjustRightInd w:val="0"/>
              <w:spacing w:after="0"/>
              <w:ind w:left="182" w:hanging="182"/>
              <w:rPr>
                <w:color w:val="auto"/>
                <w:sz w:val="22"/>
                <w:szCs w:val="22"/>
              </w:rPr>
            </w:pPr>
            <w:r w:rsidRPr="00D72905">
              <w:rPr>
                <w:color w:val="auto"/>
                <w:sz w:val="22"/>
                <w:szCs w:val="22"/>
              </w:rPr>
              <w:t>gi informasjon om elevens lese- og skriveutvikling på</w:t>
            </w:r>
          </w:p>
          <w:p w14:paraId="48E2ECEB" w14:textId="77777777" w:rsidR="00710B1D" w:rsidRPr="00D72905" w:rsidRDefault="00710B1D" w:rsidP="00710B1D">
            <w:pPr>
              <w:pStyle w:val="Listeavsnitt"/>
              <w:autoSpaceDE w:val="0"/>
              <w:autoSpaceDN w:val="0"/>
              <w:adjustRightInd w:val="0"/>
              <w:spacing w:after="0"/>
              <w:ind w:left="182" w:firstLine="0"/>
              <w:rPr>
                <w:color w:val="auto"/>
                <w:sz w:val="22"/>
                <w:szCs w:val="22"/>
              </w:rPr>
            </w:pPr>
            <w:r w:rsidRPr="00D72905">
              <w:rPr>
                <w:color w:val="auto"/>
                <w:sz w:val="22"/>
                <w:szCs w:val="22"/>
              </w:rPr>
              <w:t xml:space="preserve">utviklingssamtalen (lærer-elev-foreldre) </w:t>
            </w:r>
          </w:p>
          <w:p w14:paraId="44A7D0A8" w14:textId="77777777" w:rsidR="00710B1D" w:rsidRPr="00D72905" w:rsidRDefault="00710B1D" w:rsidP="00710B1D">
            <w:pPr>
              <w:autoSpaceDE w:val="0"/>
              <w:autoSpaceDN w:val="0"/>
              <w:adjustRightInd w:val="0"/>
              <w:spacing w:after="0" w:line="240" w:lineRule="auto"/>
              <w:rPr>
                <w:sz w:val="22"/>
                <w:szCs w:val="22"/>
              </w:rPr>
            </w:pPr>
            <w:r w:rsidRPr="00D72905">
              <w:rPr>
                <w:sz w:val="22"/>
                <w:szCs w:val="22"/>
              </w:rPr>
              <w:t>Foreldrene</w:t>
            </w:r>
            <w:r>
              <w:rPr>
                <w:sz w:val="22"/>
                <w:szCs w:val="22"/>
              </w:rPr>
              <w:t>s</w:t>
            </w:r>
            <w:r w:rsidRPr="00D72905">
              <w:rPr>
                <w:sz w:val="22"/>
                <w:szCs w:val="22"/>
              </w:rPr>
              <w:t xml:space="preserve"> ansvar</w:t>
            </w:r>
            <w:r>
              <w:rPr>
                <w:sz w:val="22"/>
                <w:szCs w:val="22"/>
              </w:rPr>
              <w:t>:</w:t>
            </w:r>
          </w:p>
          <w:p w14:paraId="74FC9C56" w14:textId="77777777" w:rsidR="00710B1D" w:rsidRPr="00D72905" w:rsidRDefault="00710B1D" w:rsidP="001A307F">
            <w:pPr>
              <w:pStyle w:val="Listeavsnitt"/>
              <w:numPr>
                <w:ilvl w:val="0"/>
                <w:numId w:val="53"/>
              </w:numPr>
              <w:autoSpaceDE w:val="0"/>
              <w:autoSpaceDN w:val="0"/>
              <w:adjustRightInd w:val="0"/>
              <w:spacing w:after="0"/>
              <w:ind w:left="182" w:hanging="182"/>
              <w:rPr>
                <w:color w:val="auto"/>
                <w:sz w:val="22"/>
                <w:szCs w:val="22"/>
              </w:rPr>
            </w:pPr>
            <w:r w:rsidRPr="00D72905">
              <w:rPr>
                <w:color w:val="auto"/>
                <w:sz w:val="22"/>
                <w:szCs w:val="22"/>
              </w:rPr>
              <w:t>følge opp skolens leseprosjekter</w:t>
            </w:r>
          </w:p>
          <w:p w14:paraId="1A06913F" w14:textId="77777777" w:rsidR="00710B1D" w:rsidRPr="00D72905" w:rsidRDefault="00710B1D" w:rsidP="001A307F">
            <w:pPr>
              <w:pStyle w:val="Listeavsnitt"/>
              <w:numPr>
                <w:ilvl w:val="0"/>
                <w:numId w:val="53"/>
              </w:numPr>
              <w:autoSpaceDE w:val="0"/>
              <w:autoSpaceDN w:val="0"/>
              <w:adjustRightInd w:val="0"/>
              <w:spacing w:after="0"/>
              <w:ind w:left="182" w:hanging="182"/>
              <w:rPr>
                <w:color w:val="auto"/>
                <w:sz w:val="22"/>
                <w:szCs w:val="22"/>
              </w:rPr>
            </w:pPr>
            <w:r w:rsidRPr="00D72905">
              <w:rPr>
                <w:color w:val="auto"/>
                <w:sz w:val="22"/>
                <w:szCs w:val="22"/>
              </w:rPr>
              <w:t>følge med på informasjon fra skolen på ukeplaner, på Its learning, mobilskolemeldinger</w:t>
            </w:r>
          </w:p>
          <w:p w14:paraId="08FED710" w14:textId="77777777" w:rsidR="00710B1D" w:rsidRPr="00D72905" w:rsidRDefault="00710B1D" w:rsidP="001A307F">
            <w:pPr>
              <w:pStyle w:val="Listeavsnitt"/>
              <w:numPr>
                <w:ilvl w:val="0"/>
                <w:numId w:val="53"/>
              </w:numPr>
              <w:autoSpaceDE w:val="0"/>
              <w:autoSpaceDN w:val="0"/>
              <w:adjustRightInd w:val="0"/>
              <w:spacing w:after="0"/>
              <w:ind w:left="182" w:hanging="182"/>
              <w:rPr>
                <w:color w:val="auto"/>
                <w:sz w:val="22"/>
                <w:szCs w:val="22"/>
              </w:rPr>
            </w:pPr>
            <w:r w:rsidRPr="00D72905">
              <w:rPr>
                <w:color w:val="auto"/>
                <w:sz w:val="22"/>
                <w:szCs w:val="22"/>
              </w:rPr>
              <w:t>legge til rette for lesing og skriving i hjemmet og stimulere til å bruke bibliotek og til å lese aviser, blader, skolebøker, tidsskrifter, nettet…</w:t>
            </w:r>
          </w:p>
        </w:tc>
      </w:tr>
    </w:tbl>
    <w:p w14:paraId="48C30795" w14:textId="77777777" w:rsidR="008541A3" w:rsidRPr="00E84C5B" w:rsidRDefault="00E84C5B" w:rsidP="00E84C5B">
      <w:pPr>
        <w:tabs>
          <w:tab w:val="left" w:pos="4070"/>
        </w:tabs>
      </w:pPr>
      <w:r w:rsidRPr="00E84C5B">
        <w:tab/>
      </w:r>
    </w:p>
    <w:sectPr w:rsidR="008541A3" w:rsidRPr="00E84C5B" w:rsidSect="00E84C5B">
      <w:headerReference w:type="default" r:id="rId48"/>
      <w:footerReference w:type="default" r:id="rId49"/>
      <w:pgSz w:w="11906" w:h="16838"/>
      <w:pgMar w:top="1418" w:right="1418" w:bottom="1843" w:left="1418" w:header="709" w:footer="2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51F794" w14:textId="77777777" w:rsidR="00E06F7E" w:rsidRDefault="00E06F7E" w:rsidP="00170F83">
      <w:pPr>
        <w:spacing w:after="0" w:line="240" w:lineRule="auto"/>
      </w:pPr>
      <w:r>
        <w:separator/>
      </w:r>
    </w:p>
  </w:endnote>
  <w:endnote w:type="continuationSeparator" w:id="0">
    <w:p w14:paraId="29B70DCC" w14:textId="77777777" w:rsidR="00E06F7E" w:rsidRDefault="00E06F7E" w:rsidP="00170F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Univers 47 CondensedLight">
    <w:altName w:val="Univers 47 CondensedLight"/>
    <w:panose1 w:val="00000000000000000000"/>
    <w:charset w:val="00"/>
    <w:family w:val="swiss"/>
    <w:notTrueType/>
    <w:pitch w:val="default"/>
    <w:sig w:usb0="00000003" w:usb1="00000000" w:usb2="00000000" w:usb3="00000000" w:csb0="00000001" w:csb1="00000000"/>
  </w:font>
  <w:font w:name="SohoGothicStd">
    <w:altName w:val="Times New Roman"/>
    <w:charset w:val="00"/>
    <w:family w:val="auto"/>
    <w:pitch w:val="default"/>
  </w:font>
  <w:font w:name="Verdana-BoldItalic">
    <w:panose1 w:val="00000000000000000000"/>
    <w:charset w:val="00"/>
    <w:family w:val="auto"/>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575DD" w14:textId="77777777" w:rsidR="00531806" w:rsidRDefault="00531806" w:rsidP="00794C63">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8599532"/>
      <w:docPartObj>
        <w:docPartGallery w:val="Page Numbers (Bottom of Page)"/>
        <w:docPartUnique/>
      </w:docPartObj>
    </w:sdtPr>
    <w:sdtEndPr/>
    <w:sdtContent>
      <w:p w14:paraId="16F7DE64" w14:textId="77777777" w:rsidR="00531806" w:rsidRDefault="00531806">
        <w:pPr>
          <w:pStyle w:val="Bunntekst"/>
          <w:jc w:val="right"/>
        </w:pPr>
        <w:r>
          <w:fldChar w:fldCharType="begin"/>
        </w:r>
        <w:r>
          <w:instrText>PAGE   \* MERGEFORMAT</w:instrText>
        </w:r>
        <w:r>
          <w:fldChar w:fldCharType="separate"/>
        </w:r>
        <w:r w:rsidR="00F23093">
          <w:rPr>
            <w:noProof/>
          </w:rPr>
          <w:t>6</w:t>
        </w:r>
        <w:r>
          <w:fldChar w:fldCharType="end"/>
        </w:r>
      </w:p>
    </w:sdtContent>
  </w:sdt>
  <w:p w14:paraId="3E1B623E" w14:textId="77777777" w:rsidR="00531806" w:rsidRPr="00794C63" w:rsidRDefault="00531806" w:rsidP="00E84C5B">
    <w:pPr>
      <w:tabs>
        <w:tab w:val="center" w:pos="4536"/>
        <w:tab w:val="right" w:pos="9498"/>
      </w:tabs>
      <w:rPr>
        <w:rFonts w:ascii="Verdana" w:hAnsi="Verdana"/>
        <w:color w:val="1F497D" w:themeColor="text2"/>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F94845" w14:textId="77777777" w:rsidR="00E06F7E" w:rsidRDefault="00E06F7E" w:rsidP="00170F83">
      <w:pPr>
        <w:spacing w:after="0" w:line="240" w:lineRule="auto"/>
      </w:pPr>
      <w:r>
        <w:separator/>
      </w:r>
    </w:p>
  </w:footnote>
  <w:footnote w:type="continuationSeparator" w:id="0">
    <w:p w14:paraId="2BEC5B09" w14:textId="77777777" w:rsidR="00E06F7E" w:rsidRDefault="00E06F7E" w:rsidP="00170F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69B12" w14:textId="77777777" w:rsidR="00531806" w:rsidRDefault="00531806" w:rsidP="003D6E47">
    <w:pPr>
      <w:pStyle w:val="Topptekst"/>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FDBEC" w14:textId="77777777" w:rsidR="00531806" w:rsidRDefault="00531806" w:rsidP="00794C63">
    <w:pPr>
      <w:pStyle w:val="Topptekst"/>
      <w:jc w:val="right"/>
    </w:pPr>
    <w:r>
      <w:rPr>
        <w:noProof/>
      </w:rPr>
      <w:drawing>
        <wp:inline distT="0" distB="0" distL="0" distR="0" wp14:anchorId="6C04DA48" wp14:editId="1136E522">
          <wp:extent cx="1700784" cy="682752"/>
          <wp:effectExtent l="0" t="0" r="0" b="317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tahaug kommu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0784" cy="68275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8AC2E" w14:textId="77777777" w:rsidR="00531806" w:rsidRDefault="00531806" w:rsidP="003D6E47">
    <w:pPr>
      <w:pStyle w:val="Top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31231"/>
    <w:multiLevelType w:val="hybridMultilevel"/>
    <w:tmpl w:val="FAFE8882"/>
    <w:lvl w:ilvl="0" w:tplc="A89604FE">
      <w:numFmt w:val="bullet"/>
      <w:lvlText w:val="•"/>
      <w:lvlJc w:val="left"/>
      <w:pPr>
        <w:ind w:left="227" w:hanging="227"/>
      </w:pPr>
      <w:rPr>
        <w:rFonts w:ascii="Times New Roman" w:eastAsiaTheme="minorHAnsi"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10E2F16"/>
    <w:multiLevelType w:val="hybridMultilevel"/>
    <w:tmpl w:val="1A5EDE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3A578B8"/>
    <w:multiLevelType w:val="hybridMultilevel"/>
    <w:tmpl w:val="0D94585A"/>
    <w:lvl w:ilvl="0" w:tplc="A89604FE">
      <w:numFmt w:val="bullet"/>
      <w:lvlText w:val="•"/>
      <w:lvlJc w:val="left"/>
      <w:pPr>
        <w:ind w:left="227" w:hanging="227"/>
      </w:pPr>
      <w:rPr>
        <w:rFonts w:ascii="Times New Roman" w:eastAsiaTheme="minorHAnsi"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7585C3A"/>
    <w:multiLevelType w:val="hybridMultilevel"/>
    <w:tmpl w:val="E8C696F4"/>
    <w:lvl w:ilvl="0" w:tplc="A89604FE">
      <w:numFmt w:val="bullet"/>
      <w:lvlText w:val="•"/>
      <w:lvlJc w:val="left"/>
      <w:pPr>
        <w:ind w:left="227" w:hanging="227"/>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7E46C4D"/>
    <w:multiLevelType w:val="multilevel"/>
    <w:tmpl w:val="C376F736"/>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08914F2F"/>
    <w:multiLevelType w:val="hybridMultilevel"/>
    <w:tmpl w:val="68B09BC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09E01658"/>
    <w:multiLevelType w:val="hybridMultilevel"/>
    <w:tmpl w:val="CBF6499C"/>
    <w:lvl w:ilvl="0" w:tplc="A89604FE">
      <w:numFmt w:val="bullet"/>
      <w:lvlText w:val="•"/>
      <w:lvlJc w:val="left"/>
      <w:pPr>
        <w:ind w:left="227" w:hanging="227"/>
      </w:pPr>
      <w:rPr>
        <w:rFonts w:ascii="Times New Roman" w:eastAsiaTheme="minorHAnsi"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0BD9416C"/>
    <w:multiLevelType w:val="hybridMultilevel"/>
    <w:tmpl w:val="6C543EEC"/>
    <w:lvl w:ilvl="0" w:tplc="A89604FE">
      <w:numFmt w:val="bullet"/>
      <w:lvlText w:val="•"/>
      <w:lvlJc w:val="left"/>
      <w:pPr>
        <w:ind w:left="227" w:hanging="227"/>
      </w:pPr>
      <w:rPr>
        <w:rFonts w:ascii="Times New Roman" w:eastAsiaTheme="minorHAnsi" w:hAnsi="Times New Roman" w:cs="Times New Roman" w:hint="default"/>
      </w:rPr>
    </w:lvl>
    <w:lvl w:ilvl="1" w:tplc="54E2DC8E">
      <w:numFmt w:val="bullet"/>
      <w:lvlText w:val="-"/>
      <w:lvlJc w:val="left"/>
      <w:pPr>
        <w:ind w:left="1440" w:hanging="360"/>
      </w:pPr>
      <w:rPr>
        <w:rFonts w:ascii="Times New Roman" w:eastAsiaTheme="minorHAnsi" w:hAnsi="Times New Roman" w:cs="Times New Roman"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0D594E1C"/>
    <w:multiLevelType w:val="multilevel"/>
    <w:tmpl w:val="0BA87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F7355C7"/>
    <w:multiLevelType w:val="hybridMultilevel"/>
    <w:tmpl w:val="EA5E956A"/>
    <w:lvl w:ilvl="0" w:tplc="04140001">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157641F"/>
    <w:multiLevelType w:val="hybridMultilevel"/>
    <w:tmpl w:val="242404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4CB61F8"/>
    <w:multiLevelType w:val="hybridMultilevel"/>
    <w:tmpl w:val="7584E594"/>
    <w:lvl w:ilvl="0" w:tplc="A89604FE">
      <w:numFmt w:val="bullet"/>
      <w:lvlText w:val="•"/>
      <w:lvlJc w:val="left"/>
      <w:pPr>
        <w:ind w:left="227" w:hanging="227"/>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5A75AEF"/>
    <w:multiLevelType w:val="hybridMultilevel"/>
    <w:tmpl w:val="C40213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9F75B38"/>
    <w:multiLevelType w:val="hybridMultilevel"/>
    <w:tmpl w:val="D2221BE0"/>
    <w:lvl w:ilvl="0" w:tplc="A89604FE">
      <w:numFmt w:val="bullet"/>
      <w:lvlText w:val="•"/>
      <w:lvlJc w:val="left"/>
      <w:pPr>
        <w:ind w:left="227" w:hanging="227"/>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1C453783"/>
    <w:multiLevelType w:val="hybridMultilevel"/>
    <w:tmpl w:val="90B4F5A8"/>
    <w:lvl w:ilvl="0" w:tplc="D054C8F6">
      <w:numFmt w:val="bullet"/>
      <w:lvlText w:val="•"/>
      <w:lvlJc w:val="left"/>
      <w:pPr>
        <w:ind w:left="1418" w:hanging="710"/>
      </w:pPr>
      <w:rPr>
        <w:rFonts w:ascii="Times New Roman" w:eastAsiaTheme="minorHAnsi" w:hAnsi="Times New Roman" w:cs="Times New Roman" w:hint="default"/>
      </w:rPr>
    </w:lvl>
    <w:lvl w:ilvl="1" w:tplc="0414000D">
      <w:start w:val="1"/>
      <w:numFmt w:val="bullet"/>
      <w:lvlText w:val=""/>
      <w:lvlJc w:val="left"/>
      <w:pPr>
        <w:ind w:left="2138" w:hanging="710"/>
      </w:pPr>
      <w:rPr>
        <w:rFonts w:ascii="Wingdings" w:hAnsi="Wingdings"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5" w15:restartNumberingAfterBreak="0">
    <w:nsid w:val="1C855562"/>
    <w:multiLevelType w:val="hybridMultilevel"/>
    <w:tmpl w:val="BEBCDDA6"/>
    <w:lvl w:ilvl="0" w:tplc="A89604FE">
      <w:numFmt w:val="bullet"/>
      <w:lvlText w:val="•"/>
      <w:lvlJc w:val="left"/>
      <w:pPr>
        <w:ind w:left="227" w:hanging="227"/>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1CE835E7"/>
    <w:multiLevelType w:val="hybridMultilevel"/>
    <w:tmpl w:val="306E76D6"/>
    <w:lvl w:ilvl="0" w:tplc="A89604FE">
      <w:numFmt w:val="bullet"/>
      <w:lvlText w:val="•"/>
      <w:lvlJc w:val="left"/>
      <w:pPr>
        <w:ind w:left="227" w:hanging="227"/>
      </w:pPr>
      <w:rPr>
        <w:rFonts w:ascii="Times New Roman" w:eastAsiaTheme="minorHAnsi"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1D045E78"/>
    <w:multiLevelType w:val="hybridMultilevel"/>
    <w:tmpl w:val="F4423E5A"/>
    <w:lvl w:ilvl="0" w:tplc="81DEC6D0">
      <w:numFmt w:val="bullet"/>
      <w:lvlText w:val="•"/>
      <w:lvlJc w:val="left"/>
      <w:pPr>
        <w:ind w:left="36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1D090CB1"/>
    <w:multiLevelType w:val="hybridMultilevel"/>
    <w:tmpl w:val="D1F8972C"/>
    <w:lvl w:ilvl="0" w:tplc="A89604FE">
      <w:numFmt w:val="bullet"/>
      <w:lvlText w:val="•"/>
      <w:lvlJc w:val="left"/>
      <w:pPr>
        <w:ind w:left="227" w:hanging="227"/>
      </w:pPr>
      <w:rPr>
        <w:rFonts w:ascii="Times New Roman" w:eastAsiaTheme="minorHAnsi" w:hAnsi="Times New Roman" w:cs="Times New Roman" w:hint="default"/>
      </w:rPr>
    </w:lvl>
    <w:lvl w:ilvl="1" w:tplc="C3BA5490">
      <w:start w:val="10"/>
      <w:numFmt w:val="bullet"/>
      <w:lvlText w:val="-"/>
      <w:lvlJc w:val="left"/>
      <w:pPr>
        <w:ind w:left="1440" w:hanging="360"/>
      </w:pPr>
      <w:rPr>
        <w:rFonts w:ascii="Times New Roman" w:eastAsiaTheme="minorHAnsi" w:hAnsi="Times New Roman" w:cs="Times New Roman" w:hint="default"/>
      </w:rPr>
    </w:lvl>
    <w:lvl w:ilvl="2" w:tplc="62B066E0">
      <w:start w:val="45"/>
      <w:numFmt w:val="bullet"/>
      <w:lvlText w:val="–"/>
      <w:lvlJc w:val="left"/>
      <w:pPr>
        <w:ind w:left="2160" w:hanging="360"/>
      </w:pPr>
      <w:rPr>
        <w:rFonts w:ascii="Times New Roman" w:eastAsiaTheme="minorHAnsi" w:hAnsi="Times New Roman" w:cs="Times New Roman"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1F5E0410"/>
    <w:multiLevelType w:val="hybridMultilevel"/>
    <w:tmpl w:val="87D45E8E"/>
    <w:lvl w:ilvl="0" w:tplc="A89604FE">
      <w:numFmt w:val="bullet"/>
      <w:lvlText w:val="•"/>
      <w:lvlJc w:val="left"/>
      <w:pPr>
        <w:ind w:left="454" w:hanging="227"/>
      </w:pPr>
      <w:rPr>
        <w:rFonts w:ascii="Times New Roman" w:eastAsiaTheme="minorHAnsi" w:hAnsi="Times New Roman" w:cs="Times New Roman" w:hint="default"/>
      </w:rPr>
    </w:lvl>
    <w:lvl w:ilvl="1" w:tplc="04140003">
      <w:start w:val="1"/>
      <w:numFmt w:val="bullet"/>
      <w:lvlText w:val="o"/>
      <w:lvlJc w:val="left"/>
      <w:pPr>
        <w:ind w:left="1667" w:hanging="360"/>
      </w:pPr>
      <w:rPr>
        <w:rFonts w:ascii="Courier New" w:hAnsi="Courier New" w:cs="Courier New" w:hint="default"/>
      </w:rPr>
    </w:lvl>
    <w:lvl w:ilvl="2" w:tplc="04140005" w:tentative="1">
      <w:start w:val="1"/>
      <w:numFmt w:val="bullet"/>
      <w:lvlText w:val=""/>
      <w:lvlJc w:val="left"/>
      <w:pPr>
        <w:ind w:left="2387" w:hanging="360"/>
      </w:pPr>
      <w:rPr>
        <w:rFonts w:ascii="Wingdings" w:hAnsi="Wingdings" w:hint="default"/>
      </w:rPr>
    </w:lvl>
    <w:lvl w:ilvl="3" w:tplc="04140001" w:tentative="1">
      <w:start w:val="1"/>
      <w:numFmt w:val="bullet"/>
      <w:lvlText w:val=""/>
      <w:lvlJc w:val="left"/>
      <w:pPr>
        <w:ind w:left="3107" w:hanging="360"/>
      </w:pPr>
      <w:rPr>
        <w:rFonts w:ascii="Symbol" w:hAnsi="Symbol" w:hint="default"/>
      </w:rPr>
    </w:lvl>
    <w:lvl w:ilvl="4" w:tplc="04140003" w:tentative="1">
      <w:start w:val="1"/>
      <w:numFmt w:val="bullet"/>
      <w:lvlText w:val="o"/>
      <w:lvlJc w:val="left"/>
      <w:pPr>
        <w:ind w:left="3827" w:hanging="360"/>
      </w:pPr>
      <w:rPr>
        <w:rFonts w:ascii="Courier New" w:hAnsi="Courier New" w:cs="Courier New" w:hint="default"/>
      </w:rPr>
    </w:lvl>
    <w:lvl w:ilvl="5" w:tplc="04140005" w:tentative="1">
      <w:start w:val="1"/>
      <w:numFmt w:val="bullet"/>
      <w:lvlText w:val=""/>
      <w:lvlJc w:val="left"/>
      <w:pPr>
        <w:ind w:left="4547" w:hanging="360"/>
      </w:pPr>
      <w:rPr>
        <w:rFonts w:ascii="Wingdings" w:hAnsi="Wingdings" w:hint="default"/>
      </w:rPr>
    </w:lvl>
    <w:lvl w:ilvl="6" w:tplc="04140001" w:tentative="1">
      <w:start w:val="1"/>
      <w:numFmt w:val="bullet"/>
      <w:lvlText w:val=""/>
      <w:lvlJc w:val="left"/>
      <w:pPr>
        <w:ind w:left="5267" w:hanging="360"/>
      </w:pPr>
      <w:rPr>
        <w:rFonts w:ascii="Symbol" w:hAnsi="Symbol" w:hint="default"/>
      </w:rPr>
    </w:lvl>
    <w:lvl w:ilvl="7" w:tplc="04140003" w:tentative="1">
      <w:start w:val="1"/>
      <w:numFmt w:val="bullet"/>
      <w:lvlText w:val="o"/>
      <w:lvlJc w:val="left"/>
      <w:pPr>
        <w:ind w:left="5987" w:hanging="360"/>
      </w:pPr>
      <w:rPr>
        <w:rFonts w:ascii="Courier New" w:hAnsi="Courier New" w:cs="Courier New" w:hint="default"/>
      </w:rPr>
    </w:lvl>
    <w:lvl w:ilvl="8" w:tplc="04140005" w:tentative="1">
      <w:start w:val="1"/>
      <w:numFmt w:val="bullet"/>
      <w:lvlText w:val=""/>
      <w:lvlJc w:val="left"/>
      <w:pPr>
        <w:ind w:left="6707" w:hanging="360"/>
      </w:pPr>
      <w:rPr>
        <w:rFonts w:ascii="Wingdings" w:hAnsi="Wingdings" w:hint="default"/>
      </w:rPr>
    </w:lvl>
  </w:abstractNum>
  <w:abstractNum w:abstractNumId="20" w15:restartNumberingAfterBreak="0">
    <w:nsid w:val="1FAD5FF6"/>
    <w:multiLevelType w:val="hybridMultilevel"/>
    <w:tmpl w:val="DA2086E6"/>
    <w:lvl w:ilvl="0" w:tplc="A89604FE">
      <w:numFmt w:val="bullet"/>
      <w:lvlText w:val="•"/>
      <w:lvlJc w:val="left"/>
      <w:pPr>
        <w:ind w:left="227" w:hanging="227"/>
      </w:pPr>
      <w:rPr>
        <w:rFonts w:ascii="Times New Roman" w:eastAsiaTheme="minorHAnsi"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239B30C3"/>
    <w:multiLevelType w:val="hybridMultilevel"/>
    <w:tmpl w:val="74DA69C6"/>
    <w:lvl w:ilvl="0" w:tplc="81DEC6D0">
      <w:numFmt w:val="bullet"/>
      <w:lvlText w:val="•"/>
      <w:lvlJc w:val="left"/>
      <w:pPr>
        <w:ind w:left="360" w:hanging="360"/>
      </w:pPr>
      <w:rPr>
        <w:rFonts w:ascii="Times New Roman" w:eastAsiaTheme="minorHAnsi" w:hAnsi="Times New Roman"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2" w15:restartNumberingAfterBreak="0">
    <w:nsid w:val="285E4C36"/>
    <w:multiLevelType w:val="hybridMultilevel"/>
    <w:tmpl w:val="F31AF3E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2B2E3793"/>
    <w:multiLevelType w:val="hybridMultilevel"/>
    <w:tmpl w:val="6C845DA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2F062BAF"/>
    <w:multiLevelType w:val="hybridMultilevel"/>
    <w:tmpl w:val="03121D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2F284A16"/>
    <w:multiLevelType w:val="hybridMultilevel"/>
    <w:tmpl w:val="C01802AE"/>
    <w:lvl w:ilvl="0" w:tplc="A89604FE">
      <w:numFmt w:val="bullet"/>
      <w:lvlText w:val="•"/>
      <w:lvlJc w:val="left"/>
      <w:pPr>
        <w:ind w:left="227" w:hanging="227"/>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30515C57"/>
    <w:multiLevelType w:val="hybridMultilevel"/>
    <w:tmpl w:val="866E9D98"/>
    <w:lvl w:ilvl="0" w:tplc="A89604FE">
      <w:numFmt w:val="bullet"/>
      <w:lvlText w:val="•"/>
      <w:lvlJc w:val="left"/>
      <w:pPr>
        <w:ind w:left="227" w:hanging="227"/>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33AE4ADF"/>
    <w:multiLevelType w:val="hybridMultilevel"/>
    <w:tmpl w:val="9966766A"/>
    <w:lvl w:ilvl="0" w:tplc="A89604FE">
      <w:numFmt w:val="bullet"/>
      <w:lvlText w:val="•"/>
      <w:lvlJc w:val="left"/>
      <w:pPr>
        <w:ind w:left="227" w:hanging="227"/>
      </w:pPr>
      <w:rPr>
        <w:rFonts w:ascii="Times New Roman" w:eastAsiaTheme="minorHAnsi"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33BF5620"/>
    <w:multiLevelType w:val="hybridMultilevel"/>
    <w:tmpl w:val="CF881EB8"/>
    <w:lvl w:ilvl="0" w:tplc="A89604FE">
      <w:numFmt w:val="bullet"/>
      <w:lvlText w:val="•"/>
      <w:lvlJc w:val="left"/>
      <w:pPr>
        <w:ind w:left="227" w:hanging="227"/>
      </w:pPr>
      <w:rPr>
        <w:rFonts w:ascii="Times New Roman" w:eastAsiaTheme="minorHAnsi"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360B7CBB"/>
    <w:multiLevelType w:val="hybridMultilevel"/>
    <w:tmpl w:val="E3DCFEF6"/>
    <w:lvl w:ilvl="0" w:tplc="A89604FE">
      <w:numFmt w:val="bullet"/>
      <w:lvlText w:val="•"/>
      <w:lvlJc w:val="left"/>
      <w:pPr>
        <w:ind w:left="227" w:hanging="227"/>
      </w:pPr>
      <w:rPr>
        <w:rFonts w:ascii="Times New Roman" w:eastAsiaTheme="minorHAnsi"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37C427EB"/>
    <w:multiLevelType w:val="hybridMultilevel"/>
    <w:tmpl w:val="DF9048CC"/>
    <w:lvl w:ilvl="0" w:tplc="A89604FE">
      <w:numFmt w:val="bullet"/>
      <w:lvlText w:val="•"/>
      <w:lvlJc w:val="left"/>
      <w:pPr>
        <w:ind w:left="227" w:hanging="227"/>
      </w:pPr>
      <w:rPr>
        <w:rFonts w:ascii="Times New Roman" w:eastAsiaTheme="minorHAnsi" w:hAnsi="Times New Roman" w:cs="Times New Roman" w:hint="default"/>
      </w:rPr>
    </w:lvl>
    <w:lvl w:ilvl="1" w:tplc="C3BA5490">
      <w:start w:val="10"/>
      <w:numFmt w:val="bullet"/>
      <w:lvlText w:val="-"/>
      <w:lvlJc w:val="left"/>
      <w:pPr>
        <w:ind w:left="1440" w:hanging="360"/>
      </w:pPr>
      <w:rPr>
        <w:rFonts w:ascii="Times New Roman" w:eastAsiaTheme="minorHAnsi" w:hAnsi="Times New Roman" w:cs="Times New Roman" w:hint="default"/>
      </w:rPr>
    </w:lvl>
    <w:lvl w:ilvl="2" w:tplc="62B066E0">
      <w:start w:val="45"/>
      <w:numFmt w:val="bullet"/>
      <w:lvlText w:val="–"/>
      <w:lvlJc w:val="left"/>
      <w:pPr>
        <w:ind w:left="2160" w:hanging="360"/>
      </w:pPr>
      <w:rPr>
        <w:rFonts w:ascii="Times New Roman" w:eastAsiaTheme="minorHAnsi" w:hAnsi="Times New Roman" w:cs="Times New Roman"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38316FE6"/>
    <w:multiLevelType w:val="hybridMultilevel"/>
    <w:tmpl w:val="2C2C1446"/>
    <w:lvl w:ilvl="0" w:tplc="A89604FE">
      <w:numFmt w:val="bullet"/>
      <w:lvlText w:val="•"/>
      <w:lvlJc w:val="left"/>
      <w:pPr>
        <w:ind w:left="227" w:hanging="227"/>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387D5AAB"/>
    <w:multiLevelType w:val="hybridMultilevel"/>
    <w:tmpl w:val="4CCA6050"/>
    <w:lvl w:ilvl="0" w:tplc="A89604FE">
      <w:numFmt w:val="bullet"/>
      <w:lvlText w:val="•"/>
      <w:lvlJc w:val="left"/>
      <w:pPr>
        <w:ind w:left="227" w:hanging="227"/>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39BE6D65"/>
    <w:multiLevelType w:val="hybridMultilevel"/>
    <w:tmpl w:val="EF88ECBC"/>
    <w:lvl w:ilvl="0" w:tplc="A89604FE">
      <w:numFmt w:val="bullet"/>
      <w:lvlText w:val="•"/>
      <w:lvlJc w:val="left"/>
      <w:pPr>
        <w:ind w:left="227" w:hanging="227"/>
      </w:pPr>
      <w:rPr>
        <w:rFonts w:ascii="Times New Roman" w:eastAsiaTheme="minorHAnsi"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3E545B03"/>
    <w:multiLevelType w:val="multilevel"/>
    <w:tmpl w:val="0BA87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E83657B"/>
    <w:multiLevelType w:val="hybridMultilevel"/>
    <w:tmpl w:val="6412961E"/>
    <w:lvl w:ilvl="0" w:tplc="A89604FE">
      <w:numFmt w:val="bullet"/>
      <w:lvlText w:val="•"/>
      <w:lvlJc w:val="left"/>
      <w:pPr>
        <w:ind w:left="454" w:hanging="227"/>
      </w:pPr>
      <w:rPr>
        <w:rFonts w:ascii="Times New Roman" w:eastAsiaTheme="minorHAnsi" w:hAnsi="Times New Roman" w:cs="Times New Roman" w:hint="default"/>
      </w:rPr>
    </w:lvl>
    <w:lvl w:ilvl="1" w:tplc="04140003">
      <w:start w:val="1"/>
      <w:numFmt w:val="bullet"/>
      <w:lvlText w:val="o"/>
      <w:lvlJc w:val="left"/>
      <w:pPr>
        <w:ind w:left="1667" w:hanging="360"/>
      </w:pPr>
      <w:rPr>
        <w:rFonts w:ascii="Courier New" w:hAnsi="Courier New" w:cs="Courier New" w:hint="default"/>
      </w:rPr>
    </w:lvl>
    <w:lvl w:ilvl="2" w:tplc="04140005" w:tentative="1">
      <w:start w:val="1"/>
      <w:numFmt w:val="bullet"/>
      <w:lvlText w:val=""/>
      <w:lvlJc w:val="left"/>
      <w:pPr>
        <w:ind w:left="2387" w:hanging="360"/>
      </w:pPr>
      <w:rPr>
        <w:rFonts w:ascii="Wingdings" w:hAnsi="Wingdings" w:hint="default"/>
      </w:rPr>
    </w:lvl>
    <w:lvl w:ilvl="3" w:tplc="04140001" w:tentative="1">
      <w:start w:val="1"/>
      <w:numFmt w:val="bullet"/>
      <w:lvlText w:val=""/>
      <w:lvlJc w:val="left"/>
      <w:pPr>
        <w:ind w:left="3107" w:hanging="360"/>
      </w:pPr>
      <w:rPr>
        <w:rFonts w:ascii="Symbol" w:hAnsi="Symbol" w:hint="default"/>
      </w:rPr>
    </w:lvl>
    <w:lvl w:ilvl="4" w:tplc="04140003" w:tentative="1">
      <w:start w:val="1"/>
      <w:numFmt w:val="bullet"/>
      <w:lvlText w:val="o"/>
      <w:lvlJc w:val="left"/>
      <w:pPr>
        <w:ind w:left="3827" w:hanging="360"/>
      </w:pPr>
      <w:rPr>
        <w:rFonts w:ascii="Courier New" w:hAnsi="Courier New" w:cs="Courier New" w:hint="default"/>
      </w:rPr>
    </w:lvl>
    <w:lvl w:ilvl="5" w:tplc="04140005" w:tentative="1">
      <w:start w:val="1"/>
      <w:numFmt w:val="bullet"/>
      <w:lvlText w:val=""/>
      <w:lvlJc w:val="left"/>
      <w:pPr>
        <w:ind w:left="4547" w:hanging="360"/>
      </w:pPr>
      <w:rPr>
        <w:rFonts w:ascii="Wingdings" w:hAnsi="Wingdings" w:hint="default"/>
      </w:rPr>
    </w:lvl>
    <w:lvl w:ilvl="6" w:tplc="04140001" w:tentative="1">
      <w:start w:val="1"/>
      <w:numFmt w:val="bullet"/>
      <w:lvlText w:val=""/>
      <w:lvlJc w:val="left"/>
      <w:pPr>
        <w:ind w:left="5267" w:hanging="360"/>
      </w:pPr>
      <w:rPr>
        <w:rFonts w:ascii="Symbol" w:hAnsi="Symbol" w:hint="default"/>
      </w:rPr>
    </w:lvl>
    <w:lvl w:ilvl="7" w:tplc="04140003" w:tentative="1">
      <w:start w:val="1"/>
      <w:numFmt w:val="bullet"/>
      <w:lvlText w:val="o"/>
      <w:lvlJc w:val="left"/>
      <w:pPr>
        <w:ind w:left="5987" w:hanging="360"/>
      </w:pPr>
      <w:rPr>
        <w:rFonts w:ascii="Courier New" w:hAnsi="Courier New" w:cs="Courier New" w:hint="default"/>
      </w:rPr>
    </w:lvl>
    <w:lvl w:ilvl="8" w:tplc="04140005" w:tentative="1">
      <w:start w:val="1"/>
      <w:numFmt w:val="bullet"/>
      <w:lvlText w:val=""/>
      <w:lvlJc w:val="left"/>
      <w:pPr>
        <w:ind w:left="6707" w:hanging="360"/>
      </w:pPr>
      <w:rPr>
        <w:rFonts w:ascii="Wingdings" w:hAnsi="Wingdings" w:hint="default"/>
      </w:rPr>
    </w:lvl>
  </w:abstractNum>
  <w:abstractNum w:abstractNumId="36" w15:restartNumberingAfterBreak="0">
    <w:nsid w:val="3EA15914"/>
    <w:multiLevelType w:val="hybridMultilevel"/>
    <w:tmpl w:val="4B80C56E"/>
    <w:lvl w:ilvl="0" w:tplc="A89604FE">
      <w:numFmt w:val="bullet"/>
      <w:lvlText w:val="•"/>
      <w:lvlJc w:val="left"/>
      <w:pPr>
        <w:ind w:left="227" w:hanging="227"/>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41260DDD"/>
    <w:multiLevelType w:val="hybridMultilevel"/>
    <w:tmpl w:val="17FCA80E"/>
    <w:lvl w:ilvl="0" w:tplc="81DEC6D0">
      <w:numFmt w:val="bullet"/>
      <w:lvlText w:val="•"/>
      <w:lvlJc w:val="left"/>
      <w:pPr>
        <w:ind w:left="360" w:hanging="360"/>
      </w:pPr>
      <w:rPr>
        <w:rFonts w:ascii="Times New Roman" w:eastAsiaTheme="minorHAnsi" w:hAnsi="Times New Roman"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8" w15:restartNumberingAfterBreak="0">
    <w:nsid w:val="42BA27A4"/>
    <w:multiLevelType w:val="hybridMultilevel"/>
    <w:tmpl w:val="636EE5E8"/>
    <w:lvl w:ilvl="0" w:tplc="81DEC6D0">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42FA3916"/>
    <w:multiLevelType w:val="hybridMultilevel"/>
    <w:tmpl w:val="821E1EEA"/>
    <w:lvl w:ilvl="0" w:tplc="A89604FE">
      <w:numFmt w:val="bullet"/>
      <w:lvlText w:val="•"/>
      <w:lvlJc w:val="left"/>
      <w:pPr>
        <w:ind w:left="227" w:hanging="227"/>
      </w:pPr>
      <w:rPr>
        <w:rFonts w:ascii="Times New Roman" w:eastAsiaTheme="minorHAnsi"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45AE799F"/>
    <w:multiLevelType w:val="hybridMultilevel"/>
    <w:tmpl w:val="E44CC3D6"/>
    <w:lvl w:ilvl="0" w:tplc="A89604FE">
      <w:numFmt w:val="bullet"/>
      <w:lvlText w:val="•"/>
      <w:lvlJc w:val="left"/>
      <w:pPr>
        <w:ind w:left="454" w:hanging="227"/>
      </w:pPr>
      <w:rPr>
        <w:rFonts w:ascii="Times New Roman" w:eastAsiaTheme="minorHAnsi" w:hAnsi="Times New Roman" w:cs="Times New Roman" w:hint="default"/>
      </w:rPr>
    </w:lvl>
    <w:lvl w:ilvl="1" w:tplc="04140003">
      <w:start w:val="1"/>
      <w:numFmt w:val="bullet"/>
      <w:lvlText w:val="o"/>
      <w:lvlJc w:val="left"/>
      <w:pPr>
        <w:ind w:left="1667" w:hanging="360"/>
      </w:pPr>
      <w:rPr>
        <w:rFonts w:ascii="Courier New" w:hAnsi="Courier New" w:cs="Courier New" w:hint="default"/>
      </w:rPr>
    </w:lvl>
    <w:lvl w:ilvl="2" w:tplc="04140005" w:tentative="1">
      <w:start w:val="1"/>
      <w:numFmt w:val="bullet"/>
      <w:lvlText w:val=""/>
      <w:lvlJc w:val="left"/>
      <w:pPr>
        <w:ind w:left="2387" w:hanging="360"/>
      </w:pPr>
      <w:rPr>
        <w:rFonts w:ascii="Wingdings" w:hAnsi="Wingdings" w:hint="default"/>
      </w:rPr>
    </w:lvl>
    <w:lvl w:ilvl="3" w:tplc="04140001" w:tentative="1">
      <w:start w:val="1"/>
      <w:numFmt w:val="bullet"/>
      <w:lvlText w:val=""/>
      <w:lvlJc w:val="left"/>
      <w:pPr>
        <w:ind w:left="3107" w:hanging="360"/>
      </w:pPr>
      <w:rPr>
        <w:rFonts w:ascii="Symbol" w:hAnsi="Symbol" w:hint="default"/>
      </w:rPr>
    </w:lvl>
    <w:lvl w:ilvl="4" w:tplc="04140003" w:tentative="1">
      <w:start w:val="1"/>
      <w:numFmt w:val="bullet"/>
      <w:lvlText w:val="o"/>
      <w:lvlJc w:val="left"/>
      <w:pPr>
        <w:ind w:left="3827" w:hanging="360"/>
      </w:pPr>
      <w:rPr>
        <w:rFonts w:ascii="Courier New" w:hAnsi="Courier New" w:cs="Courier New" w:hint="default"/>
      </w:rPr>
    </w:lvl>
    <w:lvl w:ilvl="5" w:tplc="04140005" w:tentative="1">
      <w:start w:val="1"/>
      <w:numFmt w:val="bullet"/>
      <w:lvlText w:val=""/>
      <w:lvlJc w:val="left"/>
      <w:pPr>
        <w:ind w:left="4547" w:hanging="360"/>
      </w:pPr>
      <w:rPr>
        <w:rFonts w:ascii="Wingdings" w:hAnsi="Wingdings" w:hint="default"/>
      </w:rPr>
    </w:lvl>
    <w:lvl w:ilvl="6" w:tplc="04140001" w:tentative="1">
      <w:start w:val="1"/>
      <w:numFmt w:val="bullet"/>
      <w:lvlText w:val=""/>
      <w:lvlJc w:val="left"/>
      <w:pPr>
        <w:ind w:left="5267" w:hanging="360"/>
      </w:pPr>
      <w:rPr>
        <w:rFonts w:ascii="Symbol" w:hAnsi="Symbol" w:hint="default"/>
      </w:rPr>
    </w:lvl>
    <w:lvl w:ilvl="7" w:tplc="04140003" w:tentative="1">
      <w:start w:val="1"/>
      <w:numFmt w:val="bullet"/>
      <w:lvlText w:val="o"/>
      <w:lvlJc w:val="left"/>
      <w:pPr>
        <w:ind w:left="5987" w:hanging="360"/>
      </w:pPr>
      <w:rPr>
        <w:rFonts w:ascii="Courier New" w:hAnsi="Courier New" w:cs="Courier New" w:hint="default"/>
      </w:rPr>
    </w:lvl>
    <w:lvl w:ilvl="8" w:tplc="04140005" w:tentative="1">
      <w:start w:val="1"/>
      <w:numFmt w:val="bullet"/>
      <w:lvlText w:val=""/>
      <w:lvlJc w:val="left"/>
      <w:pPr>
        <w:ind w:left="6707" w:hanging="360"/>
      </w:pPr>
      <w:rPr>
        <w:rFonts w:ascii="Wingdings" w:hAnsi="Wingdings" w:hint="default"/>
      </w:rPr>
    </w:lvl>
  </w:abstractNum>
  <w:abstractNum w:abstractNumId="41" w15:restartNumberingAfterBreak="0">
    <w:nsid w:val="48AD61AD"/>
    <w:multiLevelType w:val="hybridMultilevel"/>
    <w:tmpl w:val="EB76B1DC"/>
    <w:lvl w:ilvl="0" w:tplc="A89604FE">
      <w:numFmt w:val="bullet"/>
      <w:lvlText w:val="•"/>
      <w:lvlJc w:val="left"/>
      <w:pPr>
        <w:ind w:left="227" w:hanging="227"/>
      </w:pPr>
      <w:rPr>
        <w:rFonts w:ascii="Times New Roman" w:eastAsiaTheme="minorHAnsi"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4CBE5D71"/>
    <w:multiLevelType w:val="hybridMultilevel"/>
    <w:tmpl w:val="D898FD44"/>
    <w:lvl w:ilvl="0" w:tplc="D054C8F6">
      <w:numFmt w:val="bullet"/>
      <w:lvlText w:val="•"/>
      <w:lvlJc w:val="left"/>
      <w:pPr>
        <w:ind w:left="1418" w:hanging="710"/>
      </w:pPr>
      <w:rPr>
        <w:rFonts w:ascii="Times New Roman" w:eastAsiaTheme="minorHAnsi" w:hAnsi="Times New Roman" w:cs="Times New Roman" w:hint="default"/>
      </w:rPr>
    </w:lvl>
    <w:lvl w:ilvl="1" w:tplc="B9521A22">
      <w:numFmt w:val="bullet"/>
      <w:lvlText w:val=""/>
      <w:lvlJc w:val="left"/>
      <w:pPr>
        <w:ind w:left="2138" w:hanging="710"/>
      </w:pPr>
      <w:rPr>
        <w:rFonts w:ascii="Symbol" w:eastAsiaTheme="minorHAnsi" w:hAnsi="Symbol" w:cs="Times New Roman"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43" w15:restartNumberingAfterBreak="0">
    <w:nsid w:val="4CC309F6"/>
    <w:multiLevelType w:val="hybridMultilevel"/>
    <w:tmpl w:val="87D45E8E"/>
    <w:lvl w:ilvl="0" w:tplc="A89604FE">
      <w:numFmt w:val="bullet"/>
      <w:lvlText w:val="•"/>
      <w:lvlJc w:val="left"/>
      <w:pPr>
        <w:ind w:left="227" w:hanging="227"/>
      </w:pPr>
      <w:rPr>
        <w:rFonts w:ascii="Times New Roman" w:eastAsiaTheme="minorHAnsi"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50866B7F"/>
    <w:multiLevelType w:val="hybridMultilevel"/>
    <w:tmpl w:val="7FCC4D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51904890"/>
    <w:multiLevelType w:val="hybridMultilevel"/>
    <w:tmpl w:val="E8C8F6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52251058"/>
    <w:multiLevelType w:val="hybridMultilevel"/>
    <w:tmpl w:val="4BC2C9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15:restartNumberingAfterBreak="0">
    <w:nsid w:val="556539DC"/>
    <w:multiLevelType w:val="hybridMultilevel"/>
    <w:tmpl w:val="F424956E"/>
    <w:lvl w:ilvl="0" w:tplc="A89604FE">
      <w:numFmt w:val="bullet"/>
      <w:lvlText w:val="•"/>
      <w:lvlJc w:val="left"/>
      <w:pPr>
        <w:ind w:left="227" w:hanging="227"/>
      </w:pPr>
      <w:rPr>
        <w:rFonts w:ascii="Times New Roman" w:eastAsiaTheme="minorHAnsi"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8" w15:restartNumberingAfterBreak="0">
    <w:nsid w:val="557A6660"/>
    <w:multiLevelType w:val="hybridMultilevel"/>
    <w:tmpl w:val="93B61608"/>
    <w:lvl w:ilvl="0" w:tplc="A89604FE">
      <w:numFmt w:val="bullet"/>
      <w:lvlText w:val="•"/>
      <w:lvlJc w:val="left"/>
      <w:pPr>
        <w:ind w:left="227" w:hanging="227"/>
      </w:pPr>
      <w:rPr>
        <w:rFonts w:ascii="Times New Roman" w:eastAsiaTheme="minorHAnsi"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9" w15:restartNumberingAfterBreak="0">
    <w:nsid w:val="58D412BC"/>
    <w:multiLevelType w:val="hybridMultilevel"/>
    <w:tmpl w:val="B282C34C"/>
    <w:lvl w:ilvl="0" w:tplc="A89604FE">
      <w:numFmt w:val="bullet"/>
      <w:lvlText w:val="•"/>
      <w:lvlJc w:val="left"/>
      <w:pPr>
        <w:ind w:left="454" w:hanging="227"/>
      </w:pPr>
      <w:rPr>
        <w:rFonts w:ascii="Times New Roman" w:eastAsiaTheme="minorHAnsi" w:hAnsi="Times New Roman" w:cs="Times New Roman" w:hint="default"/>
      </w:rPr>
    </w:lvl>
    <w:lvl w:ilvl="1" w:tplc="04140003" w:tentative="1">
      <w:start w:val="1"/>
      <w:numFmt w:val="bullet"/>
      <w:lvlText w:val="o"/>
      <w:lvlJc w:val="left"/>
      <w:pPr>
        <w:ind w:left="1667" w:hanging="360"/>
      </w:pPr>
      <w:rPr>
        <w:rFonts w:ascii="Courier New" w:hAnsi="Courier New" w:cs="Courier New" w:hint="default"/>
      </w:rPr>
    </w:lvl>
    <w:lvl w:ilvl="2" w:tplc="04140005" w:tentative="1">
      <w:start w:val="1"/>
      <w:numFmt w:val="bullet"/>
      <w:lvlText w:val=""/>
      <w:lvlJc w:val="left"/>
      <w:pPr>
        <w:ind w:left="2387" w:hanging="360"/>
      </w:pPr>
      <w:rPr>
        <w:rFonts w:ascii="Wingdings" w:hAnsi="Wingdings" w:hint="default"/>
      </w:rPr>
    </w:lvl>
    <w:lvl w:ilvl="3" w:tplc="04140001" w:tentative="1">
      <w:start w:val="1"/>
      <w:numFmt w:val="bullet"/>
      <w:lvlText w:val=""/>
      <w:lvlJc w:val="left"/>
      <w:pPr>
        <w:ind w:left="3107" w:hanging="360"/>
      </w:pPr>
      <w:rPr>
        <w:rFonts w:ascii="Symbol" w:hAnsi="Symbol" w:hint="default"/>
      </w:rPr>
    </w:lvl>
    <w:lvl w:ilvl="4" w:tplc="04140003" w:tentative="1">
      <w:start w:val="1"/>
      <w:numFmt w:val="bullet"/>
      <w:lvlText w:val="o"/>
      <w:lvlJc w:val="left"/>
      <w:pPr>
        <w:ind w:left="3827" w:hanging="360"/>
      </w:pPr>
      <w:rPr>
        <w:rFonts w:ascii="Courier New" w:hAnsi="Courier New" w:cs="Courier New" w:hint="default"/>
      </w:rPr>
    </w:lvl>
    <w:lvl w:ilvl="5" w:tplc="04140005" w:tentative="1">
      <w:start w:val="1"/>
      <w:numFmt w:val="bullet"/>
      <w:lvlText w:val=""/>
      <w:lvlJc w:val="left"/>
      <w:pPr>
        <w:ind w:left="4547" w:hanging="360"/>
      </w:pPr>
      <w:rPr>
        <w:rFonts w:ascii="Wingdings" w:hAnsi="Wingdings" w:hint="default"/>
      </w:rPr>
    </w:lvl>
    <w:lvl w:ilvl="6" w:tplc="04140001" w:tentative="1">
      <w:start w:val="1"/>
      <w:numFmt w:val="bullet"/>
      <w:lvlText w:val=""/>
      <w:lvlJc w:val="left"/>
      <w:pPr>
        <w:ind w:left="5267" w:hanging="360"/>
      </w:pPr>
      <w:rPr>
        <w:rFonts w:ascii="Symbol" w:hAnsi="Symbol" w:hint="default"/>
      </w:rPr>
    </w:lvl>
    <w:lvl w:ilvl="7" w:tplc="04140003" w:tentative="1">
      <w:start w:val="1"/>
      <w:numFmt w:val="bullet"/>
      <w:lvlText w:val="o"/>
      <w:lvlJc w:val="left"/>
      <w:pPr>
        <w:ind w:left="5987" w:hanging="360"/>
      </w:pPr>
      <w:rPr>
        <w:rFonts w:ascii="Courier New" w:hAnsi="Courier New" w:cs="Courier New" w:hint="default"/>
      </w:rPr>
    </w:lvl>
    <w:lvl w:ilvl="8" w:tplc="04140005" w:tentative="1">
      <w:start w:val="1"/>
      <w:numFmt w:val="bullet"/>
      <w:lvlText w:val=""/>
      <w:lvlJc w:val="left"/>
      <w:pPr>
        <w:ind w:left="6707" w:hanging="360"/>
      </w:pPr>
      <w:rPr>
        <w:rFonts w:ascii="Wingdings" w:hAnsi="Wingdings" w:hint="default"/>
      </w:rPr>
    </w:lvl>
  </w:abstractNum>
  <w:abstractNum w:abstractNumId="50" w15:restartNumberingAfterBreak="0">
    <w:nsid w:val="5A083CCA"/>
    <w:multiLevelType w:val="hybridMultilevel"/>
    <w:tmpl w:val="C298E55A"/>
    <w:lvl w:ilvl="0" w:tplc="A89604FE">
      <w:numFmt w:val="bullet"/>
      <w:lvlText w:val="•"/>
      <w:lvlJc w:val="left"/>
      <w:pPr>
        <w:ind w:left="227" w:hanging="227"/>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1" w15:restartNumberingAfterBreak="0">
    <w:nsid w:val="5B1B68CA"/>
    <w:multiLevelType w:val="hybridMultilevel"/>
    <w:tmpl w:val="B60EDB3C"/>
    <w:lvl w:ilvl="0" w:tplc="A89604FE">
      <w:numFmt w:val="bullet"/>
      <w:lvlText w:val="•"/>
      <w:lvlJc w:val="left"/>
      <w:pPr>
        <w:ind w:left="227" w:hanging="227"/>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2" w15:restartNumberingAfterBreak="0">
    <w:nsid w:val="5C031EF9"/>
    <w:multiLevelType w:val="hybridMultilevel"/>
    <w:tmpl w:val="E572D46C"/>
    <w:lvl w:ilvl="0" w:tplc="A89604FE">
      <w:numFmt w:val="bullet"/>
      <w:lvlText w:val="•"/>
      <w:lvlJc w:val="left"/>
      <w:pPr>
        <w:ind w:left="227" w:hanging="227"/>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3" w15:restartNumberingAfterBreak="0">
    <w:nsid w:val="5F494539"/>
    <w:multiLevelType w:val="multilevel"/>
    <w:tmpl w:val="3E4082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FF05833"/>
    <w:multiLevelType w:val="hybridMultilevel"/>
    <w:tmpl w:val="60CE29B6"/>
    <w:lvl w:ilvl="0" w:tplc="637CF842">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5" w15:restartNumberingAfterBreak="0">
    <w:nsid w:val="61291C84"/>
    <w:multiLevelType w:val="multilevel"/>
    <w:tmpl w:val="0BA87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3C36E00"/>
    <w:multiLevelType w:val="hybridMultilevel"/>
    <w:tmpl w:val="9190D98E"/>
    <w:lvl w:ilvl="0" w:tplc="A89604FE">
      <w:numFmt w:val="bullet"/>
      <w:lvlText w:val="•"/>
      <w:lvlJc w:val="left"/>
      <w:pPr>
        <w:ind w:left="227" w:hanging="227"/>
      </w:pPr>
      <w:rPr>
        <w:rFonts w:ascii="Times New Roman" w:eastAsiaTheme="minorHAnsi"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7" w15:restartNumberingAfterBreak="0">
    <w:nsid w:val="677F4DCE"/>
    <w:multiLevelType w:val="hybridMultilevel"/>
    <w:tmpl w:val="5BB82692"/>
    <w:lvl w:ilvl="0" w:tplc="A89604FE">
      <w:numFmt w:val="bullet"/>
      <w:lvlText w:val="•"/>
      <w:lvlJc w:val="left"/>
      <w:pPr>
        <w:ind w:left="227" w:hanging="227"/>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8" w15:restartNumberingAfterBreak="0">
    <w:nsid w:val="68276318"/>
    <w:multiLevelType w:val="hybridMultilevel"/>
    <w:tmpl w:val="B8424C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9" w15:restartNumberingAfterBreak="0">
    <w:nsid w:val="68F2478F"/>
    <w:multiLevelType w:val="multilevel"/>
    <w:tmpl w:val="0BA87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CE440B9"/>
    <w:multiLevelType w:val="hybridMultilevel"/>
    <w:tmpl w:val="DF9048CC"/>
    <w:lvl w:ilvl="0" w:tplc="A89604FE">
      <w:numFmt w:val="bullet"/>
      <w:lvlText w:val="•"/>
      <w:lvlJc w:val="left"/>
      <w:pPr>
        <w:ind w:left="454" w:hanging="227"/>
      </w:pPr>
      <w:rPr>
        <w:rFonts w:ascii="Times New Roman" w:eastAsiaTheme="minorHAnsi" w:hAnsi="Times New Roman" w:cs="Times New Roman" w:hint="default"/>
      </w:rPr>
    </w:lvl>
    <w:lvl w:ilvl="1" w:tplc="C3BA5490">
      <w:start w:val="10"/>
      <w:numFmt w:val="bullet"/>
      <w:lvlText w:val="-"/>
      <w:lvlJc w:val="left"/>
      <w:pPr>
        <w:ind w:left="1667" w:hanging="360"/>
      </w:pPr>
      <w:rPr>
        <w:rFonts w:ascii="Times New Roman" w:eastAsiaTheme="minorHAnsi" w:hAnsi="Times New Roman" w:cs="Times New Roman" w:hint="default"/>
      </w:rPr>
    </w:lvl>
    <w:lvl w:ilvl="2" w:tplc="62B066E0">
      <w:start w:val="45"/>
      <w:numFmt w:val="bullet"/>
      <w:lvlText w:val="–"/>
      <w:lvlJc w:val="left"/>
      <w:pPr>
        <w:ind w:left="2387" w:hanging="360"/>
      </w:pPr>
      <w:rPr>
        <w:rFonts w:ascii="Times New Roman" w:eastAsiaTheme="minorHAnsi" w:hAnsi="Times New Roman" w:cs="Times New Roman" w:hint="default"/>
      </w:rPr>
    </w:lvl>
    <w:lvl w:ilvl="3" w:tplc="04140001" w:tentative="1">
      <w:start w:val="1"/>
      <w:numFmt w:val="bullet"/>
      <w:lvlText w:val=""/>
      <w:lvlJc w:val="left"/>
      <w:pPr>
        <w:ind w:left="3107" w:hanging="360"/>
      </w:pPr>
      <w:rPr>
        <w:rFonts w:ascii="Symbol" w:hAnsi="Symbol" w:hint="default"/>
      </w:rPr>
    </w:lvl>
    <w:lvl w:ilvl="4" w:tplc="04140003" w:tentative="1">
      <w:start w:val="1"/>
      <w:numFmt w:val="bullet"/>
      <w:lvlText w:val="o"/>
      <w:lvlJc w:val="left"/>
      <w:pPr>
        <w:ind w:left="3827" w:hanging="360"/>
      </w:pPr>
      <w:rPr>
        <w:rFonts w:ascii="Courier New" w:hAnsi="Courier New" w:cs="Courier New" w:hint="default"/>
      </w:rPr>
    </w:lvl>
    <w:lvl w:ilvl="5" w:tplc="04140005" w:tentative="1">
      <w:start w:val="1"/>
      <w:numFmt w:val="bullet"/>
      <w:lvlText w:val=""/>
      <w:lvlJc w:val="left"/>
      <w:pPr>
        <w:ind w:left="4547" w:hanging="360"/>
      </w:pPr>
      <w:rPr>
        <w:rFonts w:ascii="Wingdings" w:hAnsi="Wingdings" w:hint="default"/>
      </w:rPr>
    </w:lvl>
    <w:lvl w:ilvl="6" w:tplc="04140001" w:tentative="1">
      <w:start w:val="1"/>
      <w:numFmt w:val="bullet"/>
      <w:lvlText w:val=""/>
      <w:lvlJc w:val="left"/>
      <w:pPr>
        <w:ind w:left="5267" w:hanging="360"/>
      </w:pPr>
      <w:rPr>
        <w:rFonts w:ascii="Symbol" w:hAnsi="Symbol" w:hint="default"/>
      </w:rPr>
    </w:lvl>
    <w:lvl w:ilvl="7" w:tplc="04140003" w:tentative="1">
      <w:start w:val="1"/>
      <w:numFmt w:val="bullet"/>
      <w:lvlText w:val="o"/>
      <w:lvlJc w:val="left"/>
      <w:pPr>
        <w:ind w:left="5987" w:hanging="360"/>
      </w:pPr>
      <w:rPr>
        <w:rFonts w:ascii="Courier New" w:hAnsi="Courier New" w:cs="Courier New" w:hint="default"/>
      </w:rPr>
    </w:lvl>
    <w:lvl w:ilvl="8" w:tplc="04140005" w:tentative="1">
      <w:start w:val="1"/>
      <w:numFmt w:val="bullet"/>
      <w:lvlText w:val=""/>
      <w:lvlJc w:val="left"/>
      <w:pPr>
        <w:ind w:left="6707" w:hanging="360"/>
      </w:pPr>
      <w:rPr>
        <w:rFonts w:ascii="Wingdings" w:hAnsi="Wingdings" w:hint="default"/>
      </w:rPr>
    </w:lvl>
  </w:abstractNum>
  <w:abstractNum w:abstractNumId="61" w15:restartNumberingAfterBreak="0">
    <w:nsid w:val="6DA22A48"/>
    <w:multiLevelType w:val="hybridMultilevel"/>
    <w:tmpl w:val="7F98666A"/>
    <w:lvl w:ilvl="0" w:tplc="A89604FE">
      <w:numFmt w:val="bullet"/>
      <w:lvlText w:val="•"/>
      <w:lvlJc w:val="left"/>
      <w:pPr>
        <w:ind w:left="227" w:hanging="227"/>
      </w:pPr>
      <w:rPr>
        <w:rFonts w:ascii="Times New Roman" w:eastAsiaTheme="minorHAnsi"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2" w15:restartNumberingAfterBreak="0">
    <w:nsid w:val="6EA91176"/>
    <w:multiLevelType w:val="multilevel"/>
    <w:tmpl w:val="0BA879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5F463C4"/>
    <w:multiLevelType w:val="hybridMultilevel"/>
    <w:tmpl w:val="60841EE6"/>
    <w:lvl w:ilvl="0" w:tplc="A89604FE">
      <w:numFmt w:val="bullet"/>
      <w:lvlText w:val="•"/>
      <w:lvlJc w:val="left"/>
      <w:pPr>
        <w:ind w:left="227" w:hanging="227"/>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4" w15:restartNumberingAfterBreak="0">
    <w:nsid w:val="761E20BF"/>
    <w:multiLevelType w:val="hybridMultilevel"/>
    <w:tmpl w:val="10CEEE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5" w15:restartNumberingAfterBreak="0">
    <w:nsid w:val="78C626EC"/>
    <w:multiLevelType w:val="hybridMultilevel"/>
    <w:tmpl w:val="BDA0458A"/>
    <w:lvl w:ilvl="0" w:tplc="A89604FE">
      <w:numFmt w:val="bullet"/>
      <w:lvlText w:val="•"/>
      <w:lvlJc w:val="left"/>
      <w:pPr>
        <w:ind w:left="227" w:hanging="227"/>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6" w15:restartNumberingAfterBreak="0">
    <w:nsid w:val="7F565E21"/>
    <w:multiLevelType w:val="hybridMultilevel"/>
    <w:tmpl w:val="E44CC3D6"/>
    <w:lvl w:ilvl="0" w:tplc="A89604FE">
      <w:numFmt w:val="bullet"/>
      <w:lvlText w:val="•"/>
      <w:lvlJc w:val="left"/>
      <w:pPr>
        <w:ind w:left="227" w:hanging="227"/>
      </w:pPr>
      <w:rPr>
        <w:rFonts w:ascii="Times New Roman" w:eastAsiaTheme="minorHAnsi"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9"/>
  </w:num>
  <w:num w:numId="2">
    <w:abstractNumId w:val="64"/>
  </w:num>
  <w:num w:numId="3">
    <w:abstractNumId w:val="18"/>
  </w:num>
  <w:num w:numId="4">
    <w:abstractNumId w:val="22"/>
  </w:num>
  <w:num w:numId="5">
    <w:abstractNumId w:val="52"/>
  </w:num>
  <w:num w:numId="6">
    <w:abstractNumId w:val="11"/>
  </w:num>
  <w:num w:numId="7">
    <w:abstractNumId w:val="32"/>
  </w:num>
  <w:num w:numId="8">
    <w:abstractNumId w:val="13"/>
  </w:num>
  <w:num w:numId="9">
    <w:abstractNumId w:val="41"/>
  </w:num>
  <w:num w:numId="10">
    <w:abstractNumId w:val="56"/>
  </w:num>
  <w:num w:numId="11">
    <w:abstractNumId w:val="47"/>
  </w:num>
  <w:num w:numId="12">
    <w:abstractNumId w:val="48"/>
  </w:num>
  <w:num w:numId="13">
    <w:abstractNumId w:val="36"/>
  </w:num>
  <w:num w:numId="14">
    <w:abstractNumId w:val="33"/>
  </w:num>
  <w:num w:numId="15">
    <w:abstractNumId w:val="16"/>
  </w:num>
  <w:num w:numId="16">
    <w:abstractNumId w:val="28"/>
  </w:num>
  <w:num w:numId="17">
    <w:abstractNumId w:val="61"/>
  </w:num>
  <w:num w:numId="18">
    <w:abstractNumId w:val="39"/>
  </w:num>
  <w:num w:numId="19">
    <w:abstractNumId w:val="20"/>
  </w:num>
  <w:num w:numId="20">
    <w:abstractNumId w:val="7"/>
  </w:num>
  <w:num w:numId="21">
    <w:abstractNumId w:val="63"/>
  </w:num>
  <w:num w:numId="22">
    <w:abstractNumId w:val="60"/>
  </w:num>
  <w:num w:numId="23">
    <w:abstractNumId w:val="30"/>
  </w:num>
  <w:num w:numId="24">
    <w:abstractNumId w:val="29"/>
  </w:num>
  <w:num w:numId="25">
    <w:abstractNumId w:val="49"/>
  </w:num>
  <w:num w:numId="26">
    <w:abstractNumId w:val="66"/>
  </w:num>
  <w:num w:numId="27">
    <w:abstractNumId w:val="40"/>
  </w:num>
  <w:num w:numId="28">
    <w:abstractNumId w:val="43"/>
  </w:num>
  <w:num w:numId="29">
    <w:abstractNumId w:val="19"/>
  </w:num>
  <w:num w:numId="30">
    <w:abstractNumId w:val="0"/>
  </w:num>
  <w:num w:numId="31">
    <w:abstractNumId w:val="2"/>
  </w:num>
  <w:num w:numId="32">
    <w:abstractNumId w:val="27"/>
  </w:num>
  <w:num w:numId="33">
    <w:abstractNumId w:val="35"/>
  </w:num>
  <w:num w:numId="34">
    <w:abstractNumId w:val="51"/>
  </w:num>
  <w:num w:numId="35">
    <w:abstractNumId w:val="65"/>
  </w:num>
  <w:num w:numId="36">
    <w:abstractNumId w:val="3"/>
  </w:num>
  <w:num w:numId="37">
    <w:abstractNumId w:val="57"/>
  </w:num>
  <w:num w:numId="38">
    <w:abstractNumId w:val="12"/>
  </w:num>
  <w:num w:numId="39">
    <w:abstractNumId w:val="24"/>
  </w:num>
  <w:num w:numId="40">
    <w:abstractNumId w:val="46"/>
  </w:num>
  <w:num w:numId="41">
    <w:abstractNumId w:val="59"/>
  </w:num>
  <w:num w:numId="42">
    <w:abstractNumId w:val="55"/>
  </w:num>
  <w:num w:numId="43">
    <w:abstractNumId w:val="53"/>
  </w:num>
  <w:num w:numId="44">
    <w:abstractNumId w:val="34"/>
  </w:num>
  <w:num w:numId="45">
    <w:abstractNumId w:val="62"/>
  </w:num>
  <w:num w:numId="46">
    <w:abstractNumId w:val="8"/>
  </w:num>
  <w:num w:numId="47">
    <w:abstractNumId w:val="4"/>
  </w:num>
  <w:num w:numId="48">
    <w:abstractNumId w:val="5"/>
  </w:num>
  <w:num w:numId="49">
    <w:abstractNumId w:val="44"/>
  </w:num>
  <w:num w:numId="50">
    <w:abstractNumId w:val="10"/>
  </w:num>
  <w:num w:numId="51">
    <w:abstractNumId w:val="1"/>
  </w:num>
  <w:num w:numId="52">
    <w:abstractNumId w:val="45"/>
  </w:num>
  <w:num w:numId="53">
    <w:abstractNumId w:val="58"/>
  </w:num>
  <w:num w:numId="54">
    <w:abstractNumId w:val="38"/>
  </w:num>
  <w:num w:numId="55">
    <w:abstractNumId w:val="17"/>
  </w:num>
  <w:num w:numId="56">
    <w:abstractNumId w:val="15"/>
  </w:num>
  <w:num w:numId="57">
    <w:abstractNumId w:val="37"/>
  </w:num>
  <w:num w:numId="58">
    <w:abstractNumId w:val="42"/>
  </w:num>
  <w:num w:numId="59">
    <w:abstractNumId w:val="14"/>
  </w:num>
  <w:num w:numId="60">
    <w:abstractNumId w:val="50"/>
  </w:num>
  <w:num w:numId="61">
    <w:abstractNumId w:val="31"/>
  </w:num>
  <w:num w:numId="62">
    <w:abstractNumId w:val="6"/>
  </w:num>
  <w:num w:numId="63">
    <w:abstractNumId w:val="25"/>
  </w:num>
  <w:num w:numId="64">
    <w:abstractNumId w:val="26"/>
  </w:num>
  <w:num w:numId="65">
    <w:abstractNumId w:val="21"/>
  </w:num>
  <w:num w:numId="66">
    <w:abstractNumId w:val="23"/>
  </w:num>
  <w:num w:numId="67">
    <w:abstractNumId w:val="5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50C"/>
    <w:rsid w:val="00000F24"/>
    <w:rsid w:val="00044566"/>
    <w:rsid w:val="0005784F"/>
    <w:rsid w:val="00060B87"/>
    <w:rsid w:val="0006483F"/>
    <w:rsid w:val="00076867"/>
    <w:rsid w:val="000D4D02"/>
    <w:rsid w:val="0012096C"/>
    <w:rsid w:val="001519BF"/>
    <w:rsid w:val="00170F83"/>
    <w:rsid w:val="001A307F"/>
    <w:rsid w:val="001D5A0B"/>
    <w:rsid w:val="002121B9"/>
    <w:rsid w:val="002673AA"/>
    <w:rsid w:val="002A716F"/>
    <w:rsid w:val="002D13B1"/>
    <w:rsid w:val="003D4C82"/>
    <w:rsid w:val="003D6E47"/>
    <w:rsid w:val="00421CA9"/>
    <w:rsid w:val="004A1B29"/>
    <w:rsid w:val="00531806"/>
    <w:rsid w:val="005A6226"/>
    <w:rsid w:val="005F6229"/>
    <w:rsid w:val="00631EE2"/>
    <w:rsid w:val="006473F6"/>
    <w:rsid w:val="00687200"/>
    <w:rsid w:val="006A3ECB"/>
    <w:rsid w:val="006F6F39"/>
    <w:rsid w:val="00710B1D"/>
    <w:rsid w:val="00781A65"/>
    <w:rsid w:val="00794C63"/>
    <w:rsid w:val="00851510"/>
    <w:rsid w:val="008541A3"/>
    <w:rsid w:val="008A0337"/>
    <w:rsid w:val="008B039A"/>
    <w:rsid w:val="008F4243"/>
    <w:rsid w:val="008F5FC7"/>
    <w:rsid w:val="00987768"/>
    <w:rsid w:val="009D555B"/>
    <w:rsid w:val="009E39C6"/>
    <w:rsid w:val="00A962E2"/>
    <w:rsid w:val="00AB3690"/>
    <w:rsid w:val="00AF143C"/>
    <w:rsid w:val="00AF4CE7"/>
    <w:rsid w:val="00B054E3"/>
    <w:rsid w:val="00B35B48"/>
    <w:rsid w:val="00B434C8"/>
    <w:rsid w:val="00B65DD0"/>
    <w:rsid w:val="00BB4C20"/>
    <w:rsid w:val="00C14D63"/>
    <w:rsid w:val="00C2203C"/>
    <w:rsid w:val="00CB46D2"/>
    <w:rsid w:val="00CE2013"/>
    <w:rsid w:val="00D90794"/>
    <w:rsid w:val="00E06F7E"/>
    <w:rsid w:val="00E362B3"/>
    <w:rsid w:val="00E84C5B"/>
    <w:rsid w:val="00E910A1"/>
    <w:rsid w:val="00EE3771"/>
    <w:rsid w:val="00F02E12"/>
    <w:rsid w:val="00F23093"/>
    <w:rsid w:val="00F2548E"/>
    <w:rsid w:val="00F374F4"/>
    <w:rsid w:val="00F41C76"/>
    <w:rsid w:val="00F4350C"/>
    <w:rsid w:val="00F730A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B342DF"/>
  <w15:docId w15:val="{D9403BFE-D277-4F2E-AFE7-492454FE7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673AA"/>
    <w:pPr>
      <w:spacing w:after="180" w:line="274" w:lineRule="auto"/>
    </w:pPr>
    <w:rPr>
      <w:rFonts w:ascii="Times New Roman" w:hAnsi="Times New Roman" w:cs="Times New Roman"/>
      <w:sz w:val="24"/>
      <w:szCs w:val="24"/>
    </w:rPr>
  </w:style>
  <w:style w:type="paragraph" w:styleId="Overskrift1">
    <w:name w:val="heading 1"/>
    <w:basedOn w:val="Normal"/>
    <w:next w:val="Normal"/>
    <w:link w:val="Overskrift1Tegn"/>
    <w:uiPriority w:val="9"/>
    <w:qFormat/>
    <w:rsid w:val="002673AA"/>
    <w:pPr>
      <w:keepNext/>
      <w:keepLines/>
      <w:spacing w:before="360" w:after="0" w:line="240" w:lineRule="auto"/>
      <w:jc w:val="both"/>
      <w:outlineLvl w:val="0"/>
    </w:pPr>
    <w:rPr>
      <w:rFonts w:ascii="Verdana" w:eastAsiaTheme="majorEastAsia" w:hAnsi="Verdana" w:cstheme="majorBidi"/>
      <w:b/>
      <w:bCs/>
      <w:color w:val="4F81BD" w:themeColor="accent1"/>
      <w:spacing w:val="20"/>
      <w:sz w:val="32"/>
      <w:szCs w:val="28"/>
    </w:rPr>
  </w:style>
  <w:style w:type="paragraph" w:styleId="Overskrift2">
    <w:name w:val="heading 2"/>
    <w:basedOn w:val="Normal"/>
    <w:next w:val="Normal"/>
    <w:link w:val="Overskrift2Tegn"/>
    <w:uiPriority w:val="9"/>
    <w:unhideWhenUsed/>
    <w:qFormat/>
    <w:rsid w:val="002673AA"/>
    <w:pPr>
      <w:keepNext/>
      <w:keepLines/>
      <w:spacing w:before="120" w:after="0" w:line="240" w:lineRule="auto"/>
      <w:jc w:val="both"/>
      <w:outlineLvl w:val="1"/>
    </w:pPr>
    <w:rPr>
      <w:rFonts w:ascii="Verdana" w:eastAsiaTheme="majorEastAsia" w:hAnsi="Verdana" w:cstheme="majorBidi"/>
      <w:b/>
      <w:bCs/>
      <w:color w:val="4F81BD" w:themeColor="accent1"/>
    </w:rPr>
  </w:style>
  <w:style w:type="paragraph" w:styleId="Overskrift3">
    <w:name w:val="heading 3"/>
    <w:basedOn w:val="Normal"/>
    <w:next w:val="Normal"/>
    <w:link w:val="Overskrift3Tegn"/>
    <w:uiPriority w:val="9"/>
    <w:unhideWhenUsed/>
    <w:qFormat/>
    <w:rsid w:val="002673AA"/>
    <w:pPr>
      <w:keepNext/>
      <w:keepLines/>
      <w:spacing w:before="20" w:after="0" w:line="240" w:lineRule="auto"/>
      <w:jc w:val="both"/>
      <w:outlineLvl w:val="2"/>
    </w:pPr>
    <w:rPr>
      <w:rFonts w:ascii="Verdana" w:eastAsiaTheme="majorEastAsia" w:hAnsi="Verdana" w:cstheme="majorBidi"/>
      <w:bCs/>
      <w:color w:val="1F497D" w:themeColor="text2"/>
      <w:spacing w:val="14"/>
      <w:sz w:val="22"/>
      <w:szCs w:val="22"/>
    </w:rPr>
  </w:style>
  <w:style w:type="paragraph" w:styleId="Overskrift4">
    <w:name w:val="heading 4"/>
    <w:basedOn w:val="Normal"/>
    <w:next w:val="Normal"/>
    <w:link w:val="Overskrift4Tegn"/>
    <w:uiPriority w:val="9"/>
    <w:unhideWhenUsed/>
    <w:qFormat/>
    <w:rsid w:val="002673AA"/>
    <w:pPr>
      <w:keepNext/>
      <w:keepLines/>
      <w:spacing w:before="200" w:after="0"/>
      <w:outlineLvl w:val="3"/>
    </w:pPr>
    <w:rPr>
      <w:rFonts w:asciiTheme="minorHAnsi" w:eastAsiaTheme="majorEastAsia" w:hAnsiTheme="minorHAnsi" w:cstheme="majorBidi"/>
      <w:b/>
      <w:bCs/>
      <w:i/>
      <w:iCs/>
      <w:color w:val="000000"/>
      <w:szCs w:val="22"/>
    </w:rPr>
  </w:style>
  <w:style w:type="paragraph" w:styleId="Overskrift5">
    <w:name w:val="heading 5"/>
    <w:basedOn w:val="Normal"/>
    <w:next w:val="Normal"/>
    <w:link w:val="Overskrift5Tegn"/>
    <w:uiPriority w:val="9"/>
    <w:unhideWhenUsed/>
    <w:qFormat/>
    <w:rsid w:val="002673AA"/>
    <w:pPr>
      <w:keepNext/>
      <w:keepLines/>
      <w:spacing w:before="200" w:after="0"/>
      <w:outlineLvl w:val="4"/>
    </w:pPr>
    <w:rPr>
      <w:rFonts w:asciiTheme="majorHAnsi" w:eastAsiaTheme="majorEastAsia" w:hAnsiTheme="majorHAnsi" w:cstheme="majorBidi"/>
      <w:color w:val="000000"/>
      <w:sz w:val="22"/>
      <w:szCs w:val="22"/>
    </w:rPr>
  </w:style>
  <w:style w:type="paragraph" w:styleId="Overskrift6">
    <w:name w:val="heading 6"/>
    <w:basedOn w:val="Normal"/>
    <w:next w:val="Normal"/>
    <w:link w:val="Overskrift6Tegn"/>
    <w:uiPriority w:val="9"/>
    <w:semiHidden/>
    <w:unhideWhenUsed/>
    <w:qFormat/>
    <w:rsid w:val="002673AA"/>
    <w:pPr>
      <w:keepNext/>
      <w:keepLines/>
      <w:spacing w:before="200" w:after="0"/>
      <w:outlineLvl w:val="5"/>
    </w:pPr>
    <w:rPr>
      <w:rFonts w:asciiTheme="majorHAnsi" w:eastAsiaTheme="majorEastAsia" w:hAnsiTheme="majorHAnsi" w:cstheme="majorBidi"/>
      <w:iCs/>
      <w:color w:val="4F81BD" w:themeColor="accent1"/>
      <w:sz w:val="22"/>
      <w:szCs w:val="22"/>
    </w:rPr>
  </w:style>
  <w:style w:type="paragraph" w:styleId="Overskrift7">
    <w:name w:val="heading 7"/>
    <w:basedOn w:val="Normal"/>
    <w:next w:val="Normal"/>
    <w:link w:val="Overskrift7Tegn"/>
    <w:uiPriority w:val="9"/>
    <w:semiHidden/>
    <w:unhideWhenUsed/>
    <w:qFormat/>
    <w:rsid w:val="002673AA"/>
    <w:pPr>
      <w:keepNext/>
      <w:keepLines/>
      <w:spacing w:before="200" w:after="0"/>
      <w:outlineLvl w:val="6"/>
    </w:pPr>
    <w:rPr>
      <w:rFonts w:asciiTheme="majorHAnsi" w:eastAsiaTheme="majorEastAsia" w:hAnsiTheme="majorHAnsi" w:cstheme="majorBidi"/>
      <w:i/>
      <w:iCs/>
      <w:color w:val="000000"/>
      <w:sz w:val="22"/>
      <w:szCs w:val="22"/>
    </w:rPr>
  </w:style>
  <w:style w:type="paragraph" w:styleId="Overskrift8">
    <w:name w:val="heading 8"/>
    <w:basedOn w:val="Normal"/>
    <w:next w:val="Normal"/>
    <w:link w:val="Overskrift8Tegn"/>
    <w:uiPriority w:val="9"/>
    <w:semiHidden/>
    <w:unhideWhenUsed/>
    <w:qFormat/>
    <w:rsid w:val="002673AA"/>
    <w:pPr>
      <w:keepNext/>
      <w:keepLines/>
      <w:spacing w:before="200" w:after="0"/>
      <w:outlineLvl w:val="7"/>
    </w:pPr>
    <w:rPr>
      <w:rFonts w:asciiTheme="majorHAnsi" w:eastAsiaTheme="majorEastAsia" w:hAnsiTheme="majorHAnsi" w:cstheme="majorBidi"/>
      <w:color w:val="000000"/>
      <w:sz w:val="20"/>
      <w:szCs w:val="20"/>
    </w:rPr>
  </w:style>
  <w:style w:type="paragraph" w:styleId="Overskrift9">
    <w:name w:val="heading 9"/>
    <w:basedOn w:val="Normal"/>
    <w:next w:val="Normal"/>
    <w:link w:val="Overskrift9Tegn"/>
    <w:uiPriority w:val="9"/>
    <w:semiHidden/>
    <w:unhideWhenUsed/>
    <w:qFormat/>
    <w:rsid w:val="002673AA"/>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2673AA"/>
    <w:rPr>
      <w:rFonts w:ascii="Verdana" w:eastAsiaTheme="majorEastAsia" w:hAnsi="Verdana" w:cstheme="majorBidi"/>
      <w:b/>
      <w:bCs/>
      <w:color w:val="4F81BD" w:themeColor="accent1"/>
      <w:spacing w:val="20"/>
      <w:sz w:val="32"/>
      <w:szCs w:val="28"/>
    </w:rPr>
  </w:style>
  <w:style w:type="character" w:customStyle="1" w:styleId="Overskrift2Tegn">
    <w:name w:val="Overskrift 2 Tegn"/>
    <w:basedOn w:val="Standardskriftforavsnitt"/>
    <w:link w:val="Overskrift2"/>
    <w:uiPriority w:val="9"/>
    <w:rsid w:val="002673AA"/>
    <w:rPr>
      <w:rFonts w:ascii="Verdana" w:eastAsiaTheme="majorEastAsia" w:hAnsi="Verdana" w:cstheme="majorBidi"/>
      <w:b/>
      <w:bCs/>
      <w:color w:val="4F81BD" w:themeColor="accent1"/>
      <w:sz w:val="24"/>
      <w:szCs w:val="24"/>
    </w:rPr>
  </w:style>
  <w:style w:type="character" w:customStyle="1" w:styleId="Overskrift3Tegn">
    <w:name w:val="Overskrift 3 Tegn"/>
    <w:basedOn w:val="Standardskriftforavsnitt"/>
    <w:link w:val="Overskrift3"/>
    <w:uiPriority w:val="9"/>
    <w:rsid w:val="002673AA"/>
    <w:rPr>
      <w:rFonts w:ascii="Verdana" w:eastAsiaTheme="majorEastAsia" w:hAnsi="Verdana" w:cstheme="majorBidi"/>
      <w:bCs/>
      <w:color w:val="1F497D" w:themeColor="text2"/>
      <w:spacing w:val="14"/>
    </w:rPr>
  </w:style>
  <w:style w:type="character" w:customStyle="1" w:styleId="Overskrift4Tegn">
    <w:name w:val="Overskrift 4 Tegn"/>
    <w:basedOn w:val="Standardskriftforavsnitt"/>
    <w:link w:val="Overskrift4"/>
    <w:uiPriority w:val="9"/>
    <w:rsid w:val="002673AA"/>
    <w:rPr>
      <w:rFonts w:eastAsiaTheme="majorEastAsia" w:cstheme="majorBidi"/>
      <w:b/>
      <w:bCs/>
      <w:i/>
      <w:iCs/>
      <w:color w:val="000000"/>
      <w:sz w:val="24"/>
    </w:rPr>
  </w:style>
  <w:style w:type="character" w:customStyle="1" w:styleId="Overskrift5Tegn">
    <w:name w:val="Overskrift 5 Tegn"/>
    <w:basedOn w:val="Standardskriftforavsnitt"/>
    <w:link w:val="Overskrift5"/>
    <w:uiPriority w:val="9"/>
    <w:rsid w:val="002673AA"/>
    <w:rPr>
      <w:rFonts w:asciiTheme="majorHAnsi" w:eastAsiaTheme="majorEastAsia" w:hAnsiTheme="majorHAnsi" w:cstheme="majorBidi"/>
      <w:color w:val="000000"/>
    </w:rPr>
  </w:style>
  <w:style w:type="character" w:customStyle="1" w:styleId="Overskrift6Tegn">
    <w:name w:val="Overskrift 6 Tegn"/>
    <w:basedOn w:val="Standardskriftforavsnitt"/>
    <w:link w:val="Overskrift6"/>
    <w:uiPriority w:val="9"/>
    <w:semiHidden/>
    <w:rsid w:val="002673AA"/>
    <w:rPr>
      <w:rFonts w:asciiTheme="majorHAnsi" w:eastAsiaTheme="majorEastAsia" w:hAnsiTheme="majorHAnsi" w:cstheme="majorBidi"/>
      <w:iCs/>
      <w:color w:val="4F81BD" w:themeColor="accent1"/>
    </w:rPr>
  </w:style>
  <w:style w:type="character" w:customStyle="1" w:styleId="Overskrift7Tegn">
    <w:name w:val="Overskrift 7 Tegn"/>
    <w:basedOn w:val="Standardskriftforavsnitt"/>
    <w:link w:val="Overskrift7"/>
    <w:uiPriority w:val="9"/>
    <w:semiHidden/>
    <w:rsid w:val="002673AA"/>
    <w:rPr>
      <w:rFonts w:asciiTheme="majorHAnsi" w:eastAsiaTheme="majorEastAsia" w:hAnsiTheme="majorHAnsi" w:cstheme="majorBidi"/>
      <w:i/>
      <w:iCs/>
      <w:color w:val="000000"/>
    </w:rPr>
  </w:style>
  <w:style w:type="character" w:customStyle="1" w:styleId="Overskrift8Tegn">
    <w:name w:val="Overskrift 8 Tegn"/>
    <w:basedOn w:val="Standardskriftforavsnitt"/>
    <w:link w:val="Overskrift8"/>
    <w:uiPriority w:val="9"/>
    <w:semiHidden/>
    <w:rsid w:val="002673AA"/>
    <w:rPr>
      <w:rFonts w:asciiTheme="majorHAnsi" w:eastAsiaTheme="majorEastAsia" w:hAnsiTheme="majorHAnsi" w:cstheme="majorBidi"/>
      <w:color w:val="000000"/>
      <w:sz w:val="20"/>
      <w:szCs w:val="20"/>
    </w:rPr>
  </w:style>
  <w:style w:type="character" w:customStyle="1" w:styleId="Overskrift9Tegn">
    <w:name w:val="Overskrift 9 Tegn"/>
    <w:basedOn w:val="Standardskriftforavsnitt"/>
    <w:link w:val="Overskrift9"/>
    <w:uiPriority w:val="9"/>
    <w:semiHidden/>
    <w:rsid w:val="002673AA"/>
    <w:rPr>
      <w:rFonts w:asciiTheme="majorHAnsi" w:eastAsiaTheme="majorEastAsia" w:hAnsiTheme="majorHAnsi" w:cstheme="majorBidi"/>
      <w:i/>
      <w:iCs/>
      <w:color w:val="000000"/>
      <w:sz w:val="20"/>
      <w:szCs w:val="20"/>
    </w:rPr>
  </w:style>
  <w:style w:type="paragraph" w:styleId="Bobletekst">
    <w:name w:val="Balloon Text"/>
    <w:basedOn w:val="Normal"/>
    <w:link w:val="BobletekstTegn"/>
    <w:uiPriority w:val="99"/>
    <w:semiHidden/>
    <w:unhideWhenUsed/>
    <w:rsid w:val="00E910A1"/>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910A1"/>
    <w:rPr>
      <w:rFonts w:ascii="Tahoma" w:hAnsi="Tahoma" w:cs="Tahoma"/>
      <w:sz w:val="16"/>
      <w:szCs w:val="16"/>
    </w:rPr>
  </w:style>
  <w:style w:type="paragraph" w:styleId="Overskriftforinnholdsfortegnelse">
    <w:name w:val="TOC Heading"/>
    <w:basedOn w:val="Overskrift1"/>
    <w:next w:val="Normal"/>
    <w:uiPriority w:val="39"/>
    <w:unhideWhenUsed/>
    <w:qFormat/>
    <w:rsid w:val="002673AA"/>
    <w:pPr>
      <w:spacing w:before="480" w:line="264" w:lineRule="auto"/>
      <w:outlineLvl w:val="9"/>
    </w:pPr>
    <w:rPr>
      <w:b w:val="0"/>
    </w:rPr>
  </w:style>
  <w:style w:type="paragraph" w:styleId="NormalWeb">
    <w:name w:val="Normal (Web)"/>
    <w:basedOn w:val="Normal"/>
    <w:uiPriority w:val="99"/>
    <w:unhideWhenUsed/>
    <w:rsid w:val="001519BF"/>
    <w:pPr>
      <w:spacing w:before="100" w:beforeAutospacing="1" w:after="100" w:afterAutospacing="1" w:line="240" w:lineRule="auto"/>
    </w:pPr>
    <w:rPr>
      <w:rFonts w:eastAsia="Times New Roman"/>
    </w:rPr>
  </w:style>
  <w:style w:type="character" w:styleId="Hyperkobling">
    <w:name w:val="Hyperlink"/>
    <w:basedOn w:val="Standardskriftforavsnitt"/>
    <w:uiPriority w:val="99"/>
    <w:unhideWhenUsed/>
    <w:rsid w:val="001519BF"/>
    <w:rPr>
      <w:color w:val="0000FF"/>
      <w:u w:val="single"/>
    </w:rPr>
  </w:style>
  <w:style w:type="paragraph" w:styleId="Bildetekst">
    <w:name w:val="caption"/>
    <w:basedOn w:val="Normal"/>
    <w:next w:val="Normal"/>
    <w:uiPriority w:val="35"/>
    <w:unhideWhenUsed/>
    <w:qFormat/>
    <w:rsid w:val="002673AA"/>
    <w:pPr>
      <w:spacing w:line="240" w:lineRule="auto"/>
    </w:pPr>
    <w:rPr>
      <w:rFonts w:asciiTheme="majorHAnsi" w:eastAsiaTheme="minorEastAsia" w:hAnsiTheme="majorHAnsi"/>
      <w:bCs/>
      <w:smallCaps/>
      <w:color w:val="1F497D" w:themeColor="text2"/>
      <w:spacing w:val="6"/>
      <w:sz w:val="22"/>
      <w:szCs w:val="18"/>
      <w:lang w:bidi="hi-IN"/>
    </w:rPr>
  </w:style>
  <w:style w:type="paragraph" w:styleId="Tittel">
    <w:name w:val="Title"/>
    <w:basedOn w:val="Normal"/>
    <w:next w:val="Normal"/>
    <w:link w:val="TittelTegn"/>
    <w:uiPriority w:val="10"/>
    <w:qFormat/>
    <w:rsid w:val="002673AA"/>
    <w:rPr>
      <w:rFonts w:ascii="Verdana" w:hAnsi="Verdana"/>
      <w:b/>
      <w:color w:val="FA8000"/>
      <w:sz w:val="56"/>
      <w:szCs w:val="56"/>
    </w:rPr>
  </w:style>
  <w:style w:type="character" w:customStyle="1" w:styleId="TittelTegn">
    <w:name w:val="Tittel Tegn"/>
    <w:basedOn w:val="Standardskriftforavsnitt"/>
    <w:link w:val="Tittel"/>
    <w:uiPriority w:val="10"/>
    <w:rsid w:val="002673AA"/>
    <w:rPr>
      <w:rFonts w:ascii="Verdana" w:hAnsi="Verdana" w:cs="Times New Roman"/>
      <w:b/>
      <w:color w:val="FA8000"/>
      <w:sz w:val="56"/>
      <w:szCs w:val="56"/>
    </w:rPr>
  </w:style>
  <w:style w:type="paragraph" w:styleId="Undertittel">
    <w:name w:val="Subtitle"/>
    <w:basedOn w:val="Normal"/>
    <w:next w:val="Normal"/>
    <w:link w:val="UndertittelTegn"/>
    <w:uiPriority w:val="11"/>
    <w:qFormat/>
    <w:rsid w:val="002673AA"/>
    <w:rPr>
      <w:rFonts w:ascii="Verdana" w:hAnsi="Verdana"/>
      <w:color w:val="FA8000"/>
      <w:sz w:val="44"/>
      <w:szCs w:val="44"/>
    </w:rPr>
  </w:style>
  <w:style w:type="character" w:customStyle="1" w:styleId="UndertittelTegn">
    <w:name w:val="Undertittel Tegn"/>
    <w:basedOn w:val="Standardskriftforavsnitt"/>
    <w:link w:val="Undertittel"/>
    <w:uiPriority w:val="11"/>
    <w:rsid w:val="002673AA"/>
    <w:rPr>
      <w:rFonts w:ascii="Verdana" w:hAnsi="Verdana" w:cs="Times New Roman"/>
      <w:color w:val="FA8000"/>
      <w:sz w:val="44"/>
      <w:szCs w:val="44"/>
    </w:rPr>
  </w:style>
  <w:style w:type="character" w:styleId="Sterk">
    <w:name w:val="Strong"/>
    <w:basedOn w:val="Standardskriftforavsnitt"/>
    <w:uiPriority w:val="22"/>
    <w:qFormat/>
    <w:rsid w:val="002673AA"/>
    <w:rPr>
      <w:b w:val="0"/>
      <w:bCs/>
      <w:i/>
      <w:color w:val="1F497D" w:themeColor="text2"/>
    </w:rPr>
  </w:style>
  <w:style w:type="character" w:styleId="Utheving">
    <w:name w:val="Emphasis"/>
    <w:basedOn w:val="Standardskriftforavsnitt"/>
    <w:uiPriority w:val="20"/>
    <w:qFormat/>
    <w:rsid w:val="002673AA"/>
    <w:rPr>
      <w:b/>
      <w:i/>
      <w:iCs/>
    </w:rPr>
  </w:style>
  <w:style w:type="paragraph" w:styleId="Ingenmellomrom">
    <w:name w:val="No Spacing"/>
    <w:link w:val="IngenmellomromTegn"/>
    <w:uiPriority w:val="1"/>
    <w:qFormat/>
    <w:rsid w:val="002673AA"/>
    <w:pPr>
      <w:spacing w:after="0" w:line="240" w:lineRule="auto"/>
    </w:pPr>
  </w:style>
  <w:style w:type="character" w:customStyle="1" w:styleId="IngenmellomromTegn">
    <w:name w:val="Ingen mellomrom Tegn"/>
    <w:basedOn w:val="Standardskriftforavsnitt"/>
    <w:link w:val="Ingenmellomrom"/>
    <w:uiPriority w:val="1"/>
    <w:rsid w:val="002673AA"/>
  </w:style>
  <w:style w:type="paragraph" w:styleId="Listeavsnitt">
    <w:name w:val="List Paragraph"/>
    <w:basedOn w:val="Normal"/>
    <w:uiPriority w:val="34"/>
    <w:qFormat/>
    <w:rsid w:val="002673AA"/>
    <w:pPr>
      <w:spacing w:line="240" w:lineRule="auto"/>
      <w:ind w:left="720" w:hanging="288"/>
      <w:contextualSpacing/>
    </w:pPr>
    <w:rPr>
      <w:color w:val="1F497D" w:themeColor="text2"/>
    </w:rPr>
  </w:style>
  <w:style w:type="paragraph" w:styleId="Sitat">
    <w:name w:val="Quote"/>
    <w:basedOn w:val="Normal"/>
    <w:next w:val="Normal"/>
    <w:link w:val="SitatTegn"/>
    <w:uiPriority w:val="29"/>
    <w:qFormat/>
    <w:rsid w:val="002673AA"/>
    <w:pPr>
      <w:spacing w:after="0" w:line="360" w:lineRule="auto"/>
      <w:jc w:val="center"/>
    </w:pPr>
    <w:rPr>
      <w:rFonts w:asciiTheme="minorHAnsi" w:eastAsiaTheme="minorEastAsia" w:hAnsiTheme="minorHAnsi" w:cstheme="minorBidi"/>
      <w:b/>
      <w:i/>
      <w:iCs/>
      <w:color w:val="4F81BD" w:themeColor="accent1"/>
      <w:sz w:val="26"/>
      <w:szCs w:val="22"/>
      <w:lang w:bidi="hi-IN"/>
    </w:rPr>
  </w:style>
  <w:style w:type="character" w:customStyle="1" w:styleId="SitatTegn">
    <w:name w:val="Sitat Tegn"/>
    <w:basedOn w:val="Standardskriftforavsnitt"/>
    <w:link w:val="Sitat"/>
    <w:uiPriority w:val="29"/>
    <w:rsid w:val="002673AA"/>
    <w:rPr>
      <w:rFonts w:eastAsiaTheme="minorEastAsia"/>
      <w:b/>
      <w:i/>
      <w:iCs/>
      <w:color w:val="4F81BD" w:themeColor="accent1"/>
      <w:sz w:val="26"/>
      <w:lang w:bidi="hi-IN"/>
    </w:rPr>
  </w:style>
  <w:style w:type="paragraph" w:styleId="Sterktsitat">
    <w:name w:val="Intense Quote"/>
    <w:basedOn w:val="Normal"/>
    <w:next w:val="Normal"/>
    <w:link w:val="SterktsitatTegn"/>
    <w:uiPriority w:val="30"/>
    <w:qFormat/>
    <w:rsid w:val="002673AA"/>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cstheme="minorBidi"/>
      <w:bCs/>
      <w:iCs/>
      <w:color w:val="FFFFFF" w:themeColor="background1"/>
      <w:sz w:val="28"/>
      <w:szCs w:val="22"/>
      <w:lang w:bidi="hi-IN"/>
    </w:rPr>
  </w:style>
  <w:style w:type="character" w:customStyle="1" w:styleId="SterktsitatTegn">
    <w:name w:val="Sterkt sitat Tegn"/>
    <w:basedOn w:val="Standardskriftforavsnitt"/>
    <w:link w:val="Sterktsitat"/>
    <w:uiPriority w:val="30"/>
    <w:rsid w:val="002673AA"/>
    <w:rPr>
      <w:rFonts w:asciiTheme="majorHAnsi" w:eastAsiaTheme="minorEastAsia" w:hAnsiTheme="majorHAnsi"/>
      <w:bCs/>
      <w:iCs/>
      <w:color w:val="FFFFFF" w:themeColor="background1"/>
      <w:sz w:val="28"/>
      <w:shd w:val="clear" w:color="auto" w:fill="4F81BD" w:themeFill="accent1"/>
      <w:lang w:bidi="hi-IN"/>
    </w:rPr>
  </w:style>
  <w:style w:type="character" w:styleId="Svakutheving">
    <w:name w:val="Subtle Emphasis"/>
    <w:basedOn w:val="Standardskriftforavsnitt"/>
    <w:uiPriority w:val="19"/>
    <w:qFormat/>
    <w:rsid w:val="002673AA"/>
    <w:rPr>
      <w:i/>
      <w:iCs/>
      <w:color w:val="000000"/>
    </w:rPr>
  </w:style>
  <w:style w:type="character" w:styleId="Sterkutheving">
    <w:name w:val="Intense Emphasis"/>
    <w:basedOn w:val="Standardskriftforavsnitt"/>
    <w:uiPriority w:val="21"/>
    <w:qFormat/>
    <w:rsid w:val="002673AA"/>
    <w:rPr>
      <w:b/>
      <w:bCs/>
      <w:i/>
      <w:iCs/>
      <w:color w:val="4F81BD" w:themeColor="accent1"/>
    </w:rPr>
  </w:style>
  <w:style w:type="character" w:styleId="Svakreferanse">
    <w:name w:val="Subtle Reference"/>
    <w:basedOn w:val="Standardskriftforavsnitt"/>
    <w:uiPriority w:val="31"/>
    <w:qFormat/>
    <w:rsid w:val="002673AA"/>
    <w:rPr>
      <w:smallCaps/>
      <w:color w:val="000000"/>
      <w:u w:val="single"/>
    </w:rPr>
  </w:style>
  <w:style w:type="character" w:styleId="Sterkreferanse">
    <w:name w:val="Intense Reference"/>
    <w:basedOn w:val="Standardskriftforavsnitt"/>
    <w:uiPriority w:val="32"/>
    <w:qFormat/>
    <w:rsid w:val="002673AA"/>
    <w:rPr>
      <w:b w:val="0"/>
      <w:bCs/>
      <w:smallCaps/>
      <w:color w:val="4F81BD" w:themeColor="accent1"/>
      <w:spacing w:val="5"/>
      <w:u w:val="single"/>
    </w:rPr>
  </w:style>
  <w:style w:type="character" w:styleId="Boktittel">
    <w:name w:val="Book Title"/>
    <w:basedOn w:val="Standardskriftforavsnitt"/>
    <w:uiPriority w:val="33"/>
    <w:qFormat/>
    <w:rsid w:val="002673AA"/>
    <w:rPr>
      <w:b/>
      <w:bCs/>
      <w:caps/>
      <w:smallCaps w:val="0"/>
      <w:color w:val="1F497D" w:themeColor="text2"/>
      <w:spacing w:val="10"/>
    </w:rPr>
  </w:style>
  <w:style w:type="paragraph" w:styleId="INNH1">
    <w:name w:val="toc 1"/>
    <w:basedOn w:val="Normal"/>
    <w:next w:val="Normal"/>
    <w:link w:val="INNH1Tegn"/>
    <w:autoRedefine/>
    <w:uiPriority w:val="39"/>
    <w:unhideWhenUsed/>
    <w:rsid w:val="008B039A"/>
    <w:pPr>
      <w:tabs>
        <w:tab w:val="right" w:leader="dot" w:pos="9062"/>
      </w:tabs>
      <w:spacing w:after="100"/>
    </w:pPr>
    <w:rPr>
      <w:rFonts w:ascii="Verdana" w:hAnsi="Verdana"/>
      <w:noProof/>
      <w:color w:val="0063AD"/>
    </w:rPr>
  </w:style>
  <w:style w:type="character" w:customStyle="1" w:styleId="INNH1Tegn">
    <w:name w:val="INNH 1 Tegn"/>
    <w:basedOn w:val="Standardskriftforavsnitt"/>
    <w:link w:val="INNH1"/>
    <w:uiPriority w:val="39"/>
    <w:rsid w:val="002D13B1"/>
    <w:rPr>
      <w:rFonts w:ascii="Verdana" w:hAnsi="Verdana" w:cs="Times New Roman"/>
      <w:noProof/>
      <w:color w:val="0063AD"/>
      <w:sz w:val="24"/>
      <w:szCs w:val="24"/>
    </w:rPr>
  </w:style>
  <w:style w:type="paragraph" w:styleId="INNH2">
    <w:name w:val="toc 2"/>
    <w:basedOn w:val="Normal"/>
    <w:next w:val="Normal"/>
    <w:autoRedefine/>
    <w:uiPriority w:val="39"/>
    <w:unhideWhenUsed/>
    <w:rsid w:val="002D13B1"/>
    <w:pPr>
      <w:tabs>
        <w:tab w:val="right" w:leader="dot" w:pos="9062"/>
      </w:tabs>
      <w:spacing w:after="100"/>
      <w:ind w:left="240"/>
    </w:pPr>
    <w:rPr>
      <w:noProof/>
      <w:color w:val="0063AD"/>
    </w:rPr>
  </w:style>
  <w:style w:type="paragraph" w:styleId="INNH3">
    <w:name w:val="toc 3"/>
    <w:basedOn w:val="Normal"/>
    <w:next w:val="Normal"/>
    <w:autoRedefine/>
    <w:uiPriority w:val="39"/>
    <w:unhideWhenUsed/>
    <w:rsid w:val="002D13B1"/>
    <w:pPr>
      <w:tabs>
        <w:tab w:val="right" w:leader="dot" w:pos="9062"/>
      </w:tabs>
      <w:spacing w:after="100"/>
      <w:ind w:left="480"/>
    </w:pPr>
    <w:rPr>
      <w:noProof/>
      <w:color w:val="0063AD"/>
    </w:rPr>
  </w:style>
  <w:style w:type="paragraph" w:customStyle="1" w:styleId="innholdsfortegnelsegrafiskprofilalstahaug">
    <w:name w:val="innholdsfortegnelse grafisk profil alstahaug"/>
    <w:basedOn w:val="INNH1"/>
    <w:link w:val="innholdsfortegnelsegrafiskprofilalstahaugTegn"/>
    <w:qFormat/>
    <w:rsid w:val="002673AA"/>
  </w:style>
  <w:style w:type="character" w:customStyle="1" w:styleId="innholdsfortegnelsegrafiskprofilalstahaugTegn">
    <w:name w:val="innholdsfortegnelse grafisk profil alstahaug Tegn"/>
    <w:basedOn w:val="INNH1Tegn"/>
    <w:link w:val="innholdsfortegnelsegrafiskprofilalstahaug"/>
    <w:rsid w:val="002673AA"/>
    <w:rPr>
      <w:rFonts w:ascii="Verdana" w:hAnsi="Verdana" w:cs="Times New Roman"/>
      <w:noProof/>
      <w:color w:val="0063AD"/>
      <w:sz w:val="24"/>
      <w:szCs w:val="24"/>
    </w:rPr>
  </w:style>
  <w:style w:type="paragraph" w:styleId="Topptekst">
    <w:name w:val="header"/>
    <w:basedOn w:val="Normal"/>
    <w:link w:val="TopptekstTegn"/>
    <w:uiPriority w:val="99"/>
    <w:unhideWhenUsed/>
    <w:rsid w:val="00170F8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70F83"/>
    <w:rPr>
      <w:rFonts w:ascii="Times New Roman" w:hAnsi="Times New Roman" w:cs="Times New Roman"/>
      <w:sz w:val="24"/>
      <w:szCs w:val="24"/>
    </w:rPr>
  </w:style>
  <w:style w:type="paragraph" w:styleId="Bunntekst">
    <w:name w:val="footer"/>
    <w:basedOn w:val="Normal"/>
    <w:link w:val="BunntekstTegn"/>
    <w:uiPriority w:val="99"/>
    <w:unhideWhenUsed/>
    <w:rsid w:val="00170F8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70F83"/>
    <w:rPr>
      <w:rFonts w:ascii="Times New Roman" w:hAnsi="Times New Roman" w:cs="Times New Roman"/>
      <w:sz w:val="24"/>
      <w:szCs w:val="24"/>
    </w:rPr>
  </w:style>
  <w:style w:type="paragraph" w:styleId="Brdtekstinnrykk">
    <w:name w:val="Body Text Indent"/>
    <w:basedOn w:val="Normal"/>
    <w:link w:val="BrdtekstinnrykkTegn"/>
    <w:rsid w:val="00A962E2"/>
    <w:pPr>
      <w:spacing w:after="0" w:line="240" w:lineRule="auto"/>
    </w:pPr>
    <w:rPr>
      <w:rFonts w:eastAsia="Times New Roman"/>
      <w:b/>
      <w:bCs/>
      <w:sz w:val="32"/>
      <w:szCs w:val="32"/>
    </w:rPr>
  </w:style>
  <w:style w:type="character" w:customStyle="1" w:styleId="BrdtekstinnrykkTegn">
    <w:name w:val="Brødtekstinnrykk Tegn"/>
    <w:basedOn w:val="Standardskriftforavsnitt"/>
    <w:link w:val="Brdtekstinnrykk"/>
    <w:rsid w:val="00A962E2"/>
    <w:rPr>
      <w:rFonts w:ascii="Times New Roman" w:eastAsia="Times New Roman" w:hAnsi="Times New Roman" w:cs="Times New Roman"/>
      <w:b/>
      <w:bCs/>
      <w:sz w:val="32"/>
      <w:szCs w:val="32"/>
    </w:rPr>
  </w:style>
  <w:style w:type="paragraph" w:styleId="Brdtekst">
    <w:name w:val="Body Text"/>
    <w:basedOn w:val="Normal"/>
    <w:link w:val="BrdtekstTegn"/>
    <w:rsid w:val="00A962E2"/>
    <w:pPr>
      <w:spacing w:after="0" w:line="240" w:lineRule="auto"/>
    </w:pPr>
    <w:rPr>
      <w:rFonts w:eastAsia="Times New Roman"/>
    </w:rPr>
  </w:style>
  <w:style w:type="character" w:customStyle="1" w:styleId="BrdtekstTegn">
    <w:name w:val="Brødtekst Tegn"/>
    <w:basedOn w:val="Standardskriftforavsnitt"/>
    <w:link w:val="Brdtekst"/>
    <w:rsid w:val="00A962E2"/>
    <w:rPr>
      <w:rFonts w:ascii="Times New Roman" w:eastAsia="Times New Roman" w:hAnsi="Times New Roman" w:cs="Times New Roman"/>
      <w:sz w:val="24"/>
      <w:szCs w:val="24"/>
    </w:rPr>
  </w:style>
  <w:style w:type="paragraph" w:customStyle="1" w:styleId="xl30">
    <w:name w:val="xl30"/>
    <w:basedOn w:val="Normal"/>
    <w:rsid w:val="00A962E2"/>
    <w:pPr>
      <w:pBdr>
        <w:left w:val="single" w:sz="4" w:space="0" w:color="auto"/>
        <w:bottom w:val="single" w:sz="4" w:space="0" w:color="auto"/>
      </w:pBdr>
      <w:spacing w:before="100" w:beforeAutospacing="1" w:after="100" w:afterAutospacing="1" w:line="240" w:lineRule="auto"/>
    </w:pPr>
    <w:rPr>
      <w:rFonts w:ascii="Arial" w:eastAsia="Arial Unicode MS" w:hAnsi="Arial" w:cs="Arial"/>
      <w:b/>
      <w:bCs/>
    </w:rPr>
  </w:style>
  <w:style w:type="paragraph" w:customStyle="1" w:styleId="Enkeltlinje">
    <w:name w:val="Enkeltlinje"/>
    <w:basedOn w:val="Normal"/>
    <w:rsid w:val="00A962E2"/>
    <w:pPr>
      <w:tabs>
        <w:tab w:val="left" w:pos="1701"/>
        <w:tab w:val="left" w:pos="5670"/>
        <w:tab w:val="left" w:pos="7371"/>
      </w:tabs>
      <w:spacing w:after="0" w:line="240" w:lineRule="auto"/>
    </w:pPr>
    <w:rPr>
      <w:rFonts w:eastAsia="Times New Roman"/>
      <w:szCs w:val="20"/>
    </w:rPr>
  </w:style>
  <w:style w:type="paragraph" w:styleId="Liste">
    <w:name w:val="List"/>
    <w:basedOn w:val="Normal"/>
    <w:rsid w:val="00A962E2"/>
    <w:pPr>
      <w:spacing w:after="0" w:line="240" w:lineRule="auto"/>
      <w:ind w:left="283" w:hanging="283"/>
    </w:pPr>
    <w:rPr>
      <w:rFonts w:eastAsia="Times New Roman"/>
    </w:rPr>
  </w:style>
  <w:style w:type="paragraph" w:customStyle="1" w:styleId="Brevadresse">
    <w:name w:val="Brevadresse"/>
    <w:basedOn w:val="Normal"/>
    <w:rsid w:val="00A962E2"/>
    <w:pPr>
      <w:spacing w:after="0" w:line="240" w:lineRule="auto"/>
    </w:pPr>
    <w:rPr>
      <w:rFonts w:eastAsia="Times New Roman"/>
    </w:rPr>
  </w:style>
  <w:style w:type="paragraph" w:customStyle="1" w:styleId="k-a7">
    <w:name w:val="k-a7"/>
    <w:basedOn w:val="Normal"/>
    <w:rsid w:val="00A962E2"/>
    <w:pPr>
      <w:spacing w:after="120" w:line="312" w:lineRule="atLeast"/>
    </w:pPr>
    <w:rPr>
      <w:rFonts w:eastAsia="Times New Roman"/>
    </w:rPr>
  </w:style>
  <w:style w:type="paragraph" w:customStyle="1" w:styleId="tilfradato">
    <w:name w:val="til/fra/dato"/>
    <w:basedOn w:val="Normal"/>
    <w:rsid w:val="00A962E2"/>
    <w:pPr>
      <w:tabs>
        <w:tab w:val="left" w:pos="851"/>
      </w:tabs>
      <w:spacing w:before="120" w:after="240" w:line="240" w:lineRule="auto"/>
    </w:pPr>
    <w:rPr>
      <w:rFonts w:ascii="Arial" w:eastAsia="Times New Roman" w:hAnsi="Arial"/>
      <w:szCs w:val="20"/>
    </w:rPr>
  </w:style>
  <w:style w:type="character" w:styleId="Plassholdertekst">
    <w:name w:val="Placeholder Text"/>
    <w:basedOn w:val="Standardskriftforavsnitt"/>
    <w:uiPriority w:val="99"/>
    <w:semiHidden/>
    <w:rsid w:val="00794C63"/>
    <w:rPr>
      <w:color w:val="808080"/>
    </w:rPr>
  </w:style>
  <w:style w:type="table" w:styleId="Tabellrutenett">
    <w:name w:val="Table Grid"/>
    <w:basedOn w:val="Vanligtabell"/>
    <w:uiPriority w:val="59"/>
    <w:rsid w:val="00F4350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rdtekstinnrykk3Tegn">
    <w:name w:val="Brødtekstinnrykk 3 Tegn"/>
    <w:basedOn w:val="Standardskriftforavsnitt"/>
    <w:link w:val="Brdtekstinnrykk3"/>
    <w:semiHidden/>
    <w:rsid w:val="00710B1D"/>
    <w:rPr>
      <w:rFonts w:ascii="Times New Roman" w:eastAsia="Times New Roman" w:hAnsi="Times New Roman" w:cs="Times New Roman"/>
      <w:sz w:val="24"/>
      <w:szCs w:val="20"/>
    </w:rPr>
  </w:style>
  <w:style w:type="paragraph" w:styleId="Brdtekstinnrykk3">
    <w:name w:val="Body Text Indent 3"/>
    <w:basedOn w:val="Normal"/>
    <w:link w:val="Brdtekstinnrykk3Tegn"/>
    <w:semiHidden/>
    <w:rsid w:val="00710B1D"/>
    <w:pPr>
      <w:spacing w:after="0" w:line="240" w:lineRule="auto"/>
      <w:ind w:left="357"/>
    </w:pPr>
    <w:rPr>
      <w:rFonts w:eastAsia="Times New Roman"/>
      <w:szCs w:val="20"/>
    </w:rPr>
  </w:style>
  <w:style w:type="paragraph" w:styleId="Brdtekstinnrykk2">
    <w:name w:val="Body Text Indent 2"/>
    <w:basedOn w:val="Normal"/>
    <w:link w:val="Brdtekstinnrykk2Tegn"/>
    <w:uiPriority w:val="99"/>
    <w:unhideWhenUsed/>
    <w:rsid w:val="00710B1D"/>
    <w:pPr>
      <w:spacing w:after="120" w:line="480" w:lineRule="auto"/>
      <w:ind w:left="283"/>
    </w:pPr>
  </w:style>
  <w:style w:type="character" w:customStyle="1" w:styleId="Brdtekstinnrykk2Tegn">
    <w:name w:val="Brødtekstinnrykk 2 Tegn"/>
    <w:basedOn w:val="Standardskriftforavsnitt"/>
    <w:link w:val="Brdtekstinnrykk2"/>
    <w:uiPriority w:val="99"/>
    <w:rsid w:val="00710B1D"/>
    <w:rPr>
      <w:rFonts w:ascii="Times New Roman" w:hAnsi="Times New Roman" w:cs="Times New Roman"/>
      <w:sz w:val="24"/>
      <w:szCs w:val="24"/>
    </w:rPr>
  </w:style>
  <w:style w:type="character" w:customStyle="1" w:styleId="byline">
    <w:name w:val="byline"/>
    <w:basedOn w:val="Standardskriftforavsnitt"/>
    <w:rsid w:val="00710B1D"/>
  </w:style>
  <w:style w:type="character" w:customStyle="1" w:styleId="author">
    <w:name w:val="author"/>
    <w:basedOn w:val="Standardskriftforavsnitt"/>
    <w:rsid w:val="00710B1D"/>
  </w:style>
  <w:style w:type="character" w:customStyle="1" w:styleId="alt">
    <w:name w:val="alt"/>
    <w:basedOn w:val="Standardskriftforavsnitt"/>
    <w:rsid w:val="00710B1D"/>
  </w:style>
  <w:style w:type="paragraph" w:customStyle="1" w:styleId="Firma">
    <w:name w:val="Firma"/>
    <w:basedOn w:val="Normal"/>
    <w:uiPriority w:val="4"/>
    <w:rsid w:val="00710B1D"/>
    <w:pPr>
      <w:spacing w:after="0" w:line="240" w:lineRule="auto"/>
    </w:pPr>
    <w:rPr>
      <w:rFonts w:asciiTheme="majorHAnsi" w:eastAsiaTheme="majorEastAsia" w:hAnsiTheme="majorHAnsi" w:cstheme="majorBidi"/>
      <w:b/>
      <w:bCs/>
      <w:caps/>
      <w:color w:val="365F91" w:themeColor="accent1" w:themeShade="BF"/>
      <w:sz w:val="20"/>
      <w:szCs w:val="20"/>
    </w:rPr>
  </w:style>
  <w:style w:type="paragraph" w:customStyle="1" w:styleId="Default">
    <w:name w:val="Default"/>
    <w:rsid w:val="00710B1D"/>
    <w:pPr>
      <w:autoSpaceDE w:val="0"/>
      <w:autoSpaceDN w:val="0"/>
      <w:adjustRightInd w:val="0"/>
      <w:spacing w:after="0" w:line="240" w:lineRule="auto"/>
    </w:pPr>
    <w:rPr>
      <w:rFonts w:ascii="Calibri" w:hAnsi="Calibri" w:cs="Calibri"/>
      <w:color w:val="000000"/>
      <w:sz w:val="24"/>
      <w:szCs w:val="24"/>
    </w:rPr>
  </w:style>
  <w:style w:type="table" w:customStyle="1" w:styleId="Vanligtabell11">
    <w:name w:val="Vanlig tabell 11"/>
    <w:basedOn w:val="Vanligtabell"/>
    <w:uiPriority w:val="41"/>
    <w:rsid w:val="00710B1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4">
    <w:name w:val="A4"/>
    <w:uiPriority w:val="99"/>
    <w:rsid w:val="00710B1D"/>
    <w:rPr>
      <w:rFonts w:cs="Univers 47 CondensedLight"/>
      <w:color w:val="000000"/>
      <w:sz w:val="22"/>
      <w:szCs w:val="22"/>
    </w:rPr>
  </w:style>
  <w:style w:type="character" w:customStyle="1" w:styleId="center">
    <w:name w:val="center"/>
    <w:basedOn w:val="Standardskriftforavsnitt"/>
    <w:rsid w:val="00710B1D"/>
  </w:style>
  <w:style w:type="paragraph" w:customStyle="1" w:styleId="uis-article-summary">
    <w:name w:val="uis-article-summary"/>
    <w:basedOn w:val="Normal"/>
    <w:rsid w:val="00710B1D"/>
    <w:pPr>
      <w:spacing w:after="332" w:line="240" w:lineRule="auto"/>
    </w:pPr>
    <w:rPr>
      <w:rFonts w:ascii="SohoGothicStd" w:eastAsia="Times New Roman" w:hAnsi="SohoGothicStd"/>
      <w:sz w:val="27"/>
      <w:szCs w:val="27"/>
    </w:rPr>
  </w:style>
  <w:style w:type="table" w:customStyle="1" w:styleId="Tabellrutenett1">
    <w:name w:val="Tabellrutenett1"/>
    <w:basedOn w:val="Vanligtabell"/>
    <w:next w:val="Tabellrutenett"/>
    <w:uiPriority w:val="59"/>
    <w:rsid w:val="005F622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2799707">
      <w:bodyDiv w:val="1"/>
      <w:marLeft w:val="0"/>
      <w:marRight w:val="0"/>
      <w:marTop w:val="0"/>
      <w:marBottom w:val="0"/>
      <w:divBdr>
        <w:top w:val="none" w:sz="0" w:space="0" w:color="auto"/>
        <w:left w:val="none" w:sz="0" w:space="0" w:color="auto"/>
        <w:bottom w:val="none" w:sz="0" w:space="0" w:color="auto"/>
        <w:right w:val="none" w:sz="0" w:space="0" w:color="auto"/>
      </w:divBdr>
    </w:div>
    <w:div w:id="1488667054">
      <w:bodyDiv w:val="1"/>
      <w:marLeft w:val="0"/>
      <w:marRight w:val="0"/>
      <w:marTop w:val="0"/>
      <w:marBottom w:val="0"/>
      <w:divBdr>
        <w:top w:val="none" w:sz="0" w:space="0" w:color="auto"/>
        <w:left w:val="none" w:sz="0" w:space="0" w:color="auto"/>
        <w:bottom w:val="none" w:sz="0" w:space="0" w:color="auto"/>
        <w:right w:val="none" w:sz="0" w:space="0" w:color="auto"/>
      </w:divBdr>
    </w:div>
    <w:div w:id="1539315056">
      <w:bodyDiv w:val="1"/>
      <w:marLeft w:val="0"/>
      <w:marRight w:val="0"/>
      <w:marTop w:val="0"/>
      <w:marBottom w:val="0"/>
      <w:divBdr>
        <w:top w:val="none" w:sz="0" w:space="0" w:color="auto"/>
        <w:left w:val="none" w:sz="0" w:space="0" w:color="auto"/>
        <w:bottom w:val="none" w:sz="0" w:space="0" w:color="auto"/>
        <w:right w:val="none" w:sz="0" w:space="0" w:color="auto"/>
      </w:divBdr>
      <w:divsChild>
        <w:div w:id="159468653">
          <w:marLeft w:val="0"/>
          <w:marRight w:val="0"/>
          <w:marTop w:val="0"/>
          <w:marBottom w:val="0"/>
          <w:divBdr>
            <w:top w:val="none" w:sz="0" w:space="0" w:color="auto"/>
            <w:left w:val="none" w:sz="0" w:space="0" w:color="auto"/>
            <w:bottom w:val="none" w:sz="0" w:space="0" w:color="auto"/>
            <w:right w:val="none" w:sz="0" w:space="0" w:color="auto"/>
          </w:divBdr>
        </w:div>
        <w:div w:id="794644655">
          <w:marLeft w:val="0"/>
          <w:marRight w:val="0"/>
          <w:marTop w:val="0"/>
          <w:marBottom w:val="0"/>
          <w:divBdr>
            <w:top w:val="none" w:sz="0" w:space="0" w:color="auto"/>
            <w:left w:val="none" w:sz="0" w:space="0" w:color="auto"/>
            <w:bottom w:val="none" w:sz="0" w:space="0" w:color="auto"/>
            <w:right w:val="none" w:sz="0" w:space="0" w:color="auto"/>
          </w:divBdr>
          <w:divsChild>
            <w:div w:id="945886260">
              <w:marLeft w:val="0"/>
              <w:marRight w:val="0"/>
              <w:marTop w:val="0"/>
              <w:marBottom w:val="0"/>
              <w:divBdr>
                <w:top w:val="none" w:sz="0" w:space="0" w:color="auto"/>
                <w:left w:val="none" w:sz="0" w:space="0" w:color="auto"/>
                <w:bottom w:val="none" w:sz="0" w:space="0" w:color="auto"/>
                <w:right w:val="none" w:sz="0" w:space="0" w:color="auto"/>
              </w:divBdr>
              <w:divsChild>
                <w:div w:id="28832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no/url?sa=i&amp;rct=j&amp;q=&amp;esrc=s&amp;source=images&amp;cd=&amp;ved=2ahUKEwi76efIqp3jAhU6xMQBHY4aBYcQjRx6BAgBEAQ&amp;url=https://www.videnomlaesning.dk/media/2413/23_liv-gjems.pdf&amp;psig=AOvVaw3IGA2i6PUGqAUDXZPUalTT&amp;ust=1562400707758647" TargetMode="External"/><Relationship Id="rId18" Type="http://schemas.openxmlformats.org/officeDocument/2006/relationships/image" Target="media/image8.jpg"/><Relationship Id="rId26" Type="http://schemas.openxmlformats.org/officeDocument/2006/relationships/image" Target="media/image13.jpeg"/><Relationship Id="rId39" Type="http://schemas.openxmlformats.org/officeDocument/2006/relationships/image" Target="media/image24.jpeg"/><Relationship Id="rId21" Type="http://schemas.openxmlformats.org/officeDocument/2006/relationships/image" Target="media/image10.jpeg"/><Relationship Id="rId34" Type="http://schemas.openxmlformats.org/officeDocument/2006/relationships/hyperlink" Target="https://www.youtube.com/watch?v=8jf17UJSbZQ" TargetMode="External"/><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6.jpeg"/><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s://www.google.no/url?sa=i&amp;rct=j&amp;q=&amp;esrc=s&amp;source=images&amp;cd=&amp;cad=rja&amp;uact=8&amp;ved=2ahUKEwjhh53z0JjjAhUvtYsKHSSgDCkQjRx6BAgBEAU&amp;url=/url?sa%3Di%26rct%3Dj%26q%3D%26esrc%3Ds%26source%3Dimages%26cd%3D%26ved%3D%26url%3Dhttps://nouw.com/absolutthjemme/lille-lykke-skriver---giveaway-19583418%26psig%3DAOvVaw1oTrsvhmlobVZKgVxyQ_id%26ust%3D1562239066961113&amp;psig=AOvVaw1oTrsvhmlobVZKgVxyQ_id&amp;ust=1562239066961113" TargetMode="External"/><Relationship Id="rId28" Type="http://schemas.openxmlformats.org/officeDocument/2006/relationships/image" Target="media/image15.jpeg"/><Relationship Id="rId36" Type="http://schemas.openxmlformats.org/officeDocument/2006/relationships/image" Target="media/image21.jpeg"/><Relationship Id="rId49"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https://www.google.no/url?sa=i&amp;rct=j&amp;q=&amp;esrc=s&amp;source=images&amp;cd=&amp;ved=2ahUKEwjIpoaB2JjjAhXhy6YKHTVvCh0QjRx6BAgBEAU&amp;url=https://www.nordreisa.kommune.no/nordreisa-roedekors-samler-inn-leker-tegnesaker-og-aktivitetsartikler-til-barna-paa-akuttmottaket.5807685-113700.html&amp;psig=AOvVaw3c_3kbUwHGOGyT4cb2wcSh&amp;ust=1562241116027049" TargetMode="External"/><Relationship Id="rId31" Type="http://schemas.openxmlformats.org/officeDocument/2006/relationships/image" Target="media/image18.jpeg"/><Relationship Id="rId44" Type="http://schemas.openxmlformats.org/officeDocument/2006/relationships/image" Target="media/image2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microsoft.com/office/2007/relationships/hdphoto" Target="media/hdphoto1.wdp"/><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hyperlink" Target="http://www.bing.com/images/search?q=leselos&amp;view=detailv2&amp;&amp;id=A9B330EAA1A2F90EBFB5451419018D4C26E76136&amp;selectedIndex=186&amp;ccid=SuCjft60&amp;simid=608023600348924318&amp;thid=OIP.M4ae0a37edeb4727abaae7f40155d915fo0" TargetMode="External"/><Relationship Id="rId43" Type="http://schemas.openxmlformats.org/officeDocument/2006/relationships/image" Target="media/image28.jpeg"/><Relationship Id="rId48"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image" Target="media/image12.jpg"/><Relationship Id="rId33" Type="http://schemas.openxmlformats.org/officeDocument/2006/relationships/image" Target="media/image20.png"/><Relationship Id="rId38" Type="http://schemas.openxmlformats.org/officeDocument/2006/relationships/image" Target="media/image23.jpeg"/><Relationship Id="rId46" Type="http://schemas.openxmlformats.org/officeDocument/2006/relationships/image" Target="media/image31.jpeg"/><Relationship Id="rId20" Type="http://schemas.openxmlformats.org/officeDocument/2006/relationships/image" Target="media/image9.jpeg"/><Relationship Id="rId41" Type="http://schemas.openxmlformats.org/officeDocument/2006/relationships/image" Target="media/image26.jp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P:\Win32\MSOffice\Maler\Rapport%20mal%20for%20Alstahaug%20kommun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3F0035EC5E14F04915664A7FBF72263"/>
        <w:category>
          <w:name w:val="Generelt"/>
          <w:gallery w:val="placeholder"/>
        </w:category>
        <w:types>
          <w:type w:val="bbPlcHdr"/>
        </w:types>
        <w:behaviors>
          <w:behavior w:val="content"/>
        </w:behaviors>
        <w:guid w:val="{F82A8365-76D6-4931-80CA-0B5D58241C0C}"/>
      </w:docPartPr>
      <w:docPartBody>
        <w:p w:rsidR="009A1174" w:rsidRDefault="009A1174">
          <w:pPr>
            <w:pStyle w:val="A3F0035EC5E14F04915664A7FBF72263"/>
          </w:pPr>
          <w:r w:rsidRPr="0059798A">
            <w:rPr>
              <w:rStyle w:val="Plassholdertekst"/>
            </w:rPr>
            <w:t>[Tittel]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Univers 47 CondensedLight">
    <w:altName w:val="Univers 47 CondensedLight"/>
    <w:panose1 w:val="00000000000000000000"/>
    <w:charset w:val="00"/>
    <w:family w:val="swiss"/>
    <w:notTrueType/>
    <w:pitch w:val="default"/>
    <w:sig w:usb0="00000003" w:usb1="00000000" w:usb2="00000000" w:usb3="00000000" w:csb0="00000001" w:csb1="00000000"/>
  </w:font>
  <w:font w:name="SohoGothicStd">
    <w:altName w:val="Times New Roman"/>
    <w:charset w:val="00"/>
    <w:family w:val="auto"/>
    <w:pitch w:val="default"/>
  </w:font>
  <w:font w:name="Verdana-BoldItalic">
    <w:panose1 w:val="00000000000000000000"/>
    <w:charset w:val="00"/>
    <w:family w:val="auto"/>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1174"/>
    <w:rsid w:val="00980398"/>
    <w:rsid w:val="009A117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Pr>
      <w:color w:val="808080"/>
    </w:rPr>
  </w:style>
  <w:style w:type="paragraph" w:customStyle="1" w:styleId="A3F0035EC5E14F04915664A7FBF72263">
    <w:name w:val="A3F0035EC5E14F04915664A7FBF72263"/>
  </w:style>
  <w:style w:type="paragraph" w:customStyle="1" w:styleId="AE4327DADE63444BB76E0662FB111E48">
    <w:name w:val="AE4327DADE63444BB76E0662FB111E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Egendefinert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FA91B-8F00-402F-9AC8-E737AF214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mal for Alstahaug kommune</Template>
  <TotalTime>0</TotalTime>
  <Pages>6</Pages>
  <Words>8617</Words>
  <Characters>45673</Characters>
  <Application>Microsoft Office Word</Application>
  <DocSecurity>0</DocSecurity>
  <Lines>380</Lines>
  <Paragraphs>108</Paragraphs>
  <ScaleCrop>false</ScaleCrop>
  <HeadingPairs>
    <vt:vector size="4" baseType="variant">
      <vt:variant>
        <vt:lpstr>Tittel</vt:lpstr>
      </vt:variant>
      <vt:variant>
        <vt:i4>1</vt:i4>
      </vt:variant>
      <vt:variant>
        <vt:lpstr>Overskrifter</vt:lpstr>
      </vt:variant>
      <vt:variant>
        <vt:i4>26</vt:i4>
      </vt:variant>
    </vt:vector>
  </HeadingPairs>
  <TitlesOfParts>
    <vt:vector size="27" baseType="lpstr">
      <vt:lpstr>Språkplan</vt:lpstr>
      <vt:lpstr>Innledning </vt:lpstr>
      <vt:lpstr>A. BARNEHAGENS DEL AV SPRÅKPLANEN</vt:lpstr>
      <vt:lpstr>B. Skolens del av SPRÅKPLANEN</vt:lpstr>
      <vt:lpstr>    Planens oppbygging</vt:lpstr>
      <vt:lpstr>    Å utvikle lesere og skrivere som er motiverte og engasjerte</vt:lpstr>
      <vt:lpstr/>
      <vt:lpstr>        1.1. Aktivitet 1.-4.trinn </vt:lpstr>
      <vt:lpstr>        1.2. Aktivitet 5.-7.trinn </vt:lpstr>
      <vt:lpstr>        1.3. Aktivitet 8.-10.trinn </vt:lpstr>
      <vt:lpstr>    </vt:lpstr>
      <vt:lpstr>    Å utvikle elevenes språklige ferdigheter</vt:lpstr>
      <vt:lpstr>        2.1. Aktivitet 1.-4.trinn</vt:lpstr>
      <vt:lpstr>        2.2. Aktivitet 5.-7.trinn</vt:lpstr>
      <vt:lpstr>        2.3. Aktivitet 8.-10.trinn</vt:lpstr>
      <vt:lpstr>        3.2. Aktivitet 5.-7.trinn</vt:lpstr>
      <vt:lpstr>        3.3. Aktivitet 8.-10.trinn</vt:lpstr>
      <vt:lpstr>    Å utvikle elevenes evne til å lese med forståelse og skape egne tekster </vt:lpstr>
      <vt:lpstr>        4.1. Aktivitet 1.-4.trinn</vt:lpstr>
      <vt:lpstr>        4.2. Aktivitet 5.-7.trinn</vt:lpstr>
      <vt:lpstr>        4.3. Aktivitet 8.- 10.trinn</vt:lpstr>
      <vt:lpstr>    Når lesing og skriving er vanskelig </vt:lpstr>
      <vt:lpstr>        5.1. Hvilke utfordringer elever som strever med lesing og skriving kan ha:</vt:lpstr>
      <vt:lpstr>        </vt:lpstr>
      <vt:lpstr>        5.2. Hvordan lærer kan legge til rette og tilpasse opplæringen i forhold til dis</vt:lpstr>
      <vt:lpstr>        5.3. Skolens plan for systemtiltak</vt:lpstr>
      <vt:lpstr>    Samarbeid hjem – skole</vt:lpstr>
    </vt:vector>
  </TitlesOfParts>
  <Company>Alstahaug kommune</Company>
  <LinksUpToDate>false</LinksUpToDate>
  <CharactersWithSpaces>54182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Språkplan</dc:title>
  <dc:creator>Tone Dalen</dc:creator>
  <cp:lastModifiedBy>Anya Tovås</cp:lastModifiedBy>
  <cp:revision>2</cp:revision>
  <cp:lastPrinted>2019-07-05T10:40:00Z</cp:lastPrinted>
  <dcterms:created xsi:type="dcterms:W3CDTF">2020-09-02T11:34:00Z</dcterms:created>
  <dcterms:modified xsi:type="dcterms:W3CDTF">2020-09-02T11:34:00Z</dcterms:modified>
</cp:coreProperties>
</file>